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C9B570" w14:textId="07E37404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AA33FC">
        <w:rPr>
          <w:rFonts w:ascii="Arial" w:hAnsi="Arial" w:cs="Arial"/>
          <w:bCs/>
          <w:i w:val="0"/>
          <w:szCs w:val="24"/>
        </w:rPr>
        <w:t>9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1B4289BE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62AB01D5" w14:textId="77777777" w:rsidR="00B95C96" w:rsidRPr="0012157F" w:rsidRDefault="004A78CC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A78CC">
        <w:rPr>
          <w:rFonts w:ascii="Arial" w:hAnsi="Arial" w:cs="Arial"/>
        </w:rPr>
        <w:t>Szpital Specjalistyczny im. Stefana Żeromskiego SPZOZ w Krakowie</w:t>
      </w:r>
    </w:p>
    <w:p w14:paraId="557230FA" w14:textId="77777777" w:rsidR="00B95C96" w:rsidRPr="0012157F" w:rsidRDefault="004A78CC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A78CC">
        <w:rPr>
          <w:rFonts w:ascii="Arial" w:hAnsi="Arial" w:cs="Arial"/>
        </w:rPr>
        <w:t>os. Na Skarpie</w:t>
      </w:r>
      <w:r w:rsidR="00B95C96" w:rsidRPr="0012157F">
        <w:rPr>
          <w:rFonts w:ascii="Arial" w:hAnsi="Arial" w:cs="Arial"/>
        </w:rPr>
        <w:t xml:space="preserve"> </w:t>
      </w:r>
      <w:r w:rsidRPr="004A78CC">
        <w:rPr>
          <w:rFonts w:ascii="Arial" w:hAnsi="Arial" w:cs="Arial"/>
        </w:rPr>
        <w:t>66</w:t>
      </w:r>
      <w:r w:rsidR="00B95C96" w:rsidRPr="0012157F">
        <w:rPr>
          <w:rFonts w:ascii="Arial" w:hAnsi="Arial" w:cs="Arial"/>
        </w:rPr>
        <w:t xml:space="preserve"> </w:t>
      </w:r>
    </w:p>
    <w:p w14:paraId="18CDD68B" w14:textId="77777777" w:rsidR="00B95C96" w:rsidRDefault="004A78CC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A78CC">
        <w:rPr>
          <w:rFonts w:ascii="Arial" w:hAnsi="Arial" w:cs="Arial"/>
        </w:rPr>
        <w:t>31-913</w:t>
      </w:r>
      <w:r w:rsidR="00B95C96" w:rsidRPr="0012157F">
        <w:rPr>
          <w:rFonts w:ascii="Arial" w:hAnsi="Arial" w:cs="Arial"/>
        </w:rPr>
        <w:t xml:space="preserve"> </w:t>
      </w:r>
      <w:r w:rsidRPr="004A78CC">
        <w:rPr>
          <w:rFonts w:ascii="Arial" w:hAnsi="Arial" w:cs="Arial"/>
        </w:rPr>
        <w:t>Kraków</w:t>
      </w:r>
    </w:p>
    <w:p w14:paraId="2BAC3F4E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A055EA4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0B0C821D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3A43779B" w14:textId="77777777" w:rsidTr="006C3667">
        <w:tc>
          <w:tcPr>
            <w:tcW w:w="2800" w:type="dxa"/>
            <w:shd w:val="clear" w:color="auto" w:fill="auto"/>
          </w:tcPr>
          <w:p w14:paraId="79E83F6A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DD5BE24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BEC5600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4AC1F8E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20D8E1F7" w14:textId="77777777" w:rsidTr="006C3667">
        <w:tc>
          <w:tcPr>
            <w:tcW w:w="2800" w:type="dxa"/>
            <w:shd w:val="clear" w:color="auto" w:fill="auto"/>
          </w:tcPr>
          <w:p w14:paraId="49505A29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A9FC378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E1A8DA3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BB88526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B618E95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A78CC" w:rsidRPr="0012157F" w14:paraId="7ED687A8" w14:textId="77777777" w:rsidTr="00783C3C">
        <w:tc>
          <w:tcPr>
            <w:tcW w:w="9104" w:type="dxa"/>
            <w:shd w:val="clear" w:color="auto" w:fill="D9D9D9"/>
          </w:tcPr>
          <w:p w14:paraId="28A7B968" w14:textId="77777777" w:rsidR="004A78CC" w:rsidRPr="0012157F" w:rsidRDefault="004A78CC" w:rsidP="00783C3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5808500" w14:textId="77777777" w:rsidR="004A78CC" w:rsidRPr="00094F76" w:rsidRDefault="004A78CC" w:rsidP="00783C3C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4A78CC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: ”ustawa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Pzp”), dotyczące aktualności informacji zawartych w: </w:t>
            </w:r>
          </w:p>
          <w:p w14:paraId="6E7B3002" w14:textId="77777777" w:rsidR="004A78CC" w:rsidRPr="0017574D" w:rsidRDefault="004A78CC" w:rsidP="00783C3C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06EDA2DC" w14:textId="77777777" w:rsidR="004A78CC" w:rsidRDefault="004A78CC" w:rsidP="00783C3C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658D7536" w14:textId="77777777" w:rsidR="004A78CC" w:rsidRPr="002C3302" w:rsidRDefault="004A78CC" w:rsidP="00783C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071F3F95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4D6DADE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52D01E0C" w14:textId="77777777" w:rsidTr="006C3667">
        <w:tc>
          <w:tcPr>
            <w:tcW w:w="2269" w:type="dxa"/>
            <w:shd w:val="clear" w:color="auto" w:fill="auto"/>
          </w:tcPr>
          <w:p w14:paraId="51976923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8A95289" w14:textId="77777777" w:rsidR="00B95C96" w:rsidRPr="00A2540E" w:rsidRDefault="004A78CC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A78C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implantów ortopedycznych (endoprotez)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A78CC" w:rsidRPr="00A2540E" w14:paraId="02EF40F3" w14:textId="77777777" w:rsidTr="00783C3C">
        <w:tc>
          <w:tcPr>
            <w:tcW w:w="2269" w:type="dxa"/>
            <w:shd w:val="clear" w:color="auto" w:fill="auto"/>
          </w:tcPr>
          <w:p w14:paraId="151D88C1" w14:textId="77777777" w:rsidR="004A78CC" w:rsidRPr="00A2540E" w:rsidRDefault="004A78CC" w:rsidP="00783C3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9141826" w14:textId="77777777" w:rsidR="004A78CC" w:rsidRPr="00A2540E" w:rsidRDefault="004A78CC" w:rsidP="00783C3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A78C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SZP-271-21/24</w:t>
            </w:r>
          </w:p>
        </w:tc>
      </w:tr>
    </w:tbl>
    <w:p w14:paraId="2F9B6745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77D5965C" w14:textId="77777777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4A78CC" w:rsidRPr="004A78CC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57F64586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DD61A7F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9C3346E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0BF45F1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14EAEA32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3274A1F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65534573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469C43D7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73E35AA1" w14:textId="77777777"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7418D649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77E19BD6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2524618C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FBEF49F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5BBB83E0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59BC24C0" w14:textId="77777777" w:rsidTr="006C3667">
        <w:tc>
          <w:tcPr>
            <w:tcW w:w="2660" w:type="dxa"/>
            <w:shd w:val="clear" w:color="auto" w:fill="auto"/>
          </w:tcPr>
          <w:p w14:paraId="43BF1BFD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5A19D2B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4172F71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884046D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BAAA589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C9D4DBE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A78CC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21DAB278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490BE2" w14:textId="77777777" w:rsidR="00EF758B" w:rsidRDefault="00EF758B" w:rsidP="0038231F">
      <w:pPr>
        <w:spacing w:after="0" w:line="240" w:lineRule="auto"/>
      </w:pPr>
      <w:r>
        <w:separator/>
      </w:r>
    </w:p>
  </w:endnote>
  <w:endnote w:type="continuationSeparator" w:id="0">
    <w:p w14:paraId="622554B9" w14:textId="77777777" w:rsidR="00EF758B" w:rsidRDefault="00EF758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360A4" w14:textId="77777777" w:rsidR="004A78CC" w:rsidRDefault="004A78C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02C8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918C01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B1D6D" w14:textId="77777777" w:rsidR="004A78CC" w:rsidRDefault="004A78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30204E" w14:textId="77777777" w:rsidR="00EF758B" w:rsidRDefault="00EF758B" w:rsidP="0038231F">
      <w:pPr>
        <w:spacing w:after="0" w:line="240" w:lineRule="auto"/>
      </w:pPr>
      <w:r>
        <w:separator/>
      </w:r>
    </w:p>
  </w:footnote>
  <w:footnote w:type="continuationSeparator" w:id="0">
    <w:p w14:paraId="7984FB59" w14:textId="77777777" w:rsidR="00EF758B" w:rsidRDefault="00EF758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2EA8C" w14:textId="77777777" w:rsidR="004A78CC" w:rsidRDefault="004A78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6258B" w14:textId="77777777" w:rsidR="004A78CC" w:rsidRDefault="004A78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15C230" w14:textId="77777777" w:rsidR="004A78CC" w:rsidRDefault="004A78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3602099">
    <w:abstractNumId w:val="12"/>
  </w:num>
  <w:num w:numId="2" w16cid:durableId="1873683797">
    <w:abstractNumId w:val="0"/>
  </w:num>
  <w:num w:numId="3" w16cid:durableId="1946690840">
    <w:abstractNumId w:val="11"/>
  </w:num>
  <w:num w:numId="4" w16cid:durableId="1054353459">
    <w:abstractNumId w:val="16"/>
  </w:num>
  <w:num w:numId="5" w16cid:durableId="2014213142">
    <w:abstractNumId w:val="13"/>
  </w:num>
  <w:num w:numId="6" w16cid:durableId="1127089434">
    <w:abstractNumId w:val="10"/>
  </w:num>
  <w:num w:numId="7" w16cid:durableId="1527866431">
    <w:abstractNumId w:val="1"/>
  </w:num>
  <w:num w:numId="8" w16cid:durableId="92015012">
    <w:abstractNumId w:val="6"/>
  </w:num>
  <w:num w:numId="9" w16cid:durableId="330792587">
    <w:abstractNumId w:val="4"/>
  </w:num>
  <w:num w:numId="10" w16cid:durableId="1665356814">
    <w:abstractNumId w:val="7"/>
  </w:num>
  <w:num w:numId="11" w16cid:durableId="1688411292">
    <w:abstractNumId w:val="5"/>
  </w:num>
  <w:num w:numId="12" w16cid:durableId="862282044">
    <w:abstractNumId w:val="9"/>
  </w:num>
  <w:num w:numId="13" w16cid:durableId="2039967252">
    <w:abstractNumId w:val="3"/>
  </w:num>
  <w:num w:numId="14" w16cid:durableId="1321696149">
    <w:abstractNumId w:val="2"/>
  </w:num>
  <w:num w:numId="15" w16cid:durableId="1579558369">
    <w:abstractNumId w:val="15"/>
  </w:num>
  <w:num w:numId="16" w16cid:durableId="1647582818">
    <w:abstractNumId w:val="8"/>
  </w:num>
  <w:num w:numId="17" w16cid:durableId="13109372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758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A78CC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A33FC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EF758B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6F687F"/>
  <w15:docId w15:val="{0FDDE99D-027F-44BF-962D-9905F42A0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428</Words>
  <Characters>2568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3</cp:revision>
  <cp:lastPrinted>2016-07-26T10:32:00Z</cp:lastPrinted>
  <dcterms:created xsi:type="dcterms:W3CDTF">2024-08-01T10:46:00Z</dcterms:created>
  <dcterms:modified xsi:type="dcterms:W3CDTF">2024-08-01T10:46:00Z</dcterms:modified>
</cp:coreProperties>
</file>