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B750" w14:textId="70F2F4FB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22727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A57F623" w14:textId="77777777" w:rsidTr="00D62E6E">
        <w:tc>
          <w:tcPr>
            <w:tcW w:w="2800" w:type="dxa"/>
            <w:shd w:val="clear" w:color="auto" w:fill="auto"/>
          </w:tcPr>
          <w:p w14:paraId="0CEE6E4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0A4B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022AC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3109F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3F3E164" w14:textId="77777777" w:rsidTr="00D62E6E">
        <w:tc>
          <w:tcPr>
            <w:tcW w:w="2800" w:type="dxa"/>
            <w:shd w:val="clear" w:color="auto" w:fill="auto"/>
          </w:tcPr>
          <w:p w14:paraId="5B8A798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65F21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0503F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77047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1A72B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2C47" w:rsidRPr="00C14101" w14:paraId="5D4C9D53" w14:textId="77777777" w:rsidTr="00783C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B0024B" w14:textId="77777777" w:rsidR="00E12C47" w:rsidRPr="00C14101" w:rsidRDefault="00E12C47" w:rsidP="00783C3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654BDFA" w14:textId="77777777" w:rsidR="00E12C47" w:rsidRPr="00C14101" w:rsidRDefault="00E12C47" w:rsidP="00783C3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12C47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C090BA5" w14:textId="77777777" w:rsidR="00E12C47" w:rsidRPr="00C14101" w:rsidRDefault="00E12C47" w:rsidP="00783C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2107B07" w14:textId="77777777" w:rsidR="00E12C47" w:rsidRPr="00C14101" w:rsidRDefault="00E12C47" w:rsidP="00783C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F3C5490" w14:textId="77777777" w:rsidR="00BC121E" w:rsidRPr="00C14101" w:rsidRDefault="00E12C4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CDDED1" w14:textId="77777777" w:rsidTr="00D62E6E">
        <w:tc>
          <w:tcPr>
            <w:tcW w:w="2269" w:type="dxa"/>
            <w:shd w:val="clear" w:color="auto" w:fill="auto"/>
          </w:tcPr>
          <w:p w14:paraId="2885093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BFEC03" w14:textId="77777777" w:rsidR="00D62E6E" w:rsidRPr="00D62E6E" w:rsidRDefault="00E12C4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2C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(endoprotez)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2C47" w:rsidRPr="00D62E6E" w14:paraId="1ACF464C" w14:textId="77777777" w:rsidTr="00783C3C">
        <w:tc>
          <w:tcPr>
            <w:tcW w:w="2269" w:type="dxa"/>
            <w:shd w:val="clear" w:color="auto" w:fill="auto"/>
          </w:tcPr>
          <w:p w14:paraId="5FE9ECD0" w14:textId="77777777" w:rsidR="00E12C47" w:rsidRPr="00D62E6E" w:rsidRDefault="00E12C4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2ECF31" w14:textId="77777777" w:rsidR="00E12C47" w:rsidRPr="00D62E6E" w:rsidRDefault="00E12C47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2C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SZP-271-21/24</w:t>
            </w:r>
          </w:p>
        </w:tc>
      </w:tr>
    </w:tbl>
    <w:p w14:paraId="1CC88DA1" w14:textId="77777777" w:rsidR="00BC121E" w:rsidRDefault="00E12C4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12C4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4EE1FEC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3C61E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4B70AF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27F229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F2EBC2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56FE37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B7B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1D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79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9FC133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55C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6E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65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6DACF3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717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D3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56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4D8B9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0F0E25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4271BA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B5DF5E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30EED79" w14:textId="77777777" w:rsidTr="00620E37">
        <w:tc>
          <w:tcPr>
            <w:tcW w:w="2660" w:type="dxa"/>
            <w:shd w:val="clear" w:color="auto" w:fill="auto"/>
          </w:tcPr>
          <w:p w14:paraId="6EAF2C8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4D1FA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6C4EC7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BB0690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BAC6B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D65BCF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2C4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EB93F82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D43CD" w14:textId="77777777" w:rsidR="00FE0F26" w:rsidRDefault="00FE0F26">
      <w:r>
        <w:separator/>
      </w:r>
    </w:p>
  </w:endnote>
  <w:endnote w:type="continuationSeparator" w:id="0">
    <w:p w14:paraId="2D56133C" w14:textId="77777777" w:rsidR="00FE0F26" w:rsidRDefault="00FE0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38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238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EF2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C2D2C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1F6C025">
        <v:line id="_x0000_s1025" style="position:absolute;left:0;text-align:left;z-index:251657728" from="-3.85pt,8.7pt" to="455.15pt,8.7pt"/>
      </w:pict>
    </w:r>
  </w:p>
  <w:p w14:paraId="6B1D292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442C8" w14:textId="77777777" w:rsidR="00E12C47" w:rsidRDefault="00E12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72873" w14:textId="77777777" w:rsidR="00FE0F26" w:rsidRDefault="00FE0F26">
      <w:r>
        <w:separator/>
      </w:r>
    </w:p>
  </w:footnote>
  <w:footnote w:type="continuationSeparator" w:id="0">
    <w:p w14:paraId="3B3946D6" w14:textId="77777777" w:rsidR="00FE0F26" w:rsidRDefault="00FE0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769C" w14:textId="77777777" w:rsidR="00E12C47" w:rsidRDefault="00E12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E6102" w14:textId="77777777" w:rsidR="00E12C47" w:rsidRDefault="00E12C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6972F" w14:textId="77777777" w:rsidR="00E12C47" w:rsidRDefault="00E12C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488123">
    <w:abstractNumId w:val="13"/>
  </w:num>
  <w:num w:numId="2" w16cid:durableId="1256328137">
    <w:abstractNumId w:val="0"/>
  </w:num>
  <w:num w:numId="3" w16cid:durableId="1579902109">
    <w:abstractNumId w:val="11"/>
  </w:num>
  <w:num w:numId="4" w16cid:durableId="614555545">
    <w:abstractNumId w:val="8"/>
  </w:num>
  <w:num w:numId="5" w16cid:durableId="858737288">
    <w:abstractNumId w:val="7"/>
  </w:num>
  <w:num w:numId="6" w16cid:durableId="2043047787">
    <w:abstractNumId w:val="1"/>
  </w:num>
  <w:num w:numId="7" w16cid:durableId="676806451">
    <w:abstractNumId w:val="6"/>
  </w:num>
  <w:num w:numId="8" w16cid:durableId="1038358648">
    <w:abstractNumId w:val="3"/>
  </w:num>
  <w:num w:numId="9" w16cid:durableId="1452898753">
    <w:abstractNumId w:val="2"/>
  </w:num>
  <w:num w:numId="10" w16cid:durableId="940382290">
    <w:abstractNumId w:val="5"/>
  </w:num>
  <w:num w:numId="11" w16cid:durableId="631907812">
    <w:abstractNumId w:val="10"/>
  </w:num>
  <w:num w:numId="12" w16cid:durableId="1416827338">
    <w:abstractNumId w:val="4"/>
  </w:num>
  <w:num w:numId="13" w16cid:durableId="695471184">
    <w:abstractNumId w:val="9"/>
  </w:num>
  <w:num w:numId="14" w16cid:durableId="21271213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F2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2727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BF7EED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2C47"/>
    <w:rsid w:val="00E37A20"/>
    <w:rsid w:val="00EB5766"/>
    <w:rsid w:val="00EC667E"/>
    <w:rsid w:val="00F46593"/>
    <w:rsid w:val="00F568D6"/>
    <w:rsid w:val="00F70072"/>
    <w:rsid w:val="00FC0D91"/>
    <w:rsid w:val="00FE0F2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BD5C5"/>
  <w15:chartTrackingRefBased/>
  <w15:docId w15:val="{652D6E51-2D85-4A3E-956A-D36A906F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216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2024-08-01T10:45:00Z</dcterms:created>
  <dcterms:modified xsi:type="dcterms:W3CDTF">2024-08-01T10:45:00Z</dcterms:modified>
</cp:coreProperties>
</file>