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525AA" w14:textId="21F5F6DE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4185B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3141079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D2EB7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9A0D04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9634B0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6CD9F8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156985B" w14:textId="77777777" w:rsidTr="004F10A0">
        <w:tc>
          <w:tcPr>
            <w:tcW w:w="2269" w:type="dxa"/>
            <w:shd w:val="clear" w:color="auto" w:fill="auto"/>
          </w:tcPr>
          <w:p w14:paraId="396DA5D5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7FA12A" w14:textId="77777777" w:rsidR="00A137C9" w:rsidRPr="00A2540E" w:rsidRDefault="00E6312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1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ortopedycznych (endoprotez)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3127" w:rsidRPr="00A2540E" w14:paraId="655C33BA" w14:textId="77777777" w:rsidTr="00783C3C">
        <w:tc>
          <w:tcPr>
            <w:tcW w:w="2269" w:type="dxa"/>
            <w:shd w:val="clear" w:color="auto" w:fill="auto"/>
          </w:tcPr>
          <w:p w14:paraId="321FBB91" w14:textId="77777777" w:rsidR="00E63127" w:rsidRPr="00A2540E" w:rsidRDefault="00E63127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6B81B8" w14:textId="77777777" w:rsidR="00E63127" w:rsidRPr="00A2540E" w:rsidRDefault="00E63127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1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SZP-271-21/24</w:t>
            </w:r>
          </w:p>
        </w:tc>
      </w:tr>
    </w:tbl>
    <w:p w14:paraId="1D395624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BAA6850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63127" w:rsidRPr="00E6312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370989C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1ACE4F4B" w14:textId="77777777" w:rsidTr="00A137C9">
        <w:tc>
          <w:tcPr>
            <w:tcW w:w="617" w:type="dxa"/>
            <w:shd w:val="clear" w:color="auto" w:fill="auto"/>
            <w:vAlign w:val="center"/>
          </w:tcPr>
          <w:p w14:paraId="619B607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0D01C6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ADF7D1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A1744A0" w14:textId="77777777" w:rsidTr="00A137C9">
        <w:tc>
          <w:tcPr>
            <w:tcW w:w="617" w:type="dxa"/>
            <w:shd w:val="clear" w:color="auto" w:fill="auto"/>
            <w:vAlign w:val="center"/>
          </w:tcPr>
          <w:p w14:paraId="77C4C0C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2250FB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2D82BD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43EEEF7" w14:textId="77777777" w:rsidTr="00A137C9">
        <w:tc>
          <w:tcPr>
            <w:tcW w:w="617" w:type="dxa"/>
            <w:shd w:val="clear" w:color="auto" w:fill="auto"/>
            <w:vAlign w:val="center"/>
          </w:tcPr>
          <w:p w14:paraId="19B0A6D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8FD2B1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36C13C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D624C60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63127" w:rsidRPr="00E63127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48B9371F" w14:textId="77777777" w:rsidTr="00A137C9">
        <w:tc>
          <w:tcPr>
            <w:tcW w:w="617" w:type="dxa"/>
            <w:shd w:val="clear" w:color="auto" w:fill="auto"/>
            <w:vAlign w:val="center"/>
          </w:tcPr>
          <w:p w14:paraId="6F18E62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9413F2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2099C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06E019DF" w14:textId="77777777" w:rsidTr="00A137C9">
        <w:tc>
          <w:tcPr>
            <w:tcW w:w="617" w:type="dxa"/>
            <w:shd w:val="clear" w:color="auto" w:fill="auto"/>
            <w:vAlign w:val="center"/>
          </w:tcPr>
          <w:p w14:paraId="04847E7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9F3C19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7579A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3096514" w14:textId="77777777" w:rsidTr="00A137C9">
        <w:tc>
          <w:tcPr>
            <w:tcW w:w="617" w:type="dxa"/>
            <w:shd w:val="clear" w:color="auto" w:fill="auto"/>
            <w:vAlign w:val="center"/>
          </w:tcPr>
          <w:p w14:paraId="5E4D3F5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4833FA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A2D9D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A778F0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7B7B6F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226BFCE" w14:textId="77777777" w:rsidTr="004F10A0">
        <w:tc>
          <w:tcPr>
            <w:tcW w:w="2660" w:type="dxa"/>
            <w:shd w:val="clear" w:color="auto" w:fill="auto"/>
          </w:tcPr>
          <w:p w14:paraId="6DF237D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55B38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D4723E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B2FA39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DA2E13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A7F31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12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399300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ED5D5" w14:textId="77777777" w:rsidR="00E26A84" w:rsidRDefault="00E26A84" w:rsidP="00025386">
      <w:pPr>
        <w:spacing w:after="0" w:line="240" w:lineRule="auto"/>
      </w:pPr>
      <w:r>
        <w:separator/>
      </w:r>
    </w:p>
  </w:endnote>
  <w:endnote w:type="continuationSeparator" w:id="0">
    <w:p w14:paraId="796A9A72" w14:textId="77777777" w:rsidR="00E26A84" w:rsidRDefault="00E26A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66D02" w14:textId="77777777" w:rsidR="00E63127" w:rsidRDefault="00E631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CC6F0" w14:textId="4C41732D" w:rsidR="00025386" w:rsidRDefault="008E206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E2BD52" wp14:editId="2BB7FBB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5CC4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78E59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D0D9EC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A3A0A" w14:textId="77777777" w:rsidR="00E63127" w:rsidRDefault="00E631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C6869" w14:textId="77777777" w:rsidR="00E26A84" w:rsidRDefault="00E26A84" w:rsidP="00025386">
      <w:pPr>
        <w:spacing w:after="0" w:line="240" w:lineRule="auto"/>
      </w:pPr>
      <w:r>
        <w:separator/>
      </w:r>
    </w:p>
  </w:footnote>
  <w:footnote w:type="continuationSeparator" w:id="0">
    <w:p w14:paraId="097EED1C" w14:textId="77777777" w:rsidR="00E26A84" w:rsidRDefault="00E26A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079D4" w14:textId="77777777" w:rsidR="00E63127" w:rsidRDefault="00E631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3D9AE" w14:textId="77777777" w:rsidR="00E63127" w:rsidRDefault="00E631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D9AF1" w14:textId="77777777" w:rsidR="00E63127" w:rsidRDefault="00E631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5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1C7"/>
    <w:rsid w:val="00025386"/>
    <w:rsid w:val="000423B9"/>
    <w:rsid w:val="00053927"/>
    <w:rsid w:val="00084786"/>
    <w:rsid w:val="0016158F"/>
    <w:rsid w:val="001C2314"/>
    <w:rsid w:val="00213980"/>
    <w:rsid w:val="0024185B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206F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741C7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6A84"/>
    <w:rsid w:val="00E27ABB"/>
    <w:rsid w:val="00E63127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61865"/>
  <w15:chartTrackingRefBased/>
  <w15:docId w15:val="{9D195A5C-0E46-465A-8072-9A516886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2024-08-14T12:09:00Z</dcterms:created>
  <dcterms:modified xsi:type="dcterms:W3CDTF">2024-08-14T12:09:00Z</dcterms:modified>
</cp:coreProperties>
</file>