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5BF70" w14:textId="77777777" w:rsidR="00D64136" w:rsidRPr="00353FDC" w:rsidRDefault="0094340E" w:rsidP="00D64136">
      <w:pPr>
        <w:spacing w:after="600"/>
        <w:jc w:val="right"/>
        <w:rPr>
          <w:rFonts w:ascii="Arial" w:hAnsi="Arial" w:cs="Arial"/>
        </w:rPr>
      </w:pPr>
      <w:bookmarkStart w:id="0" w:name="_Hlk53520193"/>
      <w:r w:rsidRPr="0094340E">
        <w:rPr>
          <w:rFonts w:ascii="Arial" w:hAnsi="Arial" w:cs="Arial"/>
        </w:rPr>
        <w:t>Kraków</w:t>
      </w:r>
      <w:r w:rsidR="00D64136" w:rsidRPr="00353FDC">
        <w:rPr>
          <w:rFonts w:ascii="Arial" w:hAnsi="Arial" w:cs="Arial"/>
        </w:rPr>
        <w:t xml:space="preserve"> dnia: </w:t>
      </w:r>
      <w:r w:rsidRPr="0094340E">
        <w:rPr>
          <w:rFonts w:ascii="Arial" w:hAnsi="Arial" w:cs="Arial"/>
        </w:rPr>
        <w:t>2024-08-07</w:t>
      </w:r>
    </w:p>
    <w:p w14:paraId="73DD6C2E" w14:textId="77777777" w:rsidR="00F32DD3" w:rsidRDefault="0094340E" w:rsidP="00D64136">
      <w:pPr>
        <w:spacing w:line="360" w:lineRule="auto"/>
        <w:ind w:right="3969"/>
        <w:rPr>
          <w:rFonts w:ascii="Arial" w:hAnsi="Arial" w:cs="Arial"/>
          <w:b/>
          <w:bCs/>
        </w:rPr>
      </w:pPr>
      <w:r w:rsidRPr="0094340E">
        <w:rPr>
          <w:rFonts w:ascii="Arial" w:hAnsi="Arial" w:cs="Arial"/>
          <w:b/>
          <w:bCs/>
        </w:rPr>
        <w:t xml:space="preserve">Szpital Specjalistyczny im. Stefana Żeromskiego </w:t>
      </w:r>
    </w:p>
    <w:p w14:paraId="523E0E98" w14:textId="108C18F9" w:rsidR="00D64136" w:rsidRPr="00353FDC" w:rsidRDefault="0094340E" w:rsidP="00D64136">
      <w:pPr>
        <w:spacing w:line="360" w:lineRule="auto"/>
        <w:ind w:right="3969"/>
        <w:rPr>
          <w:rFonts w:ascii="Arial" w:hAnsi="Arial" w:cs="Arial"/>
          <w:b/>
          <w:bCs/>
        </w:rPr>
      </w:pPr>
      <w:r w:rsidRPr="0094340E">
        <w:rPr>
          <w:rFonts w:ascii="Arial" w:hAnsi="Arial" w:cs="Arial"/>
          <w:b/>
          <w:bCs/>
        </w:rPr>
        <w:t xml:space="preserve">SP ZOZ w Krakowie </w:t>
      </w:r>
    </w:p>
    <w:p w14:paraId="31C2AE11" w14:textId="77777777" w:rsidR="00D64136" w:rsidRPr="00353FDC" w:rsidRDefault="0094340E" w:rsidP="00D64136">
      <w:pPr>
        <w:spacing w:line="360" w:lineRule="auto"/>
        <w:ind w:right="3969"/>
        <w:rPr>
          <w:rFonts w:ascii="Arial" w:hAnsi="Arial" w:cs="Arial"/>
        </w:rPr>
      </w:pPr>
      <w:r w:rsidRPr="0094340E">
        <w:rPr>
          <w:rFonts w:ascii="Arial" w:hAnsi="Arial" w:cs="Arial"/>
        </w:rPr>
        <w:t>os. Na Skarpie</w:t>
      </w:r>
      <w:r w:rsidR="00D64136" w:rsidRPr="00353FDC">
        <w:rPr>
          <w:rFonts w:ascii="Arial" w:hAnsi="Arial" w:cs="Arial"/>
        </w:rPr>
        <w:t xml:space="preserve"> </w:t>
      </w:r>
      <w:r w:rsidRPr="0094340E">
        <w:rPr>
          <w:rFonts w:ascii="Arial" w:hAnsi="Arial" w:cs="Arial"/>
        </w:rPr>
        <w:t>66</w:t>
      </w:r>
    </w:p>
    <w:p w14:paraId="149C9BA5" w14:textId="77777777" w:rsidR="00D64136" w:rsidRPr="00353FDC" w:rsidRDefault="0094340E" w:rsidP="00D64136">
      <w:pPr>
        <w:ind w:right="3969"/>
        <w:rPr>
          <w:rFonts w:ascii="Arial" w:hAnsi="Arial" w:cs="Arial"/>
        </w:rPr>
      </w:pPr>
      <w:r w:rsidRPr="0094340E">
        <w:rPr>
          <w:rFonts w:ascii="Arial" w:hAnsi="Arial" w:cs="Arial"/>
        </w:rPr>
        <w:t>31-913</w:t>
      </w:r>
      <w:r w:rsidR="00D64136" w:rsidRPr="00353FDC">
        <w:rPr>
          <w:rFonts w:ascii="Arial" w:hAnsi="Arial" w:cs="Arial"/>
        </w:rPr>
        <w:t xml:space="preserve"> </w:t>
      </w:r>
      <w:r w:rsidRPr="0094340E">
        <w:rPr>
          <w:rFonts w:ascii="Arial" w:hAnsi="Arial" w:cs="Arial"/>
        </w:rPr>
        <w:t>Kraków</w:t>
      </w:r>
    </w:p>
    <w:p w14:paraId="7795EE8F" w14:textId="2C73DBCE" w:rsidR="00D64136" w:rsidRDefault="00F32DD3" w:rsidP="00D64136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SZP-271-17/24/</w:t>
      </w:r>
      <w:r w:rsidR="00A45BEB">
        <w:rPr>
          <w:rFonts w:ascii="Arial" w:hAnsi="Arial" w:cs="Arial"/>
          <w:bCs/>
          <w:sz w:val="18"/>
          <w:szCs w:val="18"/>
        </w:rPr>
        <w:t>659.</w:t>
      </w:r>
      <w:r>
        <w:rPr>
          <w:rFonts w:ascii="Arial" w:hAnsi="Arial" w:cs="Arial"/>
          <w:bCs/>
          <w:sz w:val="18"/>
          <w:szCs w:val="18"/>
        </w:rPr>
        <w:t>IW</w:t>
      </w:r>
    </w:p>
    <w:p w14:paraId="4DEDD6AA" w14:textId="77777777" w:rsidR="009F463B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8511532" w14:textId="77777777" w:rsidR="00D64136" w:rsidRPr="009F463B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10EC2553" w14:textId="77777777" w:rsidTr="005E0D0A">
        <w:tc>
          <w:tcPr>
            <w:tcW w:w="10065" w:type="dxa"/>
            <w:shd w:val="clear" w:color="auto" w:fill="F2F2F2"/>
            <w:hideMark/>
          </w:tcPr>
          <w:p w14:paraId="19A6E60D" w14:textId="77777777" w:rsidR="00D64136" w:rsidRPr="00353FDC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2D42DC1" w14:textId="77777777" w:rsidR="00D64136" w:rsidRPr="00353FDC" w:rsidRDefault="00D64136" w:rsidP="005E0D0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E609D52" w14:textId="77777777" w:rsidR="00D64136" w:rsidRPr="00353FDC" w:rsidRDefault="00D64136" w:rsidP="00D64136">
      <w:pPr>
        <w:keepNext/>
        <w:spacing w:after="240"/>
        <w:outlineLvl w:val="0"/>
        <w:rPr>
          <w:rFonts w:ascii="Arial" w:hAnsi="Arial" w:cs="Arial"/>
          <w:b/>
        </w:rPr>
      </w:pPr>
    </w:p>
    <w:p w14:paraId="6B802728" w14:textId="77777777" w:rsidR="00D64136" w:rsidRPr="00353FDC" w:rsidRDefault="00D64136" w:rsidP="00D6413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767EE3CF" w14:textId="77777777" w:rsidTr="005E0D0A">
        <w:tc>
          <w:tcPr>
            <w:tcW w:w="2269" w:type="dxa"/>
            <w:shd w:val="clear" w:color="auto" w:fill="auto"/>
          </w:tcPr>
          <w:p w14:paraId="2E6B179A" w14:textId="77777777" w:rsidR="00D64136" w:rsidRPr="00353FDC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754257" w14:textId="77777777" w:rsidR="00D64136" w:rsidRPr="00353FDC" w:rsidRDefault="0094340E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Inwestycyjny zakup sprzętu medycznego (14 grup)</w:t>
            </w:r>
          </w:p>
        </w:tc>
      </w:tr>
      <w:tr w:rsidR="0094340E" w:rsidRPr="00353FDC" w14:paraId="38F82002" w14:textId="77777777" w:rsidTr="008360B1">
        <w:tc>
          <w:tcPr>
            <w:tcW w:w="2269" w:type="dxa"/>
            <w:shd w:val="clear" w:color="auto" w:fill="auto"/>
          </w:tcPr>
          <w:p w14:paraId="7CF68517" w14:textId="77777777" w:rsidR="0094340E" w:rsidRPr="00353FDC" w:rsidRDefault="0094340E" w:rsidP="008360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5CBE2A" w14:textId="77777777" w:rsidR="0094340E" w:rsidRPr="00353FDC" w:rsidRDefault="0094340E" w:rsidP="008360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SZP-271-17/24</w:t>
            </w:r>
          </w:p>
        </w:tc>
      </w:tr>
    </w:tbl>
    <w:p w14:paraId="21F0C2E5" w14:textId="77777777" w:rsidR="00D64136" w:rsidRPr="00E1738E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C71A0B0" w14:textId="07CB47C0" w:rsidR="00D64136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4340E" w:rsidRPr="0094340E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94340E" w:rsidRPr="0094340E">
        <w:rPr>
          <w:rFonts w:ascii="Arial" w:hAnsi="Arial" w:cs="Arial"/>
        </w:rPr>
        <w:t>(</w:t>
      </w:r>
      <w:proofErr w:type="spellStart"/>
      <w:r w:rsidR="0094340E" w:rsidRPr="0094340E">
        <w:rPr>
          <w:rFonts w:ascii="Arial" w:hAnsi="Arial" w:cs="Arial"/>
        </w:rPr>
        <w:t>t.j</w:t>
      </w:r>
      <w:proofErr w:type="spellEnd"/>
      <w:r w:rsidR="0094340E" w:rsidRPr="0094340E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4340E" w14:paraId="24BFECEC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3D15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>Grupa 1 - aparat USG (1 szt.)</w:t>
            </w:r>
          </w:p>
          <w:p w14:paraId="6EEA0A7E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4340E">
              <w:rPr>
                <w:rFonts w:ascii="Arial" w:hAnsi="Arial" w:cs="Arial"/>
                <w:b/>
              </w:rPr>
              <w:t xml:space="preserve">GE </w:t>
            </w:r>
            <w:proofErr w:type="spellStart"/>
            <w:r w:rsidRPr="0094340E">
              <w:rPr>
                <w:rFonts w:ascii="Arial" w:hAnsi="Arial" w:cs="Arial"/>
                <w:b/>
              </w:rPr>
              <w:t>Medical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Systems Polska Sp. z o.o.</w:t>
            </w:r>
          </w:p>
          <w:p w14:paraId="23A188FF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Wołoska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1176FB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02-583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Warszawa</w:t>
            </w:r>
          </w:p>
          <w:p w14:paraId="440E3494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446 580.00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03F0D9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3BA1ED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385BA7BF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DBD2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>Grupa 4 - aparat KTG (1 szt.)</w:t>
            </w:r>
          </w:p>
          <w:p w14:paraId="402DE912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4340E">
              <w:rPr>
                <w:rFonts w:ascii="Arial" w:hAnsi="Arial" w:cs="Arial"/>
                <w:b/>
              </w:rPr>
              <w:t>Medicom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Sp. z o.o.</w:t>
            </w:r>
          </w:p>
          <w:p w14:paraId="3C533307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D96510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Zabrze</w:t>
            </w:r>
          </w:p>
          <w:p w14:paraId="550708A1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23 500.00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E2DEF6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902801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51613603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2E1E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>Grupa 5 - aparat rentgenowski typu Ramię C (1 szt.)</w:t>
            </w:r>
          </w:p>
          <w:p w14:paraId="25D905AC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4340E">
              <w:rPr>
                <w:rFonts w:ascii="Arial" w:hAnsi="Arial" w:cs="Arial"/>
                <w:b/>
              </w:rPr>
              <w:t>Siemens Healthcare Sp. z o.o.</w:t>
            </w:r>
          </w:p>
          <w:p w14:paraId="11BB69FC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Żupnicza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DD9B7F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03-821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Warszawa</w:t>
            </w:r>
          </w:p>
          <w:p w14:paraId="19A344C2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279 011.04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791965A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41C64D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0BF5B13F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FA38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 xml:space="preserve">Grupa 6 - </w:t>
            </w:r>
            <w:proofErr w:type="spellStart"/>
            <w:r w:rsidRPr="0094340E">
              <w:rPr>
                <w:rFonts w:ascii="Arial" w:hAnsi="Arial" w:cs="Arial"/>
              </w:rPr>
              <w:t>videolaryngoskop</w:t>
            </w:r>
            <w:proofErr w:type="spellEnd"/>
            <w:r w:rsidRPr="0094340E">
              <w:rPr>
                <w:rFonts w:ascii="Arial" w:hAnsi="Arial" w:cs="Arial"/>
              </w:rPr>
              <w:t xml:space="preserve"> (4 szt.)</w:t>
            </w:r>
          </w:p>
          <w:p w14:paraId="5EC8E3C0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4340E">
              <w:rPr>
                <w:rFonts w:ascii="Arial" w:hAnsi="Arial" w:cs="Arial"/>
                <w:b/>
              </w:rPr>
              <w:t>Medtronic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Poland sp. z o.o.</w:t>
            </w:r>
          </w:p>
          <w:p w14:paraId="5BD6196F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F9AAB9D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Warszawa</w:t>
            </w:r>
          </w:p>
          <w:p w14:paraId="2BB67C47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42 120.00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CA8C42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7378FE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33A29F34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D72DC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>Grupa 9 - narzędzia do mikrochirurgii ucha (1 komplet)</w:t>
            </w:r>
          </w:p>
          <w:p w14:paraId="124C4BE0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4340E">
              <w:rPr>
                <w:rFonts w:ascii="Arial" w:hAnsi="Arial" w:cs="Arial"/>
                <w:b/>
              </w:rPr>
              <w:t>Aesculap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4340E">
              <w:rPr>
                <w:rFonts w:ascii="Arial" w:hAnsi="Arial" w:cs="Arial"/>
                <w:b/>
              </w:rPr>
              <w:t>Chifa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4077DDC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741E36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Nowy Tomyśl</w:t>
            </w:r>
          </w:p>
          <w:p w14:paraId="47B7EDC9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50 710.32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62A0EB5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833C06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292C8F59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4C63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>Grupa 10 - kardiomonitor MRI (1 szt.)</w:t>
            </w:r>
          </w:p>
          <w:p w14:paraId="38F911CF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4340E">
              <w:rPr>
                <w:rFonts w:ascii="Arial" w:hAnsi="Arial" w:cs="Arial"/>
                <w:b/>
              </w:rPr>
              <w:t>VEROMED Sp. z o.o.</w:t>
            </w:r>
          </w:p>
          <w:p w14:paraId="462D139B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Wolności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94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560BB5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Zabrze</w:t>
            </w:r>
          </w:p>
          <w:p w14:paraId="620BF5E5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226 800.00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E5358B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441028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45504FE6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40161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>Grupa 11 - pompa infuzyjna MRI (1 szt.)</w:t>
            </w:r>
          </w:p>
          <w:p w14:paraId="3C35BAFC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4340E">
              <w:rPr>
                <w:rFonts w:ascii="Arial" w:hAnsi="Arial" w:cs="Arial"/>
                <w:b/>
              </w:rPr>
              <w:t>VEROMED Sp. z o.o.</w:t>
            </w:r>
          </w:p>
          <w:p w14:paraId="745319BB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Wolności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94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30F0003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Zabrze</w:t>
            </w:r>
          </w:p>
          <w:p w14:paraId="61804E47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199 800.00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47D5CF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8E21BC5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70FCF388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03A5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>Grupa 12 - respirator kliniczno-transportowy MRI (1 szt.)</w:t>
            </w:r>
          </w:p>
          <w:p w14:paraId="2896A9A9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4340E">
              <w:rPr>
                <w:rFonts w:ascii="Arial" w:hAnsi="Arial" w:cs="Arial"/>
                <w:b/>
              </w:rPr>
              <w:t>Ekomark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Sp. </w:t>
            </w:r>
            <w:proofErr w:type="gramStart"/>
            <w:r w:rsidRPr="0094340E">
              <w:rPr>
                <w:rFonts w:ascii="Arial" w:hAnsi="Arial" w:cs="Arial"/>
                <w:b/>
              </w:rPr>
              <w:t>z .</w:t>
            </w:r>
            <w:proofErr w:type="spellStart"/>
            <w:r w:rsidRPr="0094340E">
              <w:rPr>
                <w:rFonts w:ascii="Arial" w:hAnsi="Arial" w:cs="Arial"/>
                <w:b/>
              </w:rPr>
              <w:t>o</w:t>
            </w:r>
            <w:proofErr w:type="gramEnd"/>
            <w:r w:rsidRPr="0094340E">
              <w:rPr>
                <w:rFonts w:ascii="Arial" w:hAnsi="Arial" w:cs="Arial"/>
                <w:b/>
              </w:rPr>
              <w:t>.o</w:t>
            </w:r>
            <w:proofErr w:type="spellEnd"/>
          </w:p>
          <w:p w14:paraId="36F76E45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Boguckiego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1A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4E178B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01-508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Warszawa</w:t>
            </w:r>
          </w:p>
          <w:p w14:paraId="47EA1E77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157 194.00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9F9571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350491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3ED1883A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7A5D6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 xml:space="preserve">Grupa 13 - </w:t>
            </w:r>
            <w:proofErr w:type="spellStart"/>
            <w:r w:rsidRPr="0094340E">
              <w:rPr>
                <w:rFonts w:ascii="Arial" w:hAnsi="Arial" w:cs="Arial"/>
              </w:rPr>
              <w:t>wideokolposkop</w:t>
            </w:r>
            <w:proofErr w:type="spellEnd"/>
            <w:r w:rsidRPr="0094340E">
              <w:rPr>
                <w:rFonts w:ascii="Arial" w:hAnsi="Arial" w:cs="Arial"/>
              </w:rPr>
              <w:t xml:space="preserve"> + statyw (1 komplet)</w:t>
            </w:r>
          </w:p>
          <w:p w14:paraId="2D41DF48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4340E">
              <w:rPr>
                <w:rFonts w:ascii="Arial" w:hAnsi="Arial" w:cs="Arial"/>
                <w:b/>
              </w:rPr>
              <w:t>Rovers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Polska Sp. z o.o.</w:t>
            </w:r>
          </w:p>
          <w:p w14:paraId="531F8D25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Stołeczna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76A2EC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05-501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Piaseczno</w:t>
            </w:r>
          </w:p>
          <w:p w14:paraId="6E5539CF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44 264.88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97A0A0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F9FFA8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94340E" w14:paraId="2BD2B672" w14:textId="77777777" w:rsidTr="00F32D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3FBC1" w14:textId="77777777" w:rsidR="0094340E" w:rsidRPr="00F245C5" w:rsidRDefault="0094340E" w:rsidP="008360B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4340E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4340E">
              <w:rPr>
                <w:rFonts w:ascii="Arial" w:hAnsi="Arial" w:cs="Arial"/>
              </w:rPr>
              <w:t xml:space="preserve">Grupa 14 - lampa operacyjna </w:t>
            </w:r>
            <w:proofErr w:type="spellStart"/>
            <w:r w:rsidRPr="0094340E">
              <w:rPr>
                <w:rFonts w:ascii="Arial" w:hAnsi="Arial" w:cs="Arial"/>
              </w:rPr>
              <w:t>dwuczaszowa</w:t>
            </w:r>
            <w:proofErr w:type="spellEnd"/>
            <w:r w:rsidRPr="0094340E">
              <w:rPr>
                <w:rFonts w:ascii="Arial" w:hAnsi="Arial" w:cs="Arial"/>
              </w:rPr>
              <w:t xml:space="preserve"> (1 szt.)</w:t>
            </w:r>
          </w:p>
          <w:p w14:paraId="21BDD70F" w14:textId="77777777" w:rsidR="0094340E" w:rsidRPr="00F245C5" w:rsidRDefault="0094340E" w:rsidP="008360B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4340E">
              <w:rPr>
                <w:rFonts w:ascii="Arial" w:hAnsi="Arial" w:cs="Arial"/>
                <w:b/>
              </w:rPr>
              <w:t>Medicom</w:t>
            </w:r>
            <w:proofErr w:type="spellEnd"/>
            <w:r w:rsidRPr="0094340E">
              <w:rPr>
                <w:rFonts w:ascii="Arial" w:hAnsi="Arial" w:cs="Arial"/>
                <w:b/>
              </w:rPr>
              <w:t xml:space="preserve"> Sp. z o.o.</w:t>
            </w:r>
          </w:p>
          <w:p w14:paraId="0AF019EB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1EFA14" w14:textId="77777777" w:rsidR="0094340E" w:rsidRPr="00F245C5" w:rsidRDefault="0094340E" w:rsidP="008360B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4340E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4340E">
              <w:rPr>
                <w:rFonts w:ascii="Arial" w:hAnsi="Arial" w:cs="Arial"/>
                <w:bCs/>
              </w:rPr>
              <w:t>Zabrze</w:t>
            </w:r>
          </w:p>
          <w:p w14:paraId="176CA377" w14:textId="77777777" w:rsidR="0094340E" w:rsidRPr="00F245C5" w:rsidRDefault="0094340E" w:rsidP="008360B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4340E">
              <w:rPr>
                <w:rFonts w:ascii="Arial" w:hAnsi="Arial" w:cs="Arial"/>
                <w:b/>
              </w:rPr>
              <w:t>104 328.00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C7C9AC" w14:textId="77777777" w:rsidR="0094340E" w:rsidRPr="00F245C5" w:rsidRDefault="0094340E" w:rsidP="008360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90A33A" w14:textId="77777777" w:rsidR="0094340E" w:rsidRPr="00F245C5" w:rsidRDefault="0094340E" w:rsidP="008360B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4340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</w:tbl>
    <w:p w14:paraId="4DAE0D1A" w14:textId="77777777" w:rsidR="00D64136" w:rsidRDefault="00D64136" w:rsidP="00D64136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14:paraId="0B9B705F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39888C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381E21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E8A577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209906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4340E" w14:paraId="18582D6D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A348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>Grupa 1 - aparat USG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F8E4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 </w:t>
            </w: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Systems Polska Sp. z o.o.</w:t>
            </w:r>
          </w:p>
          <w:p w14:paraId="6D8F26B5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Wołoska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7CCCC77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BB7B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7415E1D" w14:textId="48B55A78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2 - Termin wykonania - </w:t>
            </w:r>
            <w:r w:rsidR="008E4875">
              <w:rPr>
                <w:rFonts w:ascii="Arial" w:hAnsi="Arial" w:cs="Arial"/>
                <w:sz w:val="22"/>
                <w:szCs w:val="22"/>
              </w:rPr>
              <w:t>1</w:t>
            </w:r>
            <w:r w:rsidRPr="0094340E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11C43EE7" w14:textId="43EF26EE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3 - Okres gwarancji - 1</w:t>
            </w:r>
            <w:r w:rsidR="008E4875">
              <w:rPr>
                <w:rFonts w:ascii="Arial" w:hAnsi="Arial" w:cs="Arial"/>
                <w:sz w:val="22"/>
                <w:szCs w:val="22"/>
              </w:rPr>
              <w:t>5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D885" w14:textId="031702E1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E4875">
              <w:rPr>
                <w:rFonts w:ascii="Arial" w:hAnsi="Arial" w:cs="Arial"/>
                <w:sz w:val="22"/>
                <w:szCs w:val="22"/>
              </w:rPr>
              <w:t>85</w:t>
            </w:r>
            <w:r w:rsidRPr="0094340E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94340E" w14:paraId="3A5FB95B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3708A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>Grupa 4 - aparat KTG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10B9E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A7769B1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621E751A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lastRenderedPageBreak/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F636D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4316258A" w14:textId="32F9119A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2 - Termin wykonania - </w:t>
            </w:r>
            <w:r w:rsidR="008E4875">
              <w:rPr>
                <w:rFonts w:ascii="Arial" w:hAnsi="Arial" w:cs="Arial"/>
                <w:sz w:val="22"/>
                <w:szCs w:val="22"/>
              </w:rPr>
              <w:t>1</w:t>
            </w:r>
            <w:r w:rsidRPr="0094340E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43AAE9E9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lastRenderedPageBreak/>
              <w:t>3 - Okres gwarancji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7420" w14:textId="0D2B8434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8E4875">
              <w:rPr>
                <w:rFonts w:ascii="Arial" w:hAnsi="Arial" w:cs="Arial"/>
                <w:sz w:val="22"/>
                <w:szCs w:val="22"/>
              </w:rPr>
              <w:t>10</w:t>
            </w:r>
            <w:r w:rsidRPr="0094340E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4340E" w14:paraId="7DB12165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A7B6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>Grupa 5 - aparat rentgenowski typu Ramię C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CA7D0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Siemens Healthcare Sp. z o.o.</w:t>
            </w:r>
          </w:p>
          <w:p w14:paraId="2B6EC755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Żupnicza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3E1C984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03-821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CAB4A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34403A8" w14:textId="4E84E9F5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2 - Termin wykonania - </w:t>
            </w:r>
            <w:r w:rsidR="008E4875">
              <w:rPr>
                <w:rFonts w:ascii="Arial" w:hAnsi="Arial" w:cs="Arial"/>
                <w:sz w:val="22"/>
                <w:szCs w:val="22"/>
              </w:rPr>
              <w:t>1</w:t>
            </w:r>
            <w:r w:rsidRPr="0094340E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34D32B3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3 - Okres gwarancji - 15.00</w:t>
            </w:r>
          </w:p>
          <w:p w14:paraId="739EE1BA" w14:textId="7C9C69BE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4 - Parametry techniczne - </w:t>
            </w:r>
            <w:r w:rsidR="008E4875">
              <w:rPr>
                <w:rFonts w:ascii="Arial" w:hAnsi="Arial" w:cs="Arial"/>
                <w:sz w:val="22"/>
                <w:szCs w:val="22"/>
              </w:rPr>
              <w:t>15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A192" w14:textId="660DE8EC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E4875">
              <w:rPr>
                <w:rFonts w:ascii="Arial" w:hAnsi="Arial" w:cs="Arial"/>
                <w:sz w:val="22"/>
                <w:szCs w:val="22"/>
              </w:rPr>
              <w:t>100</w:t>
            </w:r>
            <w:r w:rsidRPr="0094340E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94340E" w14:paraId="466BC822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2B36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3BF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 xml:space="preserve">Grupa 6 - </w:t>
            </w:r>
            <w:proofErr w:type="spellStart"/>
            <w:r w:rsidRPr="0094340E">
              <w:rPr>
                <w:rFonts w:ascii="Arial" w:hAnsi="Arial" w:cs="Arial"/>
                <w:sz w:val="22"/>
                <w:szCs w:val="22"/>
              </w:rPr>
              <w:t>videolaryngoskop</w:t>
            </w:r>
            <w:proofErr w:type="spellEnd"/>
            <w:r w:rsidRPr="0094340E">
              <w:rPr>
                <w:rFonts w:ascii="Arial" w:hAnsi="Arial" w:cs="Arial"/>
                <w:sz w:val="22"/>
                <w:szCs w:val="22"/>
              </w:rPr>
              <w:t xml:space="preserve"> (4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5727C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B55DDE7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282EE579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24DB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460AD7E" w14:textId="2D7146DF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2 - Termin wykonania - </w:t>
            </w:r>
            <w:r w:rsidR="00123BF3">
              <w:rPr>
                <w:rFonts w:ascii="Arial" w:hAnsi="Arial" w:cs="Arial"/>
                <w:sz w:val="22"/>
                <w:szCs w:val="22"/>
              </w:rPr>
              <w:t>1</w:t>
            </w:r>
            <w:r w:rsidRPr="0094340E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BEC7CA2" w14:textId="3717F726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3 - Okres gwarancji - </w:t>
            </w:r>
            <w:r w:rsidR="00123BF3">
              <w:rPr>
                <w:rFonts w:ascii="Arial" w:hAnsi="Arial" w:cs="Arial"/>
                <w:sz w:val="22"/>
                <w:szCs w:val="22"/>
              </w:rPr>
              <w:t>0</w:t>
            </w:r>
            <w:r w:rsidRPr="0094340E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4618" w14:textId="5DDB1318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23BF3">
              <w:rPr>
                <w:rFonts w:ascii="Arial" w:hAnsi="Arial" w:cs="Arial"/>
                <w:sz w:val="22"/>
                <w:szCs w:val="22"/>
              </w:rPr>
              <w:t>7</w:t>
            </w:r>
            <w:r w:rsidRPr="0094340E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4340E" w14:paraId="5C9E7F84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989C8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>Grupa 9 - narzędzia do mikrochirurgii ucha (1 komplet)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797CC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1467344B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64DEA26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A9E5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4AE73DC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039F8535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3 - Okres gwarancji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60445" w14:textId="77777777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94340E" w14:paraId="52D3CF80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CA7D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>Grupa 10 - kardiomonitor MRI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E797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VEROMED Sp. z o.o.</w:t>
            </w:r>
          </w:p>
          <w:p w14:paraId="73935EF3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Wolności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94</w:t>
            </w:r>
          </w:p>
          <w:p w14:paraId="77AE7AF9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41-800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9578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06315E7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344C1BC1" w14:textId="00ADE638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3 - Okres gwarancji - </w:t>
            </w:r>
            <w:r w:rsidR="008E4875">
              <w:rPr>
                <w:rFonts w:ascii="Arial" w:hAnsi="Arial" w:cs="Arial"/>
                <w:sz w:val="22"/>
                <w:szCs w:val="22"/>
              </w:rPr>
              <w:t>0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6D196F9" w14:textId="5DE1B090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4 - Parametry techniczne - </w:t>
            </w:r>
            <w:r w:rsidR="008E4875">
              <w:rPr>
                <w:rFonts w:ascii="Arial" w:hAnsi="Arial" w:cs="Arial"/>
                <w:sz w:val="22"/>
                <w:szCs w:val="22"/>
              </w:rPr>
              <w:t>15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C2D3" w14:textId="77777777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75,00</w:t>
            </w:r>
          </w:p>
        </w:tc>
      </w:tr>
      <w:tr w:rsidR="0094340E" w14:paraId="157C9D22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C39D8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>Grupa 11 - pompa infuzyjna MRI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CCDE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VEROMED Sp. z o.o.</w:t>
            </w:r>
          </w:p>
          <w:p w14:paraId="4B67195E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Wolności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94</w:t>
            </w:r>
          </w:p>
          <w:p w14:paraId="4D45183E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41-800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EE58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4278E6B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0C8F80CE" w14:textId="22561EC2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3 - Okres gwarancji - </w:t>
            </w:r>
            <w:r w:rsidR="008E4875">
              <w:rPr>
                <w:rFonts w:ascii="Arial" w:hAnsi="Arial" w:cs="Arial"/>
                <w:sz w:val="22"/>
                <w:szCs w:val="22"/>
              </w:rPr>
              <w:t>0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784D21D2" w14:textId="5BA470B6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4 - Parametry techniczne - </w:t>
            </w:r>
            <w:r w:rsidR="008E4875">
              <w:rPr>
                <w:rFonts w:ascii="Arial" w:hAnsi="Arial" w:cs="Arial"/>
                <w:sz w:val="22"/>
                <w:szCs w:val="22"/>
              </w:rPr>
              <w:t>15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75DF7" w14:textId="77777777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75,00</w:t>
            </w:r>
          </w:p>
        </w:tc>
      </w:tr>
      <w:tr w:rsidR="0094340E" w14:paraId="7B96B425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4D101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3BF3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>Grupa 12 - respirator kliniczno-transportowy MRI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0149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Ekomark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</w:t>
            </w:r>
            <w:proofErr w:type="gram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z .</w:t>
            </w: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proofErr w:type="gram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.o</w:t>
            </w:r>
            <w:proofErr w:type="spellEnd"/>
          </w:p>
          <w:p w14:paraId="268512E8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Boguckiego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1A</w:t>
            </w:r>
          </w:p>
          <w:p w14:paraId="5A330966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01-508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C73F4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9F9590A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4DD9C925" w14:textId="6174507A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3 - Okres gwarancji - </w:t>
            </w:r>
            <w:r w:rsidR="00123BF3">
              <w:rPr>
                <w:rFonts w:ascii="Arial" w:hAnsi="Arial" w:cs="Arial"/>
                <w:sz w:val="22"/>
                <w:szCs w:val="22"/>
              </w:rPr>
              <w:t>0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37067B97" w14:textId="6B7F02C1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4 - Parametry techniczne - </w:t>
            </w:r>
            <w:r w:rsidR="00123BF3">
              <w:rPr>
                <w:rFonts w:ascii="Arial" w:hAnsi="Arial" w:cs="Arial"/>
                <w:sz w:val="22"/>
                <w:szCs w:val="22"/>
              </w:rPr>
              <w:t>15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1FF5" w14:textId="77777777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75,00</w:t>
            </w:r>
          </w:p>
        </w:tc>
      </w:tr>
      <w:tr w:rsidR="0094340E" w14:paraId="33B4D4F8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9EDD8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 xml:space="preserve">Grupa 13 - </w:t>
            </w:r>
            <w:proofErr w:type="spellStart"/>
            <w:r w:rsidRPr="0094340E">
              <w:rPr>
                <w:rFonts w:ascii="Arial" w:hAnsi="Arial" w:cs="Arial"/>
                <w:sz w:val="22"/>
                <w:szCs w:val="22"/>
              </w:rPr>
              <w:t>wideokolposkop</w:t>
            </w:r>
            <w:proofErr w:type="spellEnd"/>
            <w:r w:rsidRPr="0094340E">
              <w:rPr>
                <w:rFonts w:ascii="Arial" w:hAnsi="Arial" w:cs="Arial"/>
                <w:sz w:val="22"/>
                <w:szCs w:val="22"/>
              </w:rPr>
              <w:t xml:space="preserve"> + statyw (1 komplet)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661CB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D9278EB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5735B6D9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76C0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03C8E60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4E2EBE8F" w14:textId="301B78DC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3 - Okres gwarancji - </w:t>
            </w:r>
            <w:r w:rsidR="00F32DD3">
              <w:rPr>
                <w:rFonts w:ascii="Arial" w:hAnsi="Arial" w:cs="Arial"/>
                <w:sz w:val="22"/>
                <w:szCs w:val="22"/>
              </w:rPr>
              <w:t>0</w:t>
            </w:r>
            <w:r w:rsidRPr="0094340E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4AF0" w14:textId="5B0FD142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32DD3">
              <w:rPr>
                <w:rFonts w:ascii="Arial" w:hAnsi="Arial" w:cs="Arial"/>
                <w:sz w:val="22"/>
                <w:szCs w:val="22"/>
              </w:rPr>
              <w:t>6</w:t>
            </w:r>
            <w:r w:rsidRPr="0094340E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4340E" w14:paraId="349632C1" w14:textId="77777777" w:rsidTr="00F32D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B0AA1" w14:textId="7777777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1F88"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4340E">
              <w:rPr>
                <w:rFonts w:ascii="Arial" w:hAnsi="Arial" w:cs="Arial"/>
                <w:sz w:val="22"/>
                <w:szCs w:val="22"/>
              </w:rPr>
              <w:t xml:space="preserve">Grupa 14 - lampa operacyjna </w:t>
            </w:r>
            <w:proofErr w:type="spellStart"/>
            <w:r w:rsidRPr="0094340E">
              <w:rPr>
                <w:rFonts w:ascii="Arial" w:hAnsi="Arial" w:cs="Arial"/>
                <w:sz w:val="22"/>
                <w:szCs w:val="22"/>
              </w:rPr>
              <w:t>dwuczaszowa</w:t>
            </w:r>
            <w:proofErr w:type="spellEnd"/>
            <w:r w:rsidRPr="0094340E">
              <w:rPr>
                <w:rFonts w:ascii="Arial" w:hAnsi="Arial" w:cs="Arial"/>
                <w:sz w:val="22"/>
                <w:szCs w:val="22"/>
              </w:rPr>
              <w:t xml:space="preserve">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A8D7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9434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D611E97" w14:textId="77777777" w:rsidR="0094340E" w:rsidRPr="007D7932" w:rsidRDefault="0094340E" w:rsidP="00836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51DF6291" w14:textId="77777777" w:rsidR="0094340E" w:rsidRPr="007D7932" w:rsidRDefault="0094340E" w:rsidP="00836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4340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3B1B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C4939E5" w14:textId="77777777" w:rsidR="0094340E" w:rsidRPr="0094340E" w:rsidRDefault="0094340E" w:rsidP="008360B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503F0426" w14:textId="1F9C6647" w:rsidR="0094340E" w:rsidRPr="007D7932" w:rsidRDefault="0094340E" w:rsidP="00836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3 - Okres gwarancji - </w:t>
            </w:r>
            <w:r w:rsidR="008E4875">
              <w:rPr>
                <w:rFonts w:ascii="Arial" w:hAnsi="Arial" w:cs="Arial"/>
                <w:sz w:val="22"/>
                <w:szCs w:val="22"/>
              </w:rPr>
              <w:t>15</w:t>
            </w:r>
            <w:r w:rsidRPr="0094340E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FD40" w14:textId="47B62D6A" w:rsidR="0094340E" w:rsidRPr="007D7932" w:rsidRDefault="0094340E" w:rsidP="00836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340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E4875">
              <w:rPr>
                <w:rFonts w:ascii="Arial" w:hAnsi="Arial" w:cs="Arial"/>
                <w:sz w:val="22"/>
                <w:szCs w:val="22"/>
              </w:rPr>
              <w:t>75</w:t>
            </w:r>
            <w:r w:rsidRPr="0094340E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14:paraId="0125D9ED" w14:textId="77777777" w:rsidR="00D64136" w:rsidRDefault="00D64136" w:rsidP="00D64136">
      <w:pPr>
        <w:spacing w:before="120"/>
        <w:jc w:val="both"/>
        <w:rPr>
          <w:rFonts w:ascii="Arial" w:hAnsi="Arial" w:cs="Arial"/>
          <w:color w:val="000000"/>
        </w:rPr>
      </w:pPr>
    </w:p>
    <w:p w14:paraId="354C8839" w14:textId="77777777" w:rsidR="00D64136" w:rsidRPr="00D64136" w:rsidRDefault="00D64136" w:rsidP="00D64136">
      <w:pPr>
        <w:spacing w:before="120"/>
        <w:jc w:val="both"/>
        <w:rPr>
          <w:rFonts w:ascii="Arial" w:hAnsi="Arial" w:cs="Arial"/>
          <w:color w:val="000000"/>
        </w:rPr>
      </w:pPr>
    </w:p>
    <w:p w14:paraId="5412B611" w14:textId="77777777" w:rsidR="009F0E5C" w:rsidRPr="00D64136" w:rsidRDefault="00D64136" w:rsidP="00D64136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6CDF8F54" w14:textId="77777777" w:rsidR="00F960D7" w:rsidRPr="00D64136" w:rsidRDefault="00A029B8" w:rsidP="00D64136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94340E" w:rsidRPr="00D64136">
        <w:rPr>
          <w:rFonts w:ascii="Arial" w:hAnsi="Arial" w:cs="Arial"/>
        </w:rPr>
        <w:t>nie krótszym niż 15 dni od dnia przesłania niniejsze</w:t>
      </w:r>
      <w:r w:rsidR="0094340E">
        <w:rPr>
          <w:rFonts w:ascii="Arial" w:hAnsi="Arial" w:cs="Arial"/>
        </w:rPr>
        <w:t>j</w:t>
      </w:r>
      <w:r w:rsidR="0094340E" w:rsidRPr="00D64136">
        <w:rPr>
          <w:rFonts w:ascii="Arial" w:hAnsi="Arial" w:cs="Arial"/>
        </w:rPr>
        <w:t xml:space="preserve"> </w:t>
      </w:r>
      <w:r w:rsidR="0094340E">
        <w:rPr>
          <w:rFonts w:ascii="Arial" w:hAnsi="Arial" w:cs="Arial"/>
        </w:rPr>
        <w:t xml:space="preserve">informacji </w:t>
      </w:r>
      <w:r w:rsidR="0094340E" w:rsidRPr="00D64136">
        <w:rPr>
          <w:rFonts w:ascii="Arial" w:hAnsi="Arial" w:cs="Arial"/>
        </w:rPr>
        <w:t>o wyborze najkorzystniejszej oferty.</w:t>
      </w:r>
    </w:p>
    <w:p w14:paraId="578A6B98" w14:textId="77777777" w:rsidR="00F960D7" w:rsidRDefault="00D8427E" w:rsidP="00D64136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744E9D94" w14:textId="77777777" w:rsidR="00D64136" w:rsidRPr="00C6247D" w:rsidRDefault="00D64136" w:rsidP="00D64136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>Pouczenie</w:t>
      </w:r>
    </w:p>
    <w:p w14:paraId="07001E2C" w14:textId="77777777" w:rsidR="00F960D7" w:rsidRPr="00D64136" w:rsidRDefault="00D64136" w:rsidP="00D64136">
      <w:pPr>
        <w:spacing w:after="48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2A922493" w14:textId="27E56FA1" w:rsidR="00B464D3" w:rsidRDefault="00B464D3" w:rsidP="00903ADF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  <w:bookmarkEnd w:id="0"/>
    </w:p>
    <w:p w14:paraId="27F84670" w14:textId="41458B63" w:rsidR="00903ADF" w:rsidRDefault="00903ADF" w:rsidP="00903ADF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</w:t>
      </w:r>
    </w:p>
    <w:p w14:paraId="240125E4" w14:textId="6EB78BFF" w:rsidR="00903ADF" w:rsidRPr="00D64136" w:rsidRDefault="00903ADF" w:rsidP="00903ADF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lek. Lech Kucharski</w:t>
      </w:r>
    </w:p>
    <w:sectPr w:rsidR="00903ADF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3A15E" w14:textId="77777777" w:rsidR="00544A15" w:rsidRDefault="00544A15">
      <w:r>
        <w:separator/>
      </w:r>
    </w:p>
  </w:endnote>
  <w:endnote w:type="continuationSeparator" w:id="0">
    <w:p w14:paraId="3C4A169F" w14:textId="77777777" w:rsidR="00544A15" w:rsidRDefault="00544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E9967" w14:textId="77777777" w:rsidR="0094340E" w:rsidRDefault="00943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0CDDE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646AABF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7C94" w14:textId="77777777" w:rsidR="0094340E" w:rsidRDefault="00943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B0F31" w14:textId="77777777" w:rsidR="00544A15" w:rsidRDefault="00544A15">
      <w:r>
        <w:separator/>
      </w:r>
    </w:p>
  </w:footnote>
  <w:footnote w:type="continuationSeparator" w:id="0">
    <w:p w14:paraId="16EBC460" w14:textId="77777777" w:rsidR="00544A15" w:rsidRDefault="00544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5D9C1" w14:textId="77777777" w:rsidR="0094340E" w:rsidRDefault="00943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AE70" w14:textId="77777777" w:rsidR="0094340E" w:rsidRDefault="00943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14EB" w14:textId="77777777" w:rsidR="0094340E" w:rsidRDefault="009434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71A"/>
    <w:rsid w:val="00022322"/>
    <w:rsid w:val="00042497"/>
    <w:rsid w:val="000C1E6F"/>
    <w:rsid w:val="000E4E56"/>
    <w:rsid w:val="001146BA"/>
    <w:rsid w:val="00123BF3"/>
    <w:rsid w:val="001A1468"/>
    <w:rsid w:val="001B7815"/>
    <w:rsid w:val="00211A34"/>
    <w:rsid w:val="002B1E4F"/>
    <w:rsid w:val="002B6761"/>
    <w:rsid w:val="003445A0"/>
    <w:rsid w:val="00391EC3"/>
    <w:rsid w:val="003A0AFC"/>
    <w:rsid w:val="003B1F88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4A15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2F29"/>
    <w:rsid w:val="008A6C10"/>
    <w:rsid w:val="008E4875"/>
    <w:rsid w:val="008E5102"/>
    <w:rsid w:val="00903ADF"/>
    <w:rsid w:val="00915B9E"/>
    <w:rsid w:val="009424B7"/>
    <w:rsid w:val="0094340E"/>
    <w:rsid w:val="00952256"/>
    <w:rsid w:val="0097748A"/>
    <w:rsid w:val="009F0E5C"/>
    <w:rsid w:val="009F463B"/>
    <w:rsid w:val="00A029B8"/>
    <w:rsid w:val="00A45BEB"/>
    <w:rsid w:val="00A91321"/>
    <w:rsid w:val="00AA02AC"/>
    <w:rsid w:val="00B16E12"/>
    <w:rsid w:val="00B32D12"/>
    <w:rsid w:val="00B464D3"/>
    <w:rsid w:val="00B8185B"/>
    <w:rsid w:val="00BC6F7F"/>
    <w:rsid w:val="00BD2174"/>
    <w:rsid w:val="00C22098"/>
    <w:rsid w:val="00C3071A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2DD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F93414"/>
  <w15:chartTrackingRefBased/>
  <w15:docId w15:val="{1576BCDC-8D8E-4C27-9733-71EC3E4D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2024-08-07T11:48:00Z</cp:lastPrinted>
  <dcterms:created xsi:type="dcterms:W3CDTF">2024-08-07T11:49:00Z</dcterms:created>
  <dcterms:modified xsi:type="dcterms:W3CDTF">2024-08-07T11:50:00Z</dcterms:modified>
</cp:coreProperties>
</file>