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7CFB3" w14:textId="549C91D5" w:rsidR="00FB7F50" w:rsidRPr="00FD49A3" w:rsidRDefault="00753F46" w:rsidP="00FD49A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D49A3">
        <w:rPr>
          <w:rFonts w:ascii="Verdana" w:hAnsi="Verdana"/>
          <w:sz w:val="18"/>
          <w:szCs w:val="18"/>
        </w:rPr>
        <w:t>Kraków</w:t>
      </w:r>
      <w:r w:rsidR="00FB7F50" w:rsidRPr="00FD49A3">
        <w:rPr>
          <w:rFonts w:ascii="Verdana" w:hAnsi="Verdana"/>
          <w:sz w:val="18"/>
          <w:szCs w:val="18"/>
        </w:rPr>
        <w:t xml:space="preserve"> dnia: </w:t>
      </w:r>
      <w:r w:rsidRPr="00FD49A3">
        <w:rPr>
          <w:rFonts w:ascii="Verdana" w:hAnsi="Verdana"/>
          <w:sz w:val="18"/>
          <w:szCs w:val="18"/>
        </w:rPr>
        <w:t>2024-08-07</w:t>
      </w:r>
    </w:p>
    <w:p w14:paraId="0F17D5AE" w14:textId="77777777" w:rsidR="00753F46" w:rsidRPr="00FD49A3" w:rsidRDefault="00753F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D49A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6D2AE9" w14:textId="77777777" w:rsidR="00753F46" w:rsidRPr="00FD49A3" w:rsidRDefault="00753F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D49A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13F70D" w14:textId="77777777" w:rsidR="00FB7F50" w:rsidRPr="00FD49A3" w:rsidRDefault="00753F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D49A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3F96F5B" w14:textId="77777777" w:rsidR="00FB7F50" w:rsidRPr="00FD49A3" w:rsidRDefault="00753F46" w:rsidP="00FB7F50">
      <w:pPr>
        <w:rPr>
          <w:rFonts w:ascii="Verdana" w:hAnsi="Verdana"/>
          <w:sz w:val="18"/>
          <w:szCs w:val="18"/>
        </w:rPr>
      </w:pPr>
      <w:r w:rsidRPr="00FD49A3">
        <w:rPr>
          <w:rFonts w:ascii="Verdana" w:hAnsi="Verdana"/>
          <w:sz w:val="18"/>
          <w:szCs w:val="18"/>
        </w:rPr>
        <w:t>Al. Mickiewicza</w:t>
      </w:r>
      <w:r w:rsidR="00FB7F50" w:rsidRPr="00FD49A3">
        <w:rPr>
          <w:rFonts w:ascii="Verdana" w:hAnsi="Verdana"/>
          <w:sz w:val="18"/>
          <w:szCs w:val="18"/>
        </w:rPr>
        <w:t xml:space="preserve"> </w:t>
      </w:r>
      <w:r w:rsidRPr="00FD49A3">
        <w:rPr>
          <w:rFonts w:ascii="Verdana" w:hAnsi="Verdana"/>
          <w:sz w:val="18"/>
          <w:szCs w:val="18"/>
        </w:rPr>
        <w:t>30</w:t>
      </w:r>
    </w:p>
    <w:p w14:paraId="4331FAC2" w14:textId="77777777" w:rsidR="00FB7F50" w:rsidRPr="00FD49A3" w:rsidRDefault="00753F46" w:rsidP="00FB7F50">
      <w:pPr>
        <w:rPr>
          <w:rFonts w:ascii="Verdana" w:hAnsi="Verdana"/>
          <w:sz w:val="18"/>
          <w:szCs w:val="18"/>
        </w:rPr>
      </w:pPr>
      <w:r w:rsidRPr="00FD49A3">
        <w:rPr>
          <w:rFonts w:ascii="Verdana" w:hAnsi="Verdana"/>
          <w:sz w:val="18"/>
          <w:szCs w:val="18"/>
        </w:rPr>
        <w:t>30-059</w:t>
      </w:r>
      <w:r w:rsidR="00FB7F50" w:rsidRPr="00FD49A3">
        <w:rPr>
          <w:rFonts w:ascii="Verdana" w:hAnsi="Verdana"/>
          <w:sz w:val="18"/>
          <w:szCs w:val="18"/>
        </w:rPr>
        <w:t xml:space="preserve"> </w:t>
      </w:r>
      <w:r w:rsidRPr="00FD49A3">
        <w:rPr>
          <w:rFonts w:ascii="Verdana" w:hAnsi="Verdana"/>
          <w:sz w:val="18"/>
          <w:szCs w:val="18"/>
        </w:rPr>
        <w:t>Kraków</w:t>
      </w:r>
    </w:p>
    <w:p w14:paraId="6F6DB253" w14:textId="77777777" w:rsidR="008642B3" w:rsidRPr="00FD49A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D49A3">
        <w:rPr>
          <w:rFonts w:ascii="Verdana" w:hAnsi="Verdana"/>
          <w:sz w:val="18"/>
          <w:szCs w:val="18"/>
        </w:rPr>
        <w:t>OGŁOSZENIE</w:t>
      </w:r>
    </w:p>
    <w:p w14:paraId="5E5F0FCA" w14:textId="77777777" w:rsidR="008642B3" w:rsidRPr="00FD49A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D49A3">
        <w:rPr>
          <w:rFonts w:ascii="Verdana" w:hAnsi="Verdana"/>
          <w:b/>
          <w:sz w:val="18"/>
          <w:szCs w:val="18"/>
        </w:rPr>
        <w:t xml:space="preserve">o </w:t>
      </w:r>
      <w:r w:rsidR="0054734E" w:rsidRPr="00FD49A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53F46" w:rsidRPr="00FD49A3" w14:paraId="03257EB9" w14:textId="77777777" w:rsidTr="005F326E">
        <w:trPr>
          <w:trHeight w:val="638"/>
        </w:trPr>
        <w:tc>
          <w:tcPr>
            <w:tcW w:w="959" w:type="dxa"/>
            <w:shd w:val="clear" w:color="auto" w:fill="auto"/>
          </w:tcPr>
          <w:p w14:paraId="7FED991D" w14:textId="77777777" w:rsidR="00753F46" w:rsidRPr="00FD49A3" w:rsidRDefault="00753F46" w:rsidP="005F326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D49A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17DA7B" w14:textId="77777777" w:rsidR="00753F46" w:rsidRPr="00FD49A3" w:rsidRDefault="00753F46" w:rsidP="005F326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D49A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D49A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FD49A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D49A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/>
                <w:sz w:val="18"/>
                <w:szCs w:val="18"/>
              </w:rPr>
              <w:t>pn.</w:t>
            </w:r>
            <w:r w:rsidRPr="00FD49A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D49A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500 szt. subskrypcji O365 A3 dla platformy Microsoft 365 (nazwa producenta: O365 A3 </w:t>
            </w:r>
            <w:proofErr w:type="spellStart"/>
            <w:r w:rsidRPr="00FD49A3">
              <w:rPr>
                <w:rFonts w:ascii="Verdana" w:hAnsi="Verdana"/>
                <w:b/>
                <w:bCs/>
                <w:sz w:val="18"/>
                <w:szCs w:val="18"/>
              </w:rPr>
              <w:t>Edu</w:t>
            </w:r>
            <w:proofErr w:type="spellEnd"/>
            <w:r w:rsidRPr="00FD49A3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D49A3">
              <w:rPr>
                <w:rFonts w:ascii="Verdana" w:hAnsi="Verdana"/>
                <w:b/>
                <w:bCs/>
                <w:sz w:val="18"/>
                <w:szCs w:val="18"/>
              </w:rPr>
              <w:t>Sub</w:t>
            </w:r>
            <w:proofErr w:type="spellEnd"/>
            <w:r w:rsidRPr="00FD49A3">
              <w:rPr>
                <w:rFonts w:ascii="Verdana" w:hAnsi="Verdana"/>
                <w:b/>
                <w:bCs/>
                <w:sz w:val="18"/>
                <w:szCs w:val="18"/>
              </w:rPr>
              <w:t xml:space="preserve"> Per User) lub równoważnej z okresem ważności do końca trwania obecnie posiadanej subskrypcji AGH w Krakowie tj. do dnia 30.11.2025 r. - DE-dzp.272-394/24</w:t>
            </w:r>
            <w:r w:rsidRPr="00FD49A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D49A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D49A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/>
                <w:b/>
                <w:sz w:val="18"/>
                <w:szCs w:val="18"/>
              </w:rPr>
              <w:t>DE-dzp.272-394/24</w:t>
            </w:r>
            <w:r w:rsidRPr="00FD49A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07B311C" w14:textId="77777777" w:rsidR="008642B3" w:rsidRPr="00FD49A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D49A3">
        <w:rPr>
          <w:rFonts w:ascii="Verdana" w:hAnsi="Verdana"/>
          <w:sz w:val="18"/>
          <w:szCs w:val="18"/>
        </w:rPr>
        <w:t xml:space="preserve">Zamawiający, </w:t>
      </w:r>
      <w:r w:rsidR="00CC324B" w:rsidRPr="00FD49A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D49A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D49A3">
        <w:rPr>
          <w:rFonts w:ascii="Verdana" w:hAnsi="Verdana"/>
          <w:sz w:val="18"/>
          <w:szCs w:val="18"/>
        </w:rPr>
        <w:t xml:space="preserve">ust. 1 pkt. 1 i </w:t>
      </w:r>
      <w:r w:rsidRPr="00FD49A3">
        <w:rPr>
          <w:rFonts w:ascii="Verdana" w:hAnsi="Verdana"/>
          <w:sz w:val="18"/>
          <w:szCs w:val="18"/>
        </w:rPr>
        <w:t xml:space="preserve">ust. </w:t>
      </w:r>
      <w:r w:rsidR="00A17CDB" w:rsidRPr="00FD49A3">
        <w:rPr>
          <w:rFonts w:ascii="Verdana" w:hAnsi="Verdana"/>
          <w:sz w:val="18"/>
          <w:szCs w:val="18"/>
        </w:rPr>
        <w:t>2</w:t>
      </w:r>
      <w:r w:rsidRPr="00FD49A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D49A3">
        <w:rPr>
          <w:rFonts w:ascii="Verdana" w:hAnsi="Verdana"/>
          <w:sz w:val="18"/>
          <w:szCs w:val="18"/>
        </w:rPr>
        <w:t xml:space="preserve"> (Dz. U. </w:t>
      </w:r>
      <w:r w:rsidR="00C53069" w:rsidRPr="00FD49A3">
        <w:rPr>
          <w:rFonts w:ascii="Verdana" w:hAnsi="Verdana"/>
          <w:sz w:val="18"/>
          <w:szCs w:val="18"/>
        </w:rPr>
        <w:t>2023.1605 ze zm.</w:t>
      </w:r>
      <w:r w:rsidR="006B585D" w:rsidRPr="00FD49A3">
        <w:rPr>
          <w:rFonts w:ascii="Verdana" w:hAnsi="Verdana"/>
          <w:sz w:val="18"/>
          <w:szCs w:val="18"/>
        </w:rPr>
        <w:t>)</w:t>
      </w:r>
      <w:r w:rsidRPr="00FD49A3">
        <w:rPr>
          <w:rFonts w:ascii="Verdana" w:hAnsi="Verdana"/>
          <w:sz w:val="18"/>
          <w:szCs w:val="18"/>
        </w:rPr>
        <w:t>, zwanej dalej „ustawą Pzp”</w:t>
      </w:r>
      <w:r w:rsidR="00D26ED6" w:rsidRPr="00FD49A3">
        <w:rPr>
          <w:rFonts w:ascii="Verdana" w:hAnsi="Verdana"/>
          <w:sz w:val="18"/>
          <w:szCs w:val="18"/>
        </w:rPr>
        <w:t xml:space="preserve">, </w:t>
      </w:r>
      <w:r w:rsidRPr="00FD49A3">
        <w:rPr>
          <w:rFonts w:ascii="Verdana" w:hAnsi="Verdana"/>
          <w:sz w:val="18"/>
          <w:szCs w:val="18"/>
        </w:rPr>
        <w:t>informuje</w:t>
      </w:r>
      <w:r w:rsidR="00D26ED6" w:rsidRPr="00FD49A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D49A3">
        <w:rPr>
          <w:rFonts w:ascii="Verdana" w:hAnsi="Verdana"/>
          <w:sz w:val="18"/>
          <w:szCs w:val="18"/>
        </w:rPr>
        <w:t>najkorzystniejsz</w:t>
      </w:r>
      <w:r w:rsidR="00D26ED6" w:rsidRPr="00FD49A3">
        <w:rPr>
          <w:rFonts w:ascii="Verdana" w:hAnsi="Verdana"/>
          <w:sz w:val="18"/>
          <w:szCs w:val="18"/>
        </w:rPr>
        <w:t xml:space="preserve">a wybrana została </w:t>
      </w:r>
      <w:r w:rsidR="00756CDA" w:rsidRPr="00FD49A3">
        <w:rPr>
          <w:rFonts w:ascii="Verdana" w:hAnsi="Verdana"/>
          <w:sz w:val="18"/>
          <w:szCs w:val="18"/>
        </w:rPr>
        <w:t>ofer</w:t>
      </w:r>
      <w:r w:rsidR="00D26ED6" w:rsidRPr="00FD49A3">
        <w:rPr>
          <w:rFonts w:ascii="Verdana" w:hAnsi="Verdana"/>
          <w:sz w:val="18"/>
          <w:szCs w:val="18"/>
        </w:rPr>
        <w:t>t</w:t>
      </w:r>
      <w:r w:rsidR="009F0E5C" w:rsidRPr="00FD49A3">
        <w:rPr>
          <w:rFonts w:ascii="Verdana" w:hAnsi="Verdana"/>
          <w:sz w:val="18"/>
          <w:szCs w:val="18"/>
        </w:rPr>
        <w:t>a</w:t>
      </w:r>
      <w:r w:rsidR="00D26ED6" w:rsidRPr="00FD49A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3F46" w:rsidRPr="00FD49A3" w14:paraId="6863E225" w14:textId="77777777" w:rsidTr="005F32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117D7F7" w14:textId="77777777" w:rsidR="00753F46" w:rsidRPr="00FD49A3" w:rsidRDefault="00753F46" w:rsidP="005F326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FD49A3">
              <w:rPr>
                <w:rFonts w:ascii="Verdana" w:hAnsi="Verdana"/>
                <w:b/>
                <w:sz w:val="18"/>
                <w:szCs w:val="18"/>
                <w:lang w:val="en-US"/>
              </w:rPr>
              <w:t>A.P.N. Promise S.A.</w:t>
            </w:r>
          </w:p>
          <w:p w14:paraId="2AC4F294" w14:textId="61E7C008" w:rsidR="00753F46" w:rsidRPr="00FD49A3" w:rsidRDefault="00FD49A3" w:rsidP="005F326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D49A3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753F46" w:rsidRPr="00FD49A3">
              <w:rPr>
                <w:rFonts w:ascii="Verdana" w:hAnsi="Verdana"/>
                <w:bCs/>
                <w:sz w:val="18"/>
                <w:szCs w:val="18"/>
              </w:rPr>
              <w:t>Domaniewska</w:t>
            </w:r>
            <w:r w:rsidR="00753F46" w:rsidRPr="00FD49A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753F46" w:rsidRPr="00FD49A3">
              <w:rPr>
                <w:rFonts w:ascii="Verdana" w:hAnsi="Verdana"/>
                <w:bCs/>
                <w:sz w:val="18"/>
                <w:szCs w:val="18"/>
              </w:rPr>
              <w:t>44a</w:t>
            </w:r>
            <w:r w:rsidR="00753F46" w:rsidRPr="00FD49A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609AD50E" w14:textId="77777777" w:rsidR="00753F46" w:rsidRPr="00FD49A3" w:rsidRDefault="00753F46" w:rsidP="005F326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D49A3">
              <w:rPr>
                <w:rFonts w:ascii="Verdana" w:hAnsi="Verdana"/>
                <w:bCs/>
                <w:sz w:val="18"/>
                <w:szCs w:val="18"/>
              </w:rPr>
              <w:t>02-672</w:t>
            </w:r>
            <w:r w:rsidRPr="00FD49A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4422AE60" w14:textId="44A5325D" w:rsidR="00753F46" w:rsidRPr="00FD49A3" w:rsidRDefault="00753F46" w:rsidP="005F326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49A3">
              <w:rPr>
                <w:rFonts w:ascii="Verdana" w:hAnsi="Verdana"/>
                <w:sz w:val="18"/>
                <w:szCs w:val="18"/>
              </w:rPr>
              <w:t>za cenę</w:t>
            </w:r>
            <w:r w:rsidR="00FD49A3" w:rsidRPr="00FD49A3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FD49A3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FD49A3" w:rsidRPr="00FD49A3">
              <w:rPr>
                <w:rFonts w:ascii="Verdana" w:hAnsi="Verdana"/>
                <w:sz w:val="18"/>
                <w:szCs w:val="18"/>
              </w:rPr>
              <w:t>:</w:t>
            </w:r>
            <w:r w:rsidRPr="00FD49A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/>
                <w:b/>
                <w:sz w:val="18"/>
                <w:szCs w:val="18"/>
              </w:rPr>
              <w:t>120 201.75 zł</w:t>
            </w:r>
            <w:r w:rsidRPr="00FD49A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18863A8" w14:textId="77777777" w:rsidR="00753F46" w:rsidRPr="00FD49A3" w:rsidRDefault="00753F46" w:rsidP="005F326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D49A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D49A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D49A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AE79589" w14:textId="77777777" w:rsidR="003A0AFC" w:rsidRPr="00FD49A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D49A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134"/>
        <w:gridCol w:w="992"/>
      </w:tblGrid>
      <w:tr w:rsidR="00FD49A3" w:rsidRPr="00FD49A3" w14:paraId="309CE0F0" w14:textId="77777777" w:rsidTr="00FD49A3">
        <w:trPr>
          <w:trHeight w:val="510"/>
        </w:trPr>
        <w:tc>
          <w:tcPr>
            <w:tcW w:w="851" w:type="dxa"/>
            <w:vAlign w:val="center"/>
          </w:tcPr>
          <w:p w14:paraId="016083E3" w14:textId="77777777" w:rsidR="00FD49A3" w:rsidRPr="00FD49A3" w:rsidRDefault="00FD49A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D49A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6EB04A25" w14:textId="77777777" w:rsidR="00FD49A3" w:rsidRPr="00FD49A3" w:rsidRDefault="00FD49A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7C194D7F" w14:textId="77777777" w:rsidR="00FD49A3" w:rsidRPr="00FD49A3" w:rsidRDefault="00FD49A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1BF07A1" w14:textId="77777777" w:rsidR="00FD49A3" w:rsidRPr="00FD49A3" w:rsidRDefault="00FD49A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3BC93256" w14:textId="77777777" w:rsidR="00FD49A3" w:rsidRPr="00FD49A3" w:rsidRDefault="00FD49A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D49A3" w:rsidRPr="00FD49A3" w14:paraId="283EDCEB" w14:textId="77777777" w:rsidTr="00FD49A3">
        <w:tc>
          <w:tcPr>
            <w:tcW w:w="851" w:type="dxa"/>
            <w:vAlign w:val="center"/>
          </w:tcPr>
          <w:p w14:paraId="0D6E2CE9" w14:textId="77777777" w:rsidR="00FD49A3" w:rsidRPr="00FD49A3" w:rsidRDefault="00FD49A3" w:rsidP="005F326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56BD9254" w14:textId="77777777" w:rsidR="00FD49A3" w:rsidRPr="00FD49A3" w:rsidRDefault="00FD49A3" w:rsidP="005F326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FD49A3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A.P.N. Promise S.A.</w:t>
            </w:r>
          </w:p>
          <w:p w14:paraId="41A37662" w14:textId="77777777" w:rsidR="00FD49A3" w:rsidRPr="00FD49A3" w:rsidRDefault="00FD49A3" w:rsidP="005F326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>Domaniewska</w:t>
            </w: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>44a</w:t>
            </w: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7016D96" w14:textId="77777777" w:rsidR="00FD49A3" w:rsidRPr="00FD49A3" w:rsidRDefault="00FD49A3" w:rsidP="005F326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>02-672</w:t>
            </w: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D49A3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51" w:type="dxa"/>
            <w:vAlign w:val="center"/>
          </w:tcPr>
          <w:p w14:paraId="4CD5E11E" w14:textId="77777777" w:rsidR="00FD49A3" w:rsidRPr="00FD49A3" w:rsidRDefault="00FD49A3" w:rsidP="005F326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42A1CA2" w14:textId="77777777" w:rsidR="00FD49A3" w:rsidRPr="00FD49A3" w:rsidRDefault="00FD49A3" w:rsidP="005F326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87EEC60" w14:textId="77777777" w:rsidR="00FD49A3" w:rsidRPr="00FD49A3" w:rsidRDefault="00FD49A3" w:rsidP="005F326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49A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0EADE623" w14:textId="77777777" w:rsidR="00E85D70" w:rsidRPr="00FD49A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0627A1F" w14:textId="77777777" w:rsidR="00F960D7" w:rsidRPr="00FD49A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CF3D3F3" w14:textId="77777777" w:rsidR="00F960D7" w:rsidRPr="00FD49A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D49A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79986" w14:textId="77777777" w:rsidR="006008EC" w:rsidRDefault="006008EC">
      <w:r>
        <w:separator/>
      </w:r>
    </w:p>
  </w:endnote>
  <w:endnote w:type="continuationSeparator" w:id="0">
    <w:p w14:paraId="3AF58695" w14:textId="77777777" w:rsidR="006008EC" w:rsidRDefault="0060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4051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447F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3AA8A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65C0A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34A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A65DE" w14:textId="77777777" w:rsidR="006008EC" w:rsidRDefault="006008EC">
      <w:r>
        <w:separator/>
      </w:r>
    </w:p>
  </w:footnote>
  <w:footnote w:type="continuationSeparator" w:id="0">
    <w:p w14:paraId="4A914F15" w14:textId="77777777" w:rsidR="006008EC" w:rsidRDefault="00600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881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A11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C6B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8E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08EC"/>
    <w:rsid w:val="00607F9B"/>
    <w:rsid w:val="00644DCB"/>
    <w:rsid w:val="00657C1E"/>
    <w:rsid w:val="006B585D"/>
    <w:rsid w:val="006E3089"/>
    <w:rsid w:val="00712C39"/>
    <w:rsid w:val="0075025B"/>
    <w:rsid w:val="00753F46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D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B7E406"/>
  <w15:chartTrackingRefBased/>
  <w15:docId w15:val="{2D4365A1-DE60-47A9-8070-EC16F165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2024-08-07T05:59:00Z</cp:lastPrinted>
  <dcterms:created xsi:type="dcterms:W3CDTF">2024-08-07T05:59:00Z</dcterms:created>
  <dcterms:modified xsi:type="dcterms:W3CDTF">2024-08-07T05:59:00Z</dcterms:modified>
</cp:coreProperties>
</file>