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B6616" w14:textId="77777777" w:rsidR="00081D13" w:rsidRPr="00C54C51" w:rsidRDefault="00386861" w:rsidP="00C54C51">
      <w:pPr>
        <w:jc w:val="right"/>
        <w:rPr>
          <w:sz w:val="20"/>
          <w:szCs w:val="20"/>
        </w:rPr>
      </w:pPr>
      <w:bookmarkStart w:id="0" w:name="_Hlk53520193"/>
      <w:r w:rsidRPr="00C54C51">
        <w:rPr>
          <w:sz w:val="20"/>
          <w:szCs w:val="20"/>
        </w:rPr>
        <w:t>Niepołomice</w:t>
      </w:r>
      <w:r w:rsidR="00081D13" w:rsidRPr="00C54C51">
        <w:rPr>
          <w:sz w:val="20"/>
          <w:szCs w:val="20"/>
        </w:rPr>
        <w:t xml:space="preserve"> dnia: </w:t>
      </w:r>
      <w:r w:rsidRPr="00C54C51">
        <w:rPr>
          <w:sz w:val="20"/>
          <w:szCs w:val="20"/>
        </w:rPr>
        <w:t>2024-08-06</w:t>
      </w:r>
    </w:p>
    <w:p w14:paraId="7118230B" w14:textId="77777777" w:rsidR="00081D13" w:rsidRPr="00C54C51" w:rsidRDefault="00386861" w:rsidP="00C54C51">
      <w:pPr>
        <w:spacing w:line="360" w:lineRule="auto"/>
        <w:ind w:right="3969"/>
        <w:rPr>
          <w:b/>
          <w:bCs/>
          <w:sz w:val="20"/>
          <w:szCs w:val="20"/>
        </w:rPr>
      </w:pPr>
      <w:r w:rsidRPr="00C54C51">
        <w:rPr>
          <w:b/>
          <w:bCs/>
          <w:sz w:val="20"/>
          <w:szCs w:val="20"/>
        </w:rPr>
        <w:t>GMINA NIEPOŁOMICE</w:t>
      </w:r>
    </w:p>
    <w:p w14:paraId="46056105" w14:textId="77777777" w:rsidR="00081D13" w:rsidRPr="00C54C51" w:rsidRDefault="00386861" w:rsidP="00C54C51">
      <w:pPr>
        <w:spacing w:line="360" w:lineRule="auto"/>
        <w:ind w:right="3969"/>
        <w:rPr>
          <w:sz w:val="20"/>
          <w:szCs w:val="20"/>
        </w:rPr>
      </w:pPr>
      <w:r w:rsidRPr="00C54C51">
        <w:rPr>
          <w:sz w:val="20"/>
          <w:szCs w:val="20"/>
        </w:rPr>
        <w:t>Pl. Zwycięstwa</w:t>
      </w:r>
      <w:r w:rsidR="00081D13" w:rsidRPr="00C54C51">
        <w:rPr>
          <w:sz w:val="20"/>
          <w:szCs w:val="20"/>
        </w:rPr>
        <w:t xml:space="preserve"> </w:t>
      </w:r>
      <w:r w:rsidRPr="00C54C51">
        <w:rPr>
          <w:sz w:val="20"/>
          <w:szCs w:val="20"/>
        </w:rPr>
        <w:t>13</w:t>
      </w:r>
    </w:p>
    <w:p w14:paraId="5767D8C1" w14:textId="77777777" w:rsidR="00081D13" w:rsidRPr="00C54C51" w:rsidRDefault="00386861" w:rsidP="00C54C51">
      <w:pPr>
        <w:ind w:right="3969"/>
        <w:rPr>
          <w:sz w:val="20"/>
          <w:szCs w:val="20"/>
        </w:rPr>
      </w:pPr>
      <w:r w:rsidRPr="00C54C51">
        <w:rPr>
          <w:sz w:val="20"/>
          <w:szCs w:val="20"/>
        </w:rPr>
        <w:t>32-005</w:t>
      </w:r>
      <w:r w:rsidR="00081D13" w:rsidRPr="00C54C51">
        <w:rPr>
          <w:sz w:val="20"/>
          <w:szCs w:val="20"/>
        </w:rPr>
        <w:t xml:space="preserve"> </w:t>
      </w:r>
      <w:r w:rsidRPr="00C54C51">
        <w:rPr>
          <w:sz w:val="20"/>
          <w:szCs w:val="20"/>
        </w:rPr>
        <w:t>Niepołomice</w:t>
      </w:r>
    </w:p>
    <w:p w14:paraId="1EE1B3B9" w14:textId="2474AC2A" w:rsidR="00081D13" w:rsidRPr="00C54C51" w:rsidRDefault="00081D13" w:rsidP="00C54C51">
      <w:pPr>
        <w:tabs>
          <w:tab w:val="right" w:pos="9072"/>
        </w:tabs>
        <w:ind w:right="3969"/>
        <w:jc w:val="both"/>
        <w:rPr>
          <w:bCs/>
          <w:sz w:val="20"/>
          <w:szCs w:val="20"/>
        </w:rPr>
      </w:pPr>
    </w:p>
    <w:p w14:paraId="53B8728F" w14:textId="77777777" w:rsidR="00081D13" w:rsidRPr="00C54C51" w:rsidRDefault="00081D13" w:rsidP="00C54C51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54C51" w14:paraId="6EEC82F9" w14:textId="77777777" w:rsidTr="00C13EA9">
        <w:tc>
          <w:tcPr>
            <w:tcW w:w="10065" w:type="dxa"/>
            <w:shd w:val="clear" w:color="auto" w:fill="F2F2F2"/>
            <w:hideMark/>
          </w:tcPr>
          <w:p w14:paraId="660FB42F" w14:textId="77777777" w:rsidR="00081D13" w:rsidRPr="00C54C5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4C5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3805FEC" w14:textId="77777777" w:rsidR="00081D13" w:rsidRPr="00C54C5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4C5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2698B0A" w14:textId="77777777" w:rsidR="00081D13" w:rsidRPr="00C54C5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607A66C" w14:textId="77777777" w:rsidR="00081D13" w:rsidRPr="00C54C5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54C51">
        <w:rPr>
          <w:rFonts w:eastAsia="Calibri"/>
          <w:sz w:val="20"/>
          <w:szCs w:val="20"/>
          <w:lang w:eastAsia="en-US"/>
        </w:rPr>
        <w:t xml:space="preserve">Dotyczy </w:t>
      </w:r>
      <w:r w:rsidRPr="00C54C51">
        <w:rPr>
          <w:sz w:val="20"/>
          <w:szCs w:val="20"/>
        </w:rPr>
        <w:t>postępowania o udzielenie zamówienia publicznego</w:t>
      </w:r>
      <w:r w:rsidRPr="00C54C5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54C51" w14:paraId="357F2ED0" w14:textId="77777777" w:rsidTr="00081D13">
        <w:tc>
          <w:tcPr>
            <w:tcW w:w="2269" w:type="dxa"/>
            <w:shd w:val="clear" w:color="auto" w:fill="auto"/>
          </w:tcPr>
          <w:p w14:paraId="0E884206" w14:textId="77777777" w:rsidR="00081D13" w:rsidRPr="00C54C5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54C5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C59A0EC" w14:textId="77777777" w:rsidR="00081D13" w:rsidRPr="00C54C51" w:rsidRDefault="0038686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4C51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560358K ul. Okrężna w Niepołomicach</w:t>
            </w:r>
          </w:p>
        </w:tc>
      </w:tr>
      <w:tr w:rsidR="00386861" w:rsidRPr="00C54C51" w14:paraId="6E135B3D" w14:textId="77777777" w:rsidTr="00B84AFC">
        <w:tc>
          <w:tcPr>
            <w:tcW w:w="2269" w:type="dxa"/>
            <w:shd w:val="clear" w:color="auto" w:fill="auto"/>
          </w:tcPr>
          <w:p w14:paraId="6B33BA6D" w14:textId="77777777" w:rsidR="00386861" w:rsidRPr="00C54C51" w:rsidRDefault="00386861" w:rsidP="00B84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54C5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A83D1C6" w14:textId="77777777" w:rsidR="00386861" w:rsidRPr="00C54C51" w:rsidRDefault="00386861" w:rsidP="00B84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4C51">
              <w:rPr>
                <w:bCs/>
                <w:sz w:val="20"/>
                <w:szCs w:val="20"/>
              </w:rPr>
              <w:t>ZP.271.21.2024</w:t>
            </w:r>
          </w:p>
        </w:tc>
      </w:tr>
    </w:tbl>
    <w:p w14:paraId="77A029D8" w14:textId="77777777" w:rsidR="00081D13" w:rsidRPr="00C54C5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67238E1" w14:textId="77777777" w:rsidR="00081D13" w:rsidRPr="00C54C5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C54C51">
        <w:rPr>
          <w:sz w:val="20"/>
          <w:szCs w:val="20"/>
        </w:rPr>
        <w:t xml:space="preserve">Zamawiający, </w:t>
      </w:r>
      <w:r w:rsidR="00386861" w:rsidRPr="00C54C51">
        <w:rPr>
          <w:b/>
          <w:sz w:val="20"/>
          <w:szCs w:val="20"/>
        </w:rPr>
        <w:t>GMINA NIEPOŁOMICE</w:t>
      </w:r>
      <w:r w:rsidRPr="00C54C51">
        <w:rPr>
          <w:sz w:val="20"/>
          <w:szCs w:val="20"/>
        </w:rPr>
        <w:t xml:space="preserve">, działając na podstawie art. 253 </w:t>
      </w:r>
      <w:r w:rsidR="00A17CDB" w:rsidRPr="00C54C51">
        <w:rPr>
          <w:sz w:val="20"/>
          <w:szCs w:val="20"/>
        </w:rPr>
        <w:t xml:space="preserve">ust. 1 pkt. 1 i </w:t>
      </w:r>
      <w:r w:rsidRPr="00C54C51">
        <w:rPr>
          <w:sz w:val="20"/>
          <w:szCs w:val="20"/>
        </w:rPr>
        <w:t xml:space="preserve">ust. </w:t>
      </w:r>
      <w:r w:rsidR="00A17CDB" w:rsidRPr="00C54C51">
        <w:rPr>
          <w:sz w:val="20"/>
          <w:szCs w:val="20"/>
        </w:rPr>
        <w:t>2</w:t>
      </w:r>
      <w:r w:rsidRPr="00C54C51">
        <w:rPr>
          <w:sz w:val="20"/>
          <w:szCs w:val="20"/>
        </w:rPr>
        <w:t xml:space="preserve"> </w:t>
      </w:r>
      <w:r w:rsidR="00081D13" w:rsidRPr="00C54C51">
        <w:rPr>
          <w:sz w:val="20"/>
          <w:szCs w:val="20"/>
        </w:rPr>
        <w:t xml:space="preserve">ustawy z dnia 11 września 2019r. Prawo zamówień publicznych </w:t>
      </w:r>
      <w:r w:rsidR="00386861" w:rsidRPr="00C54C51">
        <w:rPr>
          <w:sz w:val="20"/>
          <w:szCs w:val="20"/>
        </w:rPr>
        <w:t>(</w:t>
      </w:r>
      <w:proofErr w:type="spellStart"/>
      <w:r w:rsidR="00386861" w:rsidRPr="00C54C51">
        <w:rPr>
          <w:sz w:val="20"/>
          <w:szCs w:val="20"/>
        </w:rPr>
        <w:t>t.j</w:t>
      </w:r>
      <w:proofErr w:type="spellEnd"/>
      <w:r w:rsidR="00386861" w:rsidRPr="00C54C51">
        <w:rPr>
          <w:sz w:val="20"/>
          <w:szCs w:val="20"/>
        </w:rPr>
        <w:t>. Dz. U. z 2023r. poz. 1605)</w:t>
      </w:r>
      <w:r w:rsidR="00081D13" w:rsidRPr="00C54C5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86861" w:rsidRPr="00C54C51" w14:paraId="65B6F87B" w14:textId="77777777" w:rsidTr="00B84A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43ADBA5" w14:textId="77777777" w:rsidR="00C54C51" w:rsidRPr="00C54C51" w:rsidRDefault="00C54C51" w:rsidP="00C54C5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C54C51">
              <w:rPr>
                <w:b/>
                <w:sz w:val="20"/>
                <w:szCs w:val="20"/>
              </w:rPr>
              <w:t xml:space="preserve">Pracownia Inżynieryjna RENOWA Krzysztof </w:t>
            </w:r>
            <w:proofErr w:type="spellStart"/>
            <w:r w:rsidRPr="00C54C51">
              <w:rPr>
                <w:b/>
                <w:sz w:val="20"/>
                <w:szCs w:val="20"/>
              </w:rPr>
              <w:t>Waniczek</w:t>
            </w:r>
            <w:proofErr w:type="spellEnd"/>
          </w:p>
          <w:p w14:paraId="41092601" w14:textId="77777777" w:rsidR="00C54C51" w:rsidRPr="00C54C51" w:rsidRDefault="00C54C51" w:rsidP="00C54C5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C54C51">
              <w:rPr>
                <w:b/>
                <w:bCs/>
                <w:sz w:val="20"/>
                <w:szCs w:val="20"/>
              </w:rPr>
              <w:t xml:space="preserve">Ul. Węgierska 146a </w:t>
            </w:r>
          </w:p>
          <w:p w14:paraId="35643ACD" w14:textId="1703CA3C" w:rsidR="00386861" w:rsidRPr="00C54C51" w:rsidRDefault="00C54C51" w:rsidP="00C54C5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C54C51">
              <w:rPr>
                <w:b/>
                <w:bCs/>
                <w:sz w:val="20"/>
                <w:szCs w:val="20"/>
              </w:rPr>
              <w:t>33-300 Nowy Sącz</w:t>
            </w:r>
          </w:p>
          <w:p w14:paraId="6130ACED" w14:textId="77777777" w:rsidR="00386861" w:rsidRPr="00C54C51" w:rsidRDefault="00386861" w:rsidP="00B84AFC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C54C5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54C51">
              <w:rPr>
                <w:sz w:val="20"/>
                <w:szCs w:val="20"/>
              </w:rPr>
              <w:t xml:space="preserve"> </w:t>
            </w:r>
            <w:bookmarkEnd w:id="1"/>
            <w:r w:rsidRPr="00C54C51">
              <w:rPr>
                <w:b/>
                <w:sz w:val="20"/>
                <w:szCs w:val="20"/>
              </w:rPr>
              <w:t>337 020.00 zł</w:t>
            </w:r>
            <w:r w:rsidRPr="00C54C51">
              <w:rPr>
                <w:b/>
                <w:sz w:val="20"/>
                <w:szCs w:val="20"/>
              </w:rPr>
              <w:t xml:space="preserve"> brutto</w:t>
            </w:r>
            <w:r w:rsidRPr="00C54C51">
              <w:rPr>
                <w:bCs/>
                <w:sz w:val="20"/>
                <w:szCs w:val="20"/>
              </w:rPr>
              <w:t>.</w:t>
            </w:r>
          </w:p>
          <w:p w14:paraId="2366F3DD" w14:textId="77777777" w:rsidR="00386861" w:rsidRPr="00C54C51" w:rsidRDefault="00386861" w:rsidP="00B84AFC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Uzasadnienie wyboru:</w:t>
            </w:r>
          </w:p>
          <w:p w14:paraId="3FA6311D" w14:textId="46B3E768" w:rsidR="00386861" w:rsidRPr="00C54C51" w:rsidRDefault="00C54C51" w:rsidP="00B84A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C54C51">
              <w:rPr>
                <w:sz w:val="20"/>
                <w:szCs w:val="20"/>
              </w:rPr>
              <w:t>Dokonano</w:t>
            </w:r>
            <w:r w:rsidR="00386861" w:rsidRPr="00C54C51">
              <w:rPr>
                <w:sz w:val="20"/>
                <w:szCs w:val="20"/>
              </w:rPr>
              <w:t xml:space="preserve"> </w:t>
            </w:r>
            <w:r w:rsidRPr="00C54C51">
              <w:rPr>
                <w:sz w:val="20"/>
                <w:szCs w:val="20"/>
              </w:rPr>
              <w:t>wyboru</w:t>
            </w:r>
            <w:r w:rsidR="00386861" w:rsidRPr="00C54C51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37676372" w14:textId="77777777" w:rsidR="00081D13" w:rsidRPr="00C54C5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C54C5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54C51">
        <w:rPr>
          <w:color w:val="000000"/>
          <w:sz w:val="20"/>
          <w:szCs w:val="20"/>
        </w:rPr>
        <w:t>: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401"/>
        <w:gridCol w:w="850"/>
        <w:gridCol w:w="1418"/>
        <w:gridCol w:w="1276"/>
        <w:gridCol w:w="1700"/>
      </w:tblGrid>
      <w:tr w:rsidR="00C54C51" w:rsidRPr="00C54C51" w14:paraId="5B707D1A" w14:textId="77777777" w:rsidTr="00C54C51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3CD0B9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bookmarkStart w:id="2" w:name="_Hlk53517864"/>
            <w:r w:rsidRPr="00C54C51">
              <w:rPr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201E40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355D4F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49744C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Doświadczenie głównego projektanta - koordynatora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FF3DDD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Zatrudnienie osoby niepełnosprawnej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F4E7E0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Łączna liczba punktów</w:t>
            </w:r>
          </w:p>
        </w:tc>
        <w:bookmarkEnd w:id="2"/>
      </w:tr>
      <w:tr w:rsidR="00C54C51" w:rsidRPr="00C54C51" w14:paraId="0A67BC12" w14:textId="77777777" w:rsidTr="00C54C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2AB0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460F" w14:textId="77777777" w:rsidR="00C54C51" w:rsidRPr="00C54C51" w:rsidRDefault="00C54C51" w:rsidP="00C54C51">
            <w:pPr>
              <w:pStyle w:val="Nagwek"/>
              <w:jc w:val="both"/>
              <w:rPr>
                <w:b/>
                <w:color w:val="000000"/>
                <w:sz w:val="20"/>
                <w:szCs w:val="20"/>
              </w:rPr>
            </w:pPr>
            <w:r w:rsidRPr="00C54C51">
              <w:rPr>
                <w:b/>
                <w:color w:val="000000"/>
                <w:sz w:val="20"/>
                <w:szCs w:val="20"/>
              </w:rPr>
              <w:t xml:space="preserve">Pracownia Inżynieryjna RENOWA Krzysztof </w:t>
            </w:r>
            <w:proofErr w:type="spellStart"/>
            <w:r w:rsidRPr="00C54C51">
              <w:rPr>
                <w:b/>
                <w:color w:val="000000"/>
                <w:sz w:val="20"/>
                <w:szCs w:val="20"/>
              </w:rPr>
              <w:t>Waniczek</w:t>
            </w:r>
            <w:proofErr w:type="spellEnd"/>
          </w:p>
          <w:p w14:paraId="12524FB2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 xml:space="preserve">Ul. Węgierska 146a </w:t>
            </w:r>
          </w:p>
          <w:p w14:paraId="7AC81383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33-300 Nowy Sącz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7D1A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39AC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2C31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09D3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90,00</w:t>
            </w:r>
          </w:p>
        </w:tc>
      </w:tr>
      <w:tr w:rsidR="00C54C51" w:rsidRPr="00C54C51" w14:paraId="02E27E2C" w14:textId="77777777" w:rsidTr="00C54C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BEE7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67EE2" w14:textId="77777777" w:rsidR="00C54C51" w:rsidRPr="00C54C51" w:rsidRDefault="00C54C51" w:rsidP="00C54C51">
            <w:pPr>
              <w:pStyle w:val="Nagwek"/>
              <w:jc w:val="both"/>
              <w:rPr>
                <w:b/>
                <w:color w:val="000000"/>
                <w:sz w:val="20"/>
                <w:szCs w:val="20"/>
              </w:rPr>
            </w:pPr>
            <w:r w:rsidRPr="00C54C51">
              <w:rPr>
                <w:b/>
                <w:color w:val="000000"/>
                <w:sz w:val="20"/>
                <w:szCs w:val="20"/>
              </w:rPr>
              <w:t>Szymon Wadowski Biuro Obsługi Inwestycji</w:t>
            </w:r>
          </w:p>
          <w:p w14:paraId="6E6E6B35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Ul. B.P. Tomickiego  23/33</w:t>
            </w:r>
          </w:p>
          <w:p w14:paraId="1D13B88E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31-982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F36F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42,70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A69E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C535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3282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82,70</w:t>
            </w:r>
          </w:p>
        </w:tc>
      </w:tr>
      <w:tr w:rsidR="00C54C51" w:rsidRPr="00C54C51" w14:paraId="093851B2" w14:textId="77777777" w:rsidTr="00C54C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0266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E789" w14:textId="77777777" w:rsidR="00C54C51" w:rsidRPr="00C54C51" w:rsidRDefault="00C54C51" w:rsidP="00C54C51">
            <w:pPr>
              <w:pStyle w:val="Nagwek"/>
              <w:jc w:val="both"/>
              <w:rPr>
                <w:b/>
                <w:color w:val="000000"/>
                <w:sz w:val="20"/>
                <w:szCs w:val="20"/>
              </w:rPr>
            </w:pPr>
            <w:r w:rsidRPr="00C54C51">
              <w:rPr>
                <w:b/>
                <w:color w:val="000000"/>
                <w:sz w:val="20"/>
                <w:szCs w:val="20"/>
              </w:rPr>
              <w:t>Firma Inżynierska ARCUS Sp. z o.o.</w:t>
            </w:r>
          </w:p>
          <w:p w14:paraId="374E5381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Ul. Kuźnicy Kołłątajowskiej 17i /37</w:t>
            </w:r>
          </w:p>
          <w:p w14:paraId="52E64272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31-234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FED4C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51,38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F6D4D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10402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7CD2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81,38</w:t>
            </w:r>
          </w:p>
        </w:tc>
      </w:tr>
      <w:tr w:rsidR="00C54C51" w:rsidRPr="00C54C51" w14:paraId="632C4BDE" w14:textId="77777777" w:rsidTr="00C54C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BF21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27F0" w14:textId="77777777" w:rsidR="00C54C51" w:rsidRPr="00C54C51" w:rsidRDefault="00C54C51" w:rsidP="00C54C51">
            <w:pPr>
              <w:pStyle w:val="Nagwek"/>
              <w:jc w:val="both"/>
              <w:rPr>
                <w:b/>
                <w:color w:val="000000"/>
                <w:sz w:val="20"/>
                <w:szCs w:val="20"/>
              </w:rPr>
            </w:pPr>
            <w:r w:rsidRPr="00C54C51">
              <w:rPr>
                <w:b/>
                <w:color w:val="000000"/>
                <w:sz w:val="20"/>
                <w:szCs w:val="20"/>
              </w:rPr>
              <w:t>Rafał Matusik BPD</w:t>
            </w:r>
          </w:p>
          <w:p w14:paraId="0B87D897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 xml:space="preserve">Ul. Łagiewnicka 39 </w:t>
            </w:r>
          </w:p>
          <w:p w14:paraId="758CC762" w14:textId="77777777" w:rsidR="00C54C51" w:rsidRPr="00C54C51" w:rsidRDefault="00C54C51" w:rsidP="00C54C51">
            <w:pPr>
              <w:pStyle w:val="Nagwek"/>
              <w:jc w:val="both"/>
              <w:rPr>
                <w:bCs/>
                <w:color w:val="000000"/>
                <w:sz w:val="20"/>
                <w:szCs w:val="20"/>
              </w:rPr>
            </w:pPr>
            <w:r w:rsidRPr="00C54C51">
              <w:rPr>
                <w:bCs/>
                <w:color w:val="000000"/>
                <w:sz w:val="20"/>
                <w:szCs w:val="20"/>
              </w:rPr>
              <w:t>30-417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F316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34,25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6FD4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F3E1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CCBD" w14:textId="77777777" w:rsidR="00C54C51" w:rsidRPr="00C54C51" w:rsidRDefault="00C54C51" w:rsidP="00C54C51">
            <w:pPr>
              <w:pStyle w:val="Nagwek"/>
              <w:spacing w:after="120"/>
              <w:jc w:val="both"/>
              <w:rPr>
                <w:color w:val="000000"/>
                <w:sz w:val="20"/>
                <w:szCs w:val="20"/>
              </w:rPr>
            </w:pPr>
            <w:r w:rsidRPr="00C54C51">
              <w:rPr>
                <w:color w:val="000000"/>
                <w:sz w:val="20"/>
                <w:szCs w:val="20"/>
              </w:rPr>
              <w:t xml:space="preserve">  64,25</w:t>
            </w:r>
          </w:p>
        </w:tc>
      </w:tr>
    </w:tbl>
    <w:p w14:paraId="5FCF3945" w14:textId="77777777" w:rsidR="00E85D70" w:rsidRPr="00C54C5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14:paraId="3A7A8D82" w14:textId="087BCFA8" w:rsidR="008642B3" w:rsidRPr="00C54C51" w:rsidRDefault="008642B3" w:rsidP="00005838">
      <w:pPr>
        <w:jc w:val="right"/>
        <w:rPr>
          <w:sz w:val="20"/>
          <w:szCs w:val="20"/>
        </w:rPr>
      </w:pPr>
    </w:p>
    <w:sectPr w:rsidR="008642B3" w:rsidRPr="00C54C5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5E4BF" w14:textId="77777777" w:rsidR="00865B10" w:rsidRDefault="00865B10">
      <w:r>
        <w:separator/>
      </w:r>
    </w:p>
  </w:endnote>
  <w:endnote w:type="continuationSeparator" w:id="0">
    <w:p w14:paraId="700EB5BC" w14:textId="77777777" w:rsidR="00865B10" w:rsidRDefault="00865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874CB" w14:textId="77777777" w:rsidR="00386861" w:rsidRDefault="003868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8A4E7" w14:textId="77155571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F3E1C" w14:textId="77777777" w:rsidR="00386861" w:rsidRDefault="003868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727FE" w14:textId="77777777" w:rsidR="00865B10" w:rsidRDefault="00865B10">
      <w:r>
        <w:separator/>
      </w:r>
    </w:p>
  </w:footnote>
  <w:footnote w:type="continuationSeparator" w:id="0">
    <w:p w14:paraId="7F02CF49" w14:textId="77777777" w:rsidR="00865B10" w:rsidRDefault="00865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014F9" w14:textId="77777777" w:rsidR="00386861" w:rsidRDefault="00386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F6373" w14:textId="77777777" w:rsidR="00386861" w:rsidRDefault="00386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885FF" w14:textId="77777777" w:rsidR="00386861" w:rsidRDefault="00386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B1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8686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5B1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54C51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11BE8"/>
  <w15:chartTrackingRefBased/>
  <w15:docId w15:val="{47FF1E60-BBAF-4FCF-9B1C-9EAF1F33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2024-08-06T13:57:00Z</dcterms:created>
  <dcterms:modified xsi:type="dcterms:W3CDTF">2024-08-06T13:57:00Z</dcterms:modified>
</cp:coreProperties>
</file>