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8B9D97B" w14:textId="0DAE7A3C" w:rsidR="008D2AB8" w:rsidRPr="005F2368" w:rsidRDefault="008D2AB8" w:rsidP="008D2AB8">
      <w:pPr>
        <w:pStyle w:val="Nagwek3"/>
        <w:jc w:val="right"/>
        <w:rPr>
          <w:rFonts w:ascii="Verdana" w:hAnsi="Verdana"/>
          <w:sz w:val="18"/>
          <w:szCs w:val="18"/>
        </w:rPr>
      </w:pPr>
      <w:r w:rsidRPr="005F2368">
        <w:rPr>
          <w:rFonts w:ascii="Verdana" w:hAnsi="Verdana"/>
          <w:b w:val="0"/>
          <w:sz w:val="18"/>
          <w:szCs w:val="18"/>
        </w:rPr>
        <w:tab/>
      </w:r>
      <w:r w:rsidRPr="005F2368">
        <w:rPr>
          <w:rFonts w:ascii="Verdana" w:hAnsi="Verdana"/>
          <w:b w:val="0"/>
          <w:sz w:val="18"/>
          <w:szCs w:val="18"/>
        </w:rPr>
        <w:tab/>
      </w:r>
      <w:r w:rsidRPr="005F2368">
        <w:rPr>
          <w:rFonts w:ascii="Verdana" w:hAnsi="Verdana"/>
          <w:b w:val="0"/>
          <w:sz w:val="18"/>
          <w:szCs w:val="18"/>
        </w:rPr>
        <w:tab/>
      </w:r>
      <w:r w:rsidRPr="005F2368">
        <w:rPr>
          <w:rFonts w:ascii="Verdana" w:hAnsi="Verdana"/>
          <w:b w:val="0"/>
          <w:sz w:val="18"/>
          <w:szCs w:val="18"/>
        </w:rPr>
        <w:tab/>
      </w:r>
      <w:r w:rsidRPr="005F2368">
        <w:rPr>
          <w:rFonts w:ascii="Verdana" w:hAnsi="Verdana"/>
          <w:b w:val="0"/>
          <w:sz w:val="18"/>
          <w:szCs w:val="18"/>
        </w:rPr>
        <w:tab/>
      </w:r>
      <w:r w:rsidRPr="005F2368">
        <w:rPr>
          <w:rFonts w:ascii="Verdana" w:hAnsi="Verdana"/>
          <w:b w:val="0"/>
          <w:sz w:val="18"/>
          <w:szCs w:val="18"/>
        </w:rPr>
        <w:tab/>
      </w:r>
      <w:r w:rsidRPr="005F2368">
        <w:rPr>
          <w:rFonts w:ascii="Verdana" w:hAnsi="Verdana"/>
          <w:b w:val="0"/>
          <w:sz w:val="18"/>
          <w:szCs w:val="18"/>
        </w:rPr>
        <w:tab/>
      </w:r>
      <w:r w:rsidRPr="005F2368">
        <w:rPr>
          <w:rFonts w:ascii="Verdana" w:hAnsi="Verdana"/>
          <w:sz w:val="18"/>
          <w:szCs w:val="18"/>
        </w:rPr>
        <w:t xml:space="preserve">Załącznik nr </w:t>
      </w:r>
      <w:r w:rsidR="00012286" w:rsidRPr="005F2368">
        <w:rPr>
          <w:rFonts w:ascii="Verdana" w:hAnsi="Verdana"/>
          <w:sz w:val="18"/>
          <w:szCs w:val="18"/>
        </w:rPr>
        <w:t>1</w:t>
      </w:r>
    </w:p>
    <w:p w14:paraId="6CD9375F" w14:textId="77777777" w:rsidR="008D2AB8" w:rsidRPr="005F2368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642E22BB" w14:textId="77777777" w:rsidR="008D2AB8" w:rsidRPr="005F2368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5F2368">
        <w:rPr>
          <w:rFonts w:ascii="Verdana" w:hAnsi="Verdana"/>
          <w:b/>
          <w:sz w:val="18"/>
          <w:szCs w:val="18"/>
        </w:rPr>
        <w:t>FORMULARZ OFERTY</w:t>
      </w:r>
    </w:p>
    <w:p w14:paraId="58F75D70" w14:textId="77777777" w:rsidR="008D2AB8" w:rsidRPr="005F2368" w:rsidRDefault="008D2AB8" w:rsidP="008D2AB8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3049CDA5" w14:textId="77777777" w:rsidR="00B067A5" w:rsidRPr="005F2368" w:rsidRDefault="00B067A5" w:rsidP="00B067A5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5F2368">
        <w:rPr>
          <w:rFonts w:ascii="Verdana" w:hAnsi="Verdana"/>
          <w:sz w:val="18"/>
          <w:szCs w:val="18"/>
        </w:rPr>
        <w:t>NAZWA WYKONAWCY:……………………………………………………………………………………………………………………….</w:t>
      </w:r>
    </w:p>
    <w:p w14:paraId="1A62F52E" w14:textId="77777777" w:rsidR="00B067A5" w:rsidRPr="005F2368" w:rsidRDefault="00B067A5" w:rsidP="00B067A5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5F2368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…………………………………………………………………………………………………………………………..</w:t>
      </w:r>
    </w:p>
    <w:p w14:paraId="6164AF10" w14:textId="77777777" w:rsidR="00B067A5" w:rsidRPr="005F2368" w:rsidRDefault="00B067A5" w:rsidP="00B067A5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5F2368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ADRES:………………………………………………………………………………………………………………………………………………..</w:t>
      </w:r>
    </w:p>
    <w:p w14:paraId="6E9CF258" w14:textId="77777777" w:rsidR="00B067A5" w:rsidRPr="005F2368" w:rsidRDefault="00B067A5" w:rsidP="00B067A5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5F2368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……………………………......................................................................................</w:t>
      </w:r>
    </w:p>
    <w:p w14:paraId="160A0BA3" w14:textId="77777777" w:rsidR="00B067A5" w:rsidRPr="005F2368" w:rsidRDefault="00B067A5" w:rsidP="00B067A5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5F2368">
        <w:rPr>
          <w:rFonts w:ascii="Verdana" w:hAnsi="Verdana"/>
          <w:sz w:val="18"/>
          <w:szCs w:val="18"/>
        </w:rPr>
        <w:t>TEL.……………………………………………………………………………………………………………………………………………………….</w:t>
      </w:r>
    </w:p>
    <w:p w14:paraId="1A6D34D3" w14:textId="77777777" w:rsidR="00B067A5" w:rsidRPr="005F2368" w:rsidRDefault="00B067A5" w:rsidP="00B067A5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5F2368">
        <w:rPr>
          <w:rFonts w:ascii="Verdana" w:hAnsi="Verdana"/>
          <w:sz w:val="18"/>
          <w:szCs w:val="18"/>
        </w:rPr>
        <w:t>FAX ………………………………………………………………………………………………………………………………………………………</w:t>
      </w:r>
    </w:p>
    <w:p w14:paraId="6A903680" w14:textId="77777777" w:rsidR="00B067A5" w:rsidRPr="005F2368" w:rsidRDefault="00B067A5" w:rsidP="00B067A5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5F2368">
        <w:rPr>
          <w:rFonts w:ascii="Verdana" w:hAnsi="Verdana"/>
          <w:sz w:val="18"/>
          <w:szCs w:val="18"/>
        </w:rPr>
        <w:t>E-MAIL…………………………………………………………………………………………………………………………………………………</w:t>
      </w:r>
    </w:p>
    <w:p w14:paraId="3987C104" w14:textId="77777777" w:rsidR="00B067A5" w:rsidRPr="005F2368" w:rsidRDefault="00B067A5" w:rsidP="00B067A5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5F2368">
        <w:rPr>
          <w:rFonts w:ascii="Verdana" w:hAnsi="Verdana"/>
          <w:sz w:val="18"/>
          <w:szCs w:val="18"/>
        </w:rPr>
        <w:t>NIP…………………………………. REGON:………………………………………………..............................................</w:t>
      </w:r>
    </w:p>
    <w:p w14:paraId="6A1BB68A" w14:textId="28047B3D" w:rsidR="008D2AB8" w:rsidRPr="005F2368" w:rsidRDefault="00B067A5" w:rsidP="00B067A5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5F2368">
        <w:rPr>
          <w:rFonts w:ascii="Verdana" w:hAnsi="Verdana"/>
          <w:sz w:val="18"/>
          <w:szCs w:val="18"/>
        </w:rPr>
        <w:t>BANK/ NR KONTA ……………………………………………………………………………………………………………………………..</w:t>
      </w:r>
    </w:p>
    <w:p w14:paraId="4436BE2C" w14:textId="77777777" w:rsidR="008D2AB8" w:rsidRPr="005F2368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5F2368">
        <w:rPr>
          <w:rFonts w:ascii="Verdana" w:hAnsi="Verdana"/>
          <w:sz w:val="18"/>
          <w:szCs w:val="18"/>
        </w:rPr>
        <w:t>Do: Nazwa i siedziba Zamawiającego:</w:t>
      </w:r>
    </w:p>
    <w:p w14:paraId="032A895C" w14:textId="77777777" w:rsidR="003D2432" w:rsidRPr="005F2368" w:rsidRDefault="003D2432" w:rsidP="008D2AB8">
      <w:pPr>
        <w:ind w:right="-110"/>
        <w:rPr>
          <w:rFonts w:ascii="Verdana" w:hAnsi="Verdana"/>
          <w:b/>
          <w:sz w:val="18"/>
          <w:szCs w:val="18"/>
        </w:rPr>
      </w:pPr>
      <w:r w:rsidRPr="005F2368">
        <w:rPr>
          <w:rFonts w:ascii="Verdana" w:hAnsi="Verdana"/>
          <w:b/>
          <w:sz w:val="18"/>
          <w:szCs w:val="18"/>
        </w:rPr>
        <w:t>Akademia Górniczo - Hutnicza</w:t>
      </w:r>
    </w:p>
    <w:p w14:paraId="11E44D11" w14:textId="77777777" w:rsidR="003D2432" w:rsidRPr="005F2368" w:rsidRDefault="003D2432" w:rsidP="008D2AB8">
      <w:pPr>
        <w:ind w:right="-110"/>
        <w:rPr>
          <w:rFonts w:ascii="Verdana" w:hAnsi="Verdana"/>
          <w:b/>
          <w:sz w:val="18"/>
          <w:szCs w:val="18"/>
        </w:rPr>
      </w:pPr>
      <w:r w:rsidRPr="005F2368">
        <w:rPr>
          <w:rFonts w:ascii="Verdana" w:hAnsi="Verdana"/>
          <w:b/>
          <w:sz w:val="18"/>
          <w:szCs w:val="18"/>
        </w:rPr>
        <w:t>im. Stanisława Staszica w Krakowie</w:t>
      </w:r>
    </w:p>
    <w:p w14:paraId="7E6D32F5" w14:textId="77777777" w:rsidR="008D2AB8" w:rsidRPr="005F2368" w:rsidRDefault="003D2432" w:rsidP="008D2AB8">
      <w:pPr>
        <w:ind w:right="-110"/>
        <w:rPr>
          <w:rFonts w:ascii="Verdana" w:hAnsi="Verdana"/>
          <w:b/>
          <w:sz w:val="18"/>
          <w:szCs w:val="18"/>
        </w:rPr>
      </w:pPr>
      <w:r w:rsidRPr="005F2368">
        <w:rPr>
          <w:rFonts w:ascii="Verdana" w:hAnsi="Verdana"/>
          <w:b/>
          <w:sz w:val="18"/>
          <w:szCs w:val="18"/>
        </w:rPr>
        <w:t>Dział Zamówień Publicznych</w:t>
      </w:r>
      <w:r w:rsidR="008D2AB8" w:rsidRPr="005F2368">
        <w:rPr>
          <w:rFonts w:ascii="Verdana" w:hAnsi="Verdana"/>
          <w:b/>
          <w:sz w:val="18"/>
          <w:szCs w:val="18"/>
        </w:rPr>
        <w:t xml:space="preserve">  </w:t>
      </w:r>
    </w:p>
    <w:p w14:paraId="3E48D12C" w14:textId="77777777" w:rsidR="008D2AB8" w:rsidRPr="005F2368" w:rsidRDefault="003D2432" w:rsidP="008D2AB8">
      <w:pPr>
        <w:ind w:right="-110"/>
        <w:rPr>
          <w:rFonts w:ascii="Verdana" w:hAnsi="Verdana"/>
          <w:b/>
          <w:sz w:val="18"/>
          <w:szCs w:val="18"/>
        </w:rPr>
      </w:pPr>
      <w:r w:rsidRPr="005F2368">
        <w:rPr>
          <w:rFonts w:ascii="Verdana" w:hAnsi="Verdana"/>
          <w:b/>
          <w:sz w:val="18"/>
          <w:szCs w:val="18"/>
        </w:rPr>
        <w:t>Al. Mickiewicza</w:t>
      </w:r>
      <w:r w:rsidR="008D2AB8" w:rsidRPr="005F2368">
        <w:rPr>
          <w:rFonts w:ascii="Verdana" w:hAnsi="Verdana"/>
          <w:b/>
          <w:sz w:val="18"/>
          <w:szCs w:val="18"/>
        </w:rPr>
        <w:t xml:space="preserve"> </w:t>
      </w:r>
      <w:r w:rsidRPr="005F2368">
        <w:rPr>
          <w:rFonts w:ascii="Verdana" w:hAnsi="Verdana"/>
          <w:b/>
          <w:sz w:val="18"/>
          <w:szCs w:val="18"/>
        </w:rPr>
        <w:t>30</w:t>
      </w:r>
      <w:r w:rsidR="008D2AB8" w:rsidRPr="005F2368">
        <w:rPr>
          <w:rFonts w:ascii="Verdana" w:hAnsi="Verdana"/>
          <w:b/>
          <w:sz w:val="18"/>
          <w:szCs w:val="18"/>
        </w:rPr>
        <w:t xml:space="preserve"> </w:t>
      </w:r>
    </w:p>
    <w:p w14:paraId="0A8D5BAE" w14:textId="77777777" w:rsidR="008D2AB8" w:rsidRPr="005F2368" w:rsidRDefault="003D2432" w:rsidP="008D2AB8">
      <w:pPr>
        <w:rPr>
          <w:rFonts w:ascii="Verdana" w:hAnsi="Verdana"/>
          <w:b/>
          <w:sz w:val="18"/>
          <w:szCs w:val="18"/>
        </w:rPr>
      </w:pPr>
      <w:r w:rsidRPr="005F2368">
        <w:rPr>
          <w:rFonts w:ascii="Verdana" w:hAnsi="Verdana"/>
          <w:b/>
          <w:sz w:val="18"/>
          <w:szCs w:val="18"/>
        </w:rPr>
        <w:t>30-059</w:t>
      </w:r>
      <w:r w:rsidR="008D2AB8" w:rsidRPr="005F2368">
        <w:rPr>
          <w:rFonts w:ascii="Verdana" w:hAnsi="Verdana"/>
          <w:b/>
          <w:sz w:val="18"/>
          <w:szCs w:val="18"/>
        </w:rPr>
        <w:t xml:space="preserve"> </w:t>
      </w:r>
      <w:r w:rsidRPr="005F2368">
        <w:rPr>
          <w:rFonts w:ascii="Verdana" w:hAnsi="Verdana"/>
          <w:b/>
          <w:sz w:val="18"/>
          <w:szCs w:val="18"/>
        </w:rPr>
        <w:t>Kraków</w:t>
      </w:r>
      <w:r w:rsidR="008D2AB8" w:rsidRPr="005F2368">
        <w:rPr>
          <w:rFonts w:ascii="Verdana" w:hAnsi="Verdana"/>
          <w:b/>
          <w:sz w:val="18"/>
          <w:szCs w:val="18"/>
        </w:rPr>
        <w:t xml:space="preserve">,  </w:t>
      </w:r>
    </w:p>
    <w:p w14:paraId="6C02DBC1" w14:textId="77777777" w:rsidR="008D2AB8" w:rsidRPr="005F2368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44B56822" w14:textId="1BFB55D7" w:rsidR="008D2AB8" w:rsidRPr="005F2368" w:rsidRDefault="008D2AB8" w:rsidP="008D2AB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5F2368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FD69FC" w:rsidRPr="005F2368">
        <w:rPr>
          <w:rFonts w:ascii="Verdana" w:hAnsi="Verdana"/>
          <w:b/>
          <w:sz w:val="18"/>
          <w:szCs w:val="18"/>
        </w:rPr>
        <w:t>dostawa i montaż mebli laboratoryjnych i warsztatowych do budynku D-3 AGH w Krakowie - DE-dzp.272-</w:t>
      </w:r>
      <w:r w:rsidR="0041099E">
        <w:rPr>
          <w:rFonts w:ascii="Verdana" w:hAnsi="Verdana"/>
          <w:b/>
          <w:sz w:val="18"/>
          <w:szCs w:val="18"/>
        </w:rPr>
        <w:t>423</w:t>
      </w:r>
      <w:r w:rsidR="00FD69FC" w:rsidRPr="005F2368">
        <w:rPr>
          <w:rFonts w:ascii="Verdana" w:hAnsi="Verdana"/>
          <w:b/>
          <w:sz w:val="18"/>
          <w:szCs w:val="18"/>
        </w:rPr>
        <w:t>/24</w:t>
      </w:r>
      <w:r w:rsidRPr="005F2368">
        <w:rPr>
          <w:rFonts w:ascii="Verdana" w:hAnsi="Verdana"/>
          <w:b/>
          <w:sz w:val="18"/>
          <w:szCs w:val="18"/>
        </w:rPr>
        <w:t xml:space="preserve">, </w:t>
      </w:r>
      <w:r w:rsidRPr="005F2368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7E68C547" w14:textId="77777777" w:rsidR="008D2AB8" w:rsidRPr="005F2368" w:rsidRDefault="008D2AB8" w:rsidP="008D2AB8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3E25BF88" w14:textId="77777777" w:rsidR="00B5436B" w:rsidRPr="005F2368" w:rsidRDefault="00B5436B" w:rsidP="00B5436B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5F2368">
        <w:rPr>
          <w:rFonts w:ascii="Verdana" w:hAnsi="Verdana"/>
          <w:b/>
          <w:sz w:val="18"/>
          <w:szCs w:val="18"/>
        </w:rPr>
        <w:t>Cena netto za całość zamówienia:   ......................................................................... PLN</w:t>
      </w:r>
    </w:p>
    <w:p w14:paraId="49319FE5" w14:textId="77777777" w:rsidR="00B5436B" w:rsidRPr="005F2368" w:rsidRDefault="00B5436B" w:rsidP="00B5436B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</w:p>
    <w:p w14:paraId="0FCFE5B7" w14:textId="77777777" w:rsidR="00B5436B" w:rsidRPr="005F2368" w:rsidRDefault="00B5436B" w:rsidP="00B5436B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5F2368">
        <w:rPr>
          <w:rFonts w:ascii="Verdana" w:hAnsi="Verdana"/>
          <w:b/>
          <w:sz w:val="18"/>
          <w:szCs w:val="18"/>
        </w:rPr>
        <w:t>Cena brutto za całość zamówienia: ......................................................................... PLN</w:t>
      </w:r>
    </w:p>
    <w:p w14:paraId="35AC68EF" w14:textId="77777777" w:rsidR="00B5436B" w:rsidRPr="005F2368" w:rsidRDefault="00B5436B" w:rsidP="00B5436B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32426F4B" w14:textId="6205276B" w:rsidR="00B5436B" w:rsidRPr="005F2368" w:rsidRDefault="00B5436B" w:rsidP="00B5436B">
      <w:pPr>
        <w:widowControl w:val="0"/>
        <w:spacing w:line="264" w:lineRule="auto"/>
        <w:ind w:right="1"/>
        <w:jc w:val="both"/>
        <w:rPr>
          <w:rFonts w:ascii="Verdana" w:hAnsi="Verdana"/>
          <w:sz w:val="18"/>
          <w:szCs w:val="18"/>
        </w:rPr>
      </w:pPr>
      <w:r w:rsidRPr="005F2368">
        <w:rPr>
          <w:rFonts w:ascii="Verdana" w:hAnsi="Verdana"/>
          <w:sz w:val="18"/>
          <w:szCs w:val="18"/>
        </w:rPr>
        <w:t>Słownie brutto: ....................................................................................................................</w:t>
      </w:r>
    </w:p>
    <w:p w14:paraId="39B45B40" w14:textId="77777777" w:rsidR="00B5436B" w:rsidRPr="005F2368" w:rsidRDefault="00B5436B" w:rsidP="00B5436B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571D7945" w14:textId="77777777" w:rsidR="00B5436B" w:rsidRPr="005F2368" w:rsidRDefault="00B5436B" w:rsidP="00B5436B">
      <w:pPr>
        <w:widowControl w:val="0"/>
        <w:spacing w:line="360" w:lineRule="auto"/>
        <w:rPr>
          <w:rFonts w:ascii="Verdana" w:hAnsi="Verdana"/>
          <w:b/>
          <w:sz w:val="18"/>
          <w:szCs w:val="18"/>
        </w:rPr>
      </w:pPr>
      <w:r w:rsidRPr="005F2368">
        <w:rPr>
          <w:rFonts w:ascii="Verdana" w:hAnsi="Verdana"/>
          <w:b/>
          <w:sz w:val="18"/>
          <w:szCs w:val="18"/>
        </w:rPr>
        <w:t>Powyższa cena zawiera podatek VAT w wysokości .......... % tj. ……………………. PLN</w:t>
      </w:r>
    </w:p>
    <w:p w14:paraId="20C22FCC" w14:textId="293B5B9D" w:rsidR="00B5436B" w:rsidRPr="005F2368" w:rsidRDefault="00B5436B" w:rsidP="00B5436B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5F2368">
        <w:rPr>
          <w:rFonts w:ascii="Verdana" w:hAnsi="Verdana"/>
          <w:b/>
          <w:sz w:val="18"/>
          <w:szCs w:val="18"/>
        </w:rPr>
        <w:t xml:space="preserve">Termin realizacji umowy: </w:t>
      </w:r>
      <w:r w:rsidRPr="005F2368">
        <w:rPr>
          <w:rFonts w:ascii="Verdana" w:hAnsi="Verdana"/>
          <w:b/>
          <w:bCs/>
          <w:sz w:val="18"/>
          <w:szCs w:val="18"/>
        </w:rPr>
        <w:t>do 42 dni od daty podpisania umowy.</w:t>
      </w:r>
    </w:p>
    <w:p w14:paraId="54B075E2" w14:textId="225C5FC8" w:rsidR="00B5436B" w:rsidRPr="005F2368" w:rsidRDefault="00B5436B" w:rsidP="00B5436B">
      <w:pPr>
        <w:pStyle w:val="Tekstpodstawowy"/>
        <w:spacing w:line="276" w:lineRule="auto"/>
        <w:jc w:val="both"/>
        <w:rPr>
          <w:rFonts w:ascii="Verdana" w:hAnsi="Verdana" w:cs="Aptos"/>
          <w:sz w:val="18"/>
          <w:szCs w:val="18"/>
        </w:rPr>
      </w:pPr>
      <w:r w:rsidRPr="005F2368">
        <w:rPr>
          <w:rFonts w:ascii="Verdana" w:hAnsi="Verdana" w:cs="Aptos"/>
          <w:bCs/>
          <w:sz w:val="18"/>
          <w:szCs w:val="18"/>
        </w:rPr>
        <w:t>Okres gwarancji na wszystkie elementy dostawy oraz ich montaż</w:t>
      </w:r>
      <w:r w:rsidRPr="005F2368">
        <w:rPr>
          <w:rFonts w:ascii="Verdana" w:hAnsi="Verdana"/>
          <w:bCs/>
          <w:sz w:val="18"/>
          <w:szCs w:val="18"/>
        </w:rPr>
        <w:t>:</w:t>
      </w:r>
      <w:r w:rsidRPr="005F2368">
        <w:rPr>
          <w:rFonts w:ascii="Verdana" w:hAnsi="Verdana"/>
          <w:sz w:val="18"/>
          <w:szCs w:val="18"/>
        </w:rPr>
        <w:t xml:space="preserve"> </w:t>
      </w:r>
      <w:r w:rsidRPr="005F2368">
        <w:rPr>
          <w:rFonts w:ascii="Verdana" w:hAnsi="Verdana"/>
          <w:bCs/>
          <w:sz w:val="18"/>
          <w:szCs w:val="18"/>
        </w:rPr>
        <w:t>………… miesięcy</w:t>
      </w:r>
      <w:r w:rsidRPr="005F2368">
        <w:rPr>
          <w:rFonts w:ascii="Verdana" w:hAnsi="Verdana"/>
          <w:sz w:val="18"/>
          <w:szCs w:val="18"/>
        </w:rPr>
        <w:t xml:space="preserve"> (</w:t>
      </w:r>
      <w:r w:rsidRPr="005F2368">
        <w:rPr>
          <w:rFonts w:ascii="Verdana" w:hAnsi="Verdana"/>
          <w:i/>
          <w:sz w:val="18"/>
          <w:szCs w:val="18"/>
        </w:rPr>
        <w:t>kryterium oceny ofert)</w:t>
      </w:r>
    </w:p>
    <w:p w14:paraId="10A7319A" w14:textId="77777777" w:rsidR="00B5436B" w:rsidRPr="005F2368" w:rsidRDefault="00B5436B" w:rsidP="00B5436B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5F2368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5F2368">
        <w:rPr>
          <w:rFonts w:ascii="Verdana" w:hAnsi="Verdana"/>
          <w:b/>
          <w:sz w:val="18"/>
          <w:szCs w:val="18"/>
        </w:rPr>
        <w:t xml:space="preserve"> TAK/NIE</w:t>
      </w:r>
    </w:p>
    <w:p w14:paraId="792693E5" w14:textId="77777777" w:rsidR="00B5436B" w:rsidRPr="005F2368" w:rsidRDefault="00B5436B" w:rsidP="00B5436B">
      <w:pPr>
        <w:ind w:right="-47"/>
        <w:jc w:val="both"/>
        <w:rPr>
          <w:rFonts w:ascii="Verdana" w:hAnsi="Verdana"/>
          <w:b/>
          <w:sz w:val="18"/>
          <w:szCs w:val="18"/>
        </w:rPr>
      </w:pPr>
      <w:r w:rsidRPr="005F2368">
        <w:rPr>
          <w:rFonts w:ascii="Verdana" w:hAnsi="Verdana"/>
          <w:b/>
          <w:sz w:val="18"/>
          <w:szCs w:val="18"/>
        </w:rPr>
        <w:t xml:space="preserve">Termin płatności: </w:t>
      </w:r>
      <w:r w:rsidRPr="005F2368">
        <w:rPr>
          <w:rFonts w:ascii="Verdana" w:hAnsi="Verdana"/>
          <w:bCs/>
          <w:sz w:val="18"/>
          <w:szCs w:val="18"/>
        </w:rPr>
        <w:t>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5804A5CF" w14:textId="77777777" w:rsidR="00B5436B" w:rsidRPr="005F2368" w:rsidRDefault="00B5436B" w:rsidP="00B5436B">
      <w:pPr>
        <w:tabs>
          <w:tab w:val="left" w:pos="426"/>
        </w:tabs>
        <w:spacing w:line="360" w:lineRule="auto"/>
        <w:jc w:val="both"/>
        <w:rPr>
          <w:rFonts w:ascii="Verdana" w:hAnsi="Verdana"/>
          <w:sz w:val="18"/>
          <w:szCs w:val="18"/>
        </w:rPr>
      </w:pPr>
    </w:p>
    <w:p w14:paraId="4559EC83" w14:textId="77777777" w:rsidR="00B5436B" w:rsidRPr="005F2368" w:rsidRDefault="00B5436B" w:rsidP="00B5436B">
      <w:pPr>
        <w:rPr>
          <w:rFonts w:ascii="Verdana" w:hAnsi="Verdana"/>
          <w:b/>
          <w:sz w:val="18"/>
          <w:szCs w:val="18"/>
          <w:u w:val="single"/>
        </w:rPr>
      </w:pPr>
      <w:r w:rsidRPr="005F2368">
        <w:rPr>
          <w:rFonts w:ascii="Verdana" w:hAnsi="Verdana"/>
          <w:sz w:val="18"/>
          <w:szCs w:val="18"/>
        </w:rPr>
        <w:br w:type="page"/>
      </w:r>
      <w:r w:rsidRPr="005F2368">
        <w:rPr>
          <w:rFonts w:ascii="Verdana" w:hAnsi="Verdana"/>
          <w:b/>
          <w:sz w:val="18"/>
          <w:szCs w:val="18"/>
          <w:u w:val="single"/>
        </w:rPr>
        <w:lastRenderedPageBreak/>
        <w:t>Jednocześnie oświadczamy, że:</w:t>
      </w:r>
    </w:p>
    <w:p w14:paraId="25D3302A" w14:textId="77777777" w:rsidR="00B5436B" w:rsidRPr="005F2368" w:rsidRDefault="00B5436B" w:rsidP="00B5436B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5F2368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przez okres wskazany w SWZ.</w:t>
      </w:r>
    </w:p>
    <w:p w14:paraId="31EB752E" w14:textId="77777777" w:rsidR="00B5436B" w:rsidRPr="005F2368" w:rsidRDefault="00B5436B" w:rsidP="00B5436B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5F2368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5F2368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30FB28D9" w14:textId="77777777" w:rsidR="00B5436B" w:rsidRPr="005F2368" w:rsidRDefault="00B5436B" w:rsidP="00B5436B">
      <w:pPr>
        <w:numPr>
          <w:ilvl w:val="0"/>
          <w:numId w:val="1"/>
        </w:numPr>
        <w:suppressAutoHyphens/>
        <w:spacing w:line="276" w:lineRule="auto"/>
        <w:contextualSpacing/>
        <w:jc w:val="both"/>
        <w:rPr>
          <w:rFonts w:ascii="Verdana" w:eastAsia="Calibri" w:hAnsi="Verdana"/>
          <w:b/>
          <w:bCs/>
          <w:iCs/>
          <w:spacing w:val="-3"/>
          <w:sz w:val="18"/>
          <w:szCs w:val="18"/>
          <w:lang w:eastAsia="ar-SA"/>
        </w:rPr>
      </w:pPr>
      <w:r w:rsidRPr="005F2368">
        <w:rPr>
          <w:rFonts w:ascii="Verdana" w:eastAsia="Calibri" w:hAnsi="Verdana"/>
          <w:b/>
          <w:bCs/>
          <w:spacing w:val="-3"/>
          <w:sz w:val="18"/>
          <w:szCs w:val="18"/>
          <w:lang w:eastAsia="ar-SA"/>
        </w:rPr>
        <w:t>Oświadczamy, że oferowany przedmiot zamówienia jest fabrycznie nowy (nieużywany).</w:t>
      </w:r>
    </w:p>
    <w:p w14:paraId="4BC60314" w14:textId="77777777" w:rsidR="00B5436B" w:rsidRPr="005F2368" w:rsidRDefault="00B5436B" w:rsidP="00B5436B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5F2368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67105C3" w14:textId="77777777" w:rsidR="00B5436B" w:rsidRPr="005F2368" w:rsidRDefault="00B5436B" w:rsidP="00B5436B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5F2368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8F6C81B" w14:textId="77777777" w:rsidR="00B5436B" w:rsidRPr="005F2368" w:rsidRDefault="00B5436B" w:rsidP="00B5436B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5F2368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E678B79" w14:textId="77777777" w:rsidR="00B5436B" w:rsidRPr="005F2368" w:rsidRDefault="00B5436B" w:rsidP="00B5436B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5F2368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B5436B" w:rsidRPr="005F2368" w14:paraId="5BCABB99" w14:textId="77777777" w:rsidTr="000F7DFD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5E8EBB" w14:textId="77777777" w:rsidR="00B5436B" w:rsidRPr="005F2368" w:rsidRDefault="00B5436B" w:rsidP="000F7DF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5F2368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965374" w14:textId="77777777" w:rsidR="00B5436B" w:rsidRPr="005F2368" w:rsidRDefault="00B5436B" w:rsidP="000F7DF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5F2368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0D0C79D6" w14:textId="77777777" w:rsidR="00B5436B" w:rsidRPr="005F2368" w:rsidRDefault="00B5436B" w:rsidP="000F7DF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5F2368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AAC16A" w14:textId="77777777" w:rsidR="00B5436B" w:rsidRPr="005F2368" w:rsidRDefault="00B5436B" w:rsidP="000F7DF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5F2368">
              <w:rPr>
                <w:rFonts w:ascii="Verdana" w:hAnsi="Verdana"/>
                <w:sz w:val="18"/>
                <w:szCs w:val="18"/>
              </w:rPr>
              <w:t>Nazwa podwykonawcy</w:t>
            </w:r>
            <w:r w:rsidRPr="005F2368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B5436B" w:rsidRPr="005F2368" w14:paraId="169491DF" w14:textId="77777777" w:rsidTr="000F7DF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8BD05A" w14:textId="77777777" w:rsidR="00B5436B" w:rsidRPr="005F2368" w:rsidRDefault="00B5436B" w:rsidP="000F7DFD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C4B22A" w14:textId="77777777" w:rsidR="00B5436B" w:rsidRPr="005F2368" w:rsidRDefault="00B5436B" w:rsidP="000F7DFD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3A1D7" w14:textId="77777777" w:rsidR="00B5436B" w:rsidRPr="005F2368" w:rsidRDefault="00B5436B" w:rsidP="000F7DFD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B5436B" w:rsidRPr="005F2368" w14:paraId="5EE12FBB" w14:textId="77777777" w:rsidTr="000F7DF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ACC68A" w14:textId="77777777" w:rsidR="00B5436B" w:rsidRPr="005F2368" w:rsidRDefault="00B5436B" w:rsidP="000F7DFD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49949D" w14:textId="77777777" w:rsidR="00B5436B" w:rsidRPr="005F2368" w:rsidRDefault="00B5436B" w:rsidP="000F7DFD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D74E3D" w14:textId="77777777" w:rsidR="00B5436B" w:rsidRPr="005F2368" w:rsidRDefault="00B5436B" w:rsidP="000F7DFD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7FF11443" w14:textId="77777777" w:rsidR="00B5436B" w:rsidRPr="005F2368" w:rsidRDefault="00B5436B" w:rsidP="00B5436B">
      <w:pPr>
        <w:numPr>
          <w:ilvl w:val="0"/>
          <w:numId w:val="1"/>
        </w:numPr>
        <w:spacing w:before="120" w:after="120"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5F2368">
        <w:rPr>
          <w:rFonts w:ascii="Verdana" w:hAnsi="Verdana"/>
          <w:sz w:val="18"/>
          <w:szCs w:val="18"/>
        </w:rPr>
        <w:t>Oświadczenie, w przypadku wykonawców wspólnie ubiegających się o udzielenie zamówienia (Konsorcjum, S.C.) zgodne z pkt 10.2 SWZ</w:t>
      </w: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675"/>
        <w:gridCol w:w="2410"/>
        <w:gridCol w:w="6125"/>
      </w:tblGrid>
      <w:tr w:rsidR="00B5436B" w:rsidRPr="005F2368" w14:paraId="3978FD18" w14:textId="77777777" w:rsidTr="000F7DF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A35941" w14:textId="77777777" w:rsidR="00B5436B" w:rsidRPr="005F2368" w:rsidRDefault="00B5436B" w:rsidP="000F7DFD">
            <w:pPr>
              <w:spacing w:before="120" w:after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5F2368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A409D3" w14:textId="77777777" w:rsidR="00B5436B" w:rsidRPr="005F2368" w:rsidRDefault="00B5436B" w:rsidP="000F7DFD">
            <w:pPr>
              <w:spacing w:before="120" w:after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5F2368">
              <w:rPr>
                <w:rFonts w:ascii="Verdana" w:hAnsi="Verdana"/>
                <w:sz w:val="18"/>
                <w:szCs w:val="18"/>
              </w:rPr>
              <w:t xml:space="preserve">Nazwa wykonawcy  </w:t>
            </w: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19BD1E" w14:textId="77777777" w:rsidR="00B5436B" w:rsidRPr="005F2368" w:rsidRDefault="00B5436B" w:rsidP="000F7DFD">
            <w:pPr>
              <w:spacing w:before="120" w:after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5F2368">
              <w:rPr>
                <w:rFonts w:ascii="Verdana" w:hAnsi="Verdana"/>
                <w:sz w:val="18"/>
                <w:szCs w:val="18"/>
              </w:rPr>
              <w:t xml:space="preserve">Dostawa (zakres), którą wykonają poszczególni wykonawcy </w:t>
            </w:r>
          </w:p>
        </w:tc>
      </w:tr>
      <w:tr w:rsidR="00B5436B" w:rsidRPr="005F2368" w14:paraId="6F007BFD" w14:textId="77777777" w:rsidTr="000F7DF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924959" w14:textId="77777777" w:rsidR="00B5436B" w:rsidRPr="005F2368" w:rsidRDefault="00B5436B" w:rsidP="000F7DFD">
            <w:pPr>
              <w:spacing w:before="120" w:after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5F2368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4CE0D" w14:textId="77777777" w:rsidR="00B5436B" w:rsidRPr="005F2368" w:rsidRDefault="00B5436B" w:rsidP="000F7DFD">
            <w:pPr>
              <w:spacing w:before="120" w:after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17FCB" w14:textId="77777777" w:rsidR="00B5436B" w:rsidRPr="005F2368" w:rsidRDefault="00B5436B" w:rsidP="000F7DFD">
            <w:pPr>
              <w:spacing w:before="120" w:after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5436B" w:rsidRPr="005F2368" w14:paraId="0117057E" w14:textId="77777777" w:rsidTr="000F7DF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A192D3" w14:textId="77777777" w:rsidR="00B5436B" w:rsidRPr="005F2368" w:rsidRDefault="00B5436B" w:rsidP="000F7DFD">
            <w:pPr>
              <w:spacing w:before="120" w:after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5F2368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A4A25" w14:textId="77777777" w:rsidR="00B5436B" w:rsidRPr="005F2368" w:rsidRDefault="00B5436B" w:rsidP="000F7DFD">
            <w:pPr>
              <w:spacing w:before="120" w:after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B4EB3" w14:textId="77777777" w:rsidR="00B5436B" w:rsidRPr="005F2368" w:rsidRDefault="00B5436B" w:rsidP="000F7DFD">
            <w:pPr>
              <w:spacing w:before="120" w:after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6B3A6BCB" w14:textId="77777777" w:rsidR="00B5436B" w:rsidRPr="005F2368" w:rsidRDefault="00B5436B" w:rsidP="00B5436B">
      <w:pPr>
        <w:jc w:val="both"/>
        <w:rPr>
          <w:rFonts w:ascii="Verdana" w:hAnsi="Verdana"/>
          <w:sz w:val="18"/>
          <w:szCs w:val="18"/>
        </w:rPr>
      </w:pPr>
    </w:p>
    <w:p w14:paraId="3B462D5A" w14:textId="77777777" w:rsidR="00B5436B" w:rsidRPr="005F2368" w:rsidRDefault="00B5436B" w:rsidP="00B5436B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5F2368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0E46BC93" w14:textId="77777777" w:rsidR="00B5436B" w:rsidRPr="005F2368" w:rsidRDefault="00B5436B" w:rsidP="00B5436B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 w:rsidRPr="005F2368">
        <w:rPr>
          <w:rFonts w:ascii="Verdana" w:hAnsi="Verdana"/>
          <w:b/>
          <w:bCs/>
          <w:kern w:val="32"/>
          <w:sz w:val="18"/>
          <w:szCs w:val="18"/>
        </w:rPr>
        <w:tab/>
        <w:t>Imię i Nazwisko</w:t>
      </w:r>
      <w:r w:rsidRPr="005F2368">
        <w:rPr>
          <w:rFonts w:ascii="Verdana" w:hAnsi="Verdana"/>
          <w:b/>
          <w:bCs/>
          <w:kern w:val="32"/>
          <w:sz w:val="18"/>
          <w:szCs w:val="18"/>
        </w:rPr>
        <w:tab/>
      </w:r>
      <w:r w:rsidRPr="005F2368">
        <w:rPr>
          <w:rFonts w:ascii="Verdana" w:hAnsi="Verdana"/>
          <w:b/>
          <w:bCs/>
          <w:kern w:val="32"/>
          <w:sz w:val="18"/>
          <w:szCs w:val="18"/>
        </w:rPr>
        <w:tab/>
      </w:r>
      <w:r w:rsidRPr="005F2368">
        <w:rPr>
          <w:rFonts w:ascii="Verdana" w:hAnsi="Verdana"/>
          <w:b/>
          <w:bCs/>
          <w:kern w:val="32"/>
          <w:sz w:val="18"/>
          <w:szCs w:val="18"/>
        </w:rPr>
        <w:tab/>
      </w:r>
      <w:r w:rsidRPr="005F2368">
        <w:rPr>
          <w:rFonts w:ascii="Verdana" w:hAnsi="Verdana"/>
          <w:b/>
          <w:bCs/>
          <w:kern w:val="32"/>
          <w:sz w:val="18"/>
          <w:szCs w:val="18"/>
        </w:rPr>
        <w:tab/>
      </w:r>
      <w:r w:rsidRPr="005F2368">
        <w:rPr>
          <w:rFonts w:ascii="Verdana" w:hAnsi="Verdana"/>
          <w:b/>
          <w:bCs/>
          <w:kern w:val="32"/>
          <w:sz w:val="18"/>
          <w:szCs w:val="18"/>
        </w:rPr>
        <w:tab/>
      </w:r>
      <w:r w:rsidRPr="005F2368">
        <w:rPr>
          <w:rFonts w:ascii="Verdana" w:hAnsi="Verdana"/>
          <w:b/>
          <w:bCs/>
          <w:kern w:val="32"/>
          <w:sz w:val="18"/>
          <w:szCs w:val="18"/>
        </w:rPr>
        <w:tab/>
      </w:r>
      <w:r w:rsidRPr="005F2368">
        <w:rPr>
          <w:rFonts w:ascii="Verdana" w:hAnsi="Verdana"/>
          <w:b/>
          <w:bCs/>
          <w:kern w:val="32"/>
          <w:sz w:val="18"/>
          <w:szCs w:val="18"/>
        </w:rPr>
        <w:tab/>
      </w:r>
    </w:p>
    <w:p w14:paraId="4ABD15F0" w14:textId="77777777" w:rsidR="00B5436B" w:rsidRPr="005F2368" w:rsidRDefault="00B5436B" w:rsidP="00B5436B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5F2368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5F2368">
        <w:rPr>
          <w:rFonts w:ascii="Verdana" w:hAnsi="Verdana"/>
          <w:sz w:val="18"/>
          <w:szCs w:val="18"/>
        </w:rPr>
        <w:tab/>
      </w:r>
      <w:r w:rsidRPr="005F2368">
        <w:rPr>
          <w:rFonts w:ascii="Verdana" w:hAnsi="Verdana"/>
          <w:sz w:val="18"/>
          <w:szCs w:val="18"/>
        </w:rPr>
        <w:tab/>
        <w:t xml:space="preserve"> </w:t>
      </w:r>
    </w:p>
    <w:p w14:paraId="52FF7D6A" w14:textId="77777777" w:rsidR="00B5436B" w:rsidRPr="005F2368" w:rsidRDefault="00B5436B" w:rsidP="00B5436B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5F2368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5F2368">
        <w:rPr>
          <w:rFonts w:ascii="Verdana" w:hAnsi="Verdana"/>
          <w:sz w:val="18"/>
          <w:szCs w:val="18"/>
        </w:rPr>
        <w:tab/>
      </w:r>
      <w:r w:rsidRPr="005F2368">
        <w:rPr>
          <w:rFonts w:ascii="Verdana" w:hAnsi="Verdana"/>
          <w:sz w:val="18"/>
          <w:szCs w:val="18"/>
        </w:rPr>
        <w:tab/>
        <w:t xml:space="preserve"> </w:t>
      </w:r>
    </w:p>
    <w:p w14:paraId="2E7B348F" w14:textId="77777777" w:rsidR="00B5436B" w:rsidRPr="005F2368" w:rsidRDefault="00B5436B" w:rsidP="00B5436B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5F2368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5F2368">
        <w:rPr>
          <w:rFonts w:ascii="Verdana" w:hAnsi="Verdana"/>
          <w:sz w:val="18"/>
          <w:szCs w:val="18"/>
        </w:rPr>
        <w:t>ych</w:t>
      </w:r>
      <w:proofErr w:type="spellEnd"/>
      <w:r w:rsidRPr="005F2368">
        <w:rPr>
          <w:rFonts w:ascii="Verdana" w:hAnsi="Verdana"/>
          <w:sz w:val="18"/>
          <w:szCs w:val="18"/>
        </w:rPr>
        <w:t>) dokumentu(ów)</w:t>
      </w:r>
    </w:p>
    <w:p w14:paraId="479C1EC0" w14:textId="77777777" w:rsidR="00B5436B" w:rsidRPr="005F2368" w:rsidRDefault="00B5436B" w:rsidP="00B5436B">
      <w:pPr>
        <w:jc w:val="both"/>
        <w:rPr>
          <w:rFonts w:ascii="Verdana" w:hAnsi="Verdana"/>
          <w:sz w:val="18"/>
          <w:szCs w:val="18"/>
        </w:rPr>
      </w:pPr>
      <w:r w:rsidRPr="005F2368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4B548C8F" w14:textId="77777777" w:rsidR="00B5436B" w:rsidRPr="005F2368" w:rsidRDefault="00B5436B" w:rsidP="00B5436B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5F2368">
        <w:rPr>
          <w:rFonts w:ascii="Verdana" w:hAnsi="Verdana"/>
          <w:sz w:val="18"/>
          <w:szCs w:val="18"/>
        </w:rPr>
        <w:t>załącznikami do niniejszej oferty są:</w:t>
      </w:r>
    </w:p>
    <w:p w14:paraId="05A11781" w14:textId="77777777" w:rsidR="00B5436B" w:rsidRPr="005F2368" w:rsidRDefault="00B5436B" w:rsidP="00B5436B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5F2368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100F6344" w14:textId="77777777" w:rsidR="00B5436B" w:rsidRPr="005F2368" w:rsidRDefault="00B5436B" w:rsidP="00B5436B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5F2368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395FF268" w14:textId="030F52C7" w:rsidR="00B5436B" w:rsidRPr="005F2368" w:rsidRDefault="00B5436B" w:rsidP="00B5436B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5F2368">
        <w:rPr>
          <w:rFonts w:ascii="Verdana" w:hAnsi="Verdana"/>
          <w:sz w:val="18"/>
          <w:szCs w:val="18"/>
        </w:rPr>
        <w:t>....................................................................................................................</w:t>
      </w:r>
    </w:p>
    <w:p w14:paraId="2BC9E2D0" w14:textId="77777777" w:rsidR="005F2368" w:rsidRDefault="005F2368" w:rsidP="00B5436B">
      <w:pPr>
        <w:spacing w:line="360" w:lineRule="auto"/>
        <w:jc w:val="both"/>
        <w:rPr>
          <w:rFonts w:ascii="Verdana" w:eastAsia="Calibri" w:hAnsi="Verdana"/>
          <w:b/>
          <w:sz w:val="18"/>
          <w:szCs w:val="18"/>
          <w:lang w:eastAsia="zh-CN"/>
        </w:rPr>
      </w:pPr>
    </w:p>
    <w:p w14:paraId="30E35D4B" w14:textId="7DE74187" w:rsidR="00B5436B" w:rsidRPr="005F2368" w:rsidRDefault="00B5436B" w:rsidP="00B5436B">
      <w:pPr>
        <w:spacing w:line="360" w:lineRule="auto"/>
        <w:jc w:val="both"/>
        <w:rPr>
          <w:rFonts w:ascii="Verdana" w:hAnsi="Verdana"/>
          <w:sz w:val="18"/>
          <w:szCs w:val="18"/>
        </w:rPr>
      </w:pPr>
      <w:r w:rsidRPr="005F2368">
        <w:rPr>
          <w:rFonts w:ascii="Verdana" w:eastAsia="Calibri" w:hAnsi="Verdana"/>
          <w:b/>
          <w:sz w:val="18"/>
          <w:szCs w:val="18"/>
          <w:lang w:eastAsia="zh-CN"/>
        </w:rPr>
        <w:t>Oferta</w:t>
      </w:r>
      <w:r w:rsidRPr="005F2368">
        <w:rPr>
          <w:rFonts w:ascii="Verdana" w:eastAsia="Calibri" w:hAnsi="Verdana"/>
          <w:sz w:val="18"/>
          <w:szCs w:val="18"/>
          <w:lang w:eastAsia="zh-CN"/>
        </w:rPr>
        <w:t xml:space="preserve"> </w:t>
      </w:r>
      <w:r w:rsidRPr="005F2368">
        <w:rPr>
          <w:rFonts w:ascii="Verdana" w:eastAsia="Calibri" w:hAnsi="Verdana"/>
          <w:b/>
          <w:sz w:val="18"/>
          <w:szCs w:val="18"/>
          <w:lang w:eastAsia="zh-CN"/>
        </w:rPr>
        <w:t>powinna</w:t>
      </w:r>
      <w:r w:rsidRPr="005F2368">
        <w:rPr>
          <w:rFonts w:ascii="Verdana" w:eastAsia="Calibri" w:hAnsi="Verdana"/>
          <w:sz w:val="18"/>
          <w:szCs w:val="18"/>
          <w:lang w:eastAsia="zh-CN"/>
        </w:rPr>
        <w:t xml:space="preserve"> </w:t>
      </w:r>
      <w:r w:rsidRPr="005F2368">
        <w:rPr>
          <w:rFonts w:ascii="Verdana" w:eastAsia="Calibri" w:hAnsi="Verdana"/>
          <w:b/>
          <w:sz w:val="18"/>
          <w:szCs w:val="18"/>
          <w:lang w:eastAsia="zh-CN"/>
        </w:rPr>
        <w:t>być sporządzona</w:t>
      </w:r>
      <w:r w:rsidRPr="005F2368">
        <w:rPr>
          <w:rFonts w:ascii="Verdana" w:eastAsia="Calibri" w:hAnsi="Verdana"/>
          <w:sz w:val="18"/>
          <w:szCs w:val="18"/>
          <w:lang w:eastAsia="zh-CN"/>
        </w:rPr>
        <w:t xml:space="preserve"> </w:t>
      </w:r>
      <w:r w:rsidRPr="005F2368">
        <w:rPr>
          <w:rFonts w:ascii="Verdana" w:eastAsia="Calibri" w:hAnsi="Verdana"/>
          <w:b/>
          <w:sz w:val="18"/>
          <w:szCs w:val="18"/>
          <w:lang w:eastAsia="zh-CN"/>
        </w:rPr>
        <w:t>w języku polskim, z zachowaniem postaci elektronicznej i podpisana kwalifikowanym podpisem elektronicznym, podpisem zaufanym lub podpisem osobistym</w:t>
      </w:r>
      <w:r w:rsidRPr="005F2368">
        <w:rPr>
          <w:rFonts w:ascii="Verdana" w:eastAsia="Calibri" w:hAnsi="Verdana"/>
          <w:sz w:val="18"/>
          <w:szCs w:val="18"/>
          <w:lang w:eastAsia="zh-CN"/>
        </w:rPr>
        <w:t>.</w:t>
      </w:r>
    </w:p>
    <w:p w14:paraId="573AE09E" w14:textId="77777777" w:rsidR="00FE545C" w:rsidRPr="005F2368" w:rsidRDefault="00FE545C" w:rsidP="00FE545C">
      <w:pPr>
        <w:jc w:val="right"/>
        <w:rPr>
          <w:rFonts w:ascii="Verdana" w:hAnsi="Verdana"/>
          <w:sz w:val="18"/>
          <w:szCs w:val="18"/>
        </w:rPr>
      </w:pPr>
    </w:p>
    <w:sectPr w:rsidR="00FE545C" w:rsidRPr="005F236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6357E5D" w14:textId="77777777" w:rsidR="00C1073B" w:rsidRDefault="00C1073B">
      <w:r>
        <w:separator/>
      </w:r>
    </w:p>
  </w:endnote>
  <w:endnote w:type="continuationSeparator" w:id="0">
    <w:p w14:paraId="48551D01" w14:textId="77777777" w:rsidR="00C1073B" w:rsidRDefault="00C107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DB6D85" w14:textId="77777777" w:rsidR="003D2432" w:rsidRDefault="003D243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594522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463D8D" w14:textId="77777777" w:rsidR="003D2432" w:rsidRDefault="003D243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496FE9A" w14:textId="77777777" w:rsidR="00C1073B" w:rsidRDefault="00C1073B">
      <w:r>
        <w:separator/>
      </w:r>
    </w:p>
  </w:footnote>
  <w:footnote w:type="continuationSeparator" w:id="0">
    <w:p w14:paraId="5F5D3B83" w14:textId="77777777" w:rsidR="00C1073B" w:rsidRDefault="00C107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135832" w14:textId="77777777" w:rsidR="003D2432" w:rsidRDefault="003D243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6FB622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044BBF" w14:textId="77777777" w:rsidR="003D2432" w:rsidRDefault="003D243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449925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1248600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56026116">
    <w:abstractNumId w:val="0"/>
  </w:num>
  <w:num w:numId="4" w16cid:durableId="50502043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1073B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296EF1"/>
    <w:rsid w:val="002B6CEC"/>
    <w:rsid w:val="003013A7"/>
    <w:rsid w:val="00315A4A"/>
    <w:rsid w:val="00341D84"/>
    <w:rsid w:val="003D2432"/>
    <w:rsid w:val="0041099E"/>
    <w:rsid w:val="00497A23"/>
    <w:rsid w:val="004B7300"/>
    <w:rsid w:val="004C6753"/>
    <w:rsid w:val="00595C87"/>
    <w:rsid w:val="005D2C65"/>
    <w:rsid w:val="005E22F9"/>
    <w:rsid w:val="005E6D94"/>
    <w:rsid w:val="005F2368"/>
    <w:rsid w:val="0063384F"/>
    <w:rsid w:val="00643C6F"/>
    <w:rsid w:val="00646202"/>
    <w:rsid w:val="0065290F"/>
    <w:rsid w:val="006815F6"/>
    <w:rsid w:val="006F7C01"/>
    <w:rsid w:val="007748F0"/>
    <w:rsid w:val="007A4321"/>
    <w:rsid w:val="00833933"/>
    <w:rsid w:val="00840BEF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AA79B3"/>
    <w:rsid w:val="00B067A5"/>
    <w:rsid w:val="00B31321"/>
    <w:rsid w:val="00B5436B"/>
    <w:rsid w:val="00B774DC"/>
    <w:rsid w:val="00C1073B"/>
    <w:rsid w:val="00C54E64"/>
    <w:rsid w:val="00C969A6"/>
    <w:rsid w:val="00CA7D36"/>
    <w:rsid w:val="00CE67B8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D69FC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6E69C06"/>
  <w15:chartTrackingRefBased/>
  <w15:docId w15:val="{7F3B8ACE-52E7-4C6E-9D91-AC4E563E26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table" w:styleId="Tabela-Siatka">
    <w:name w:val="Table Grid"/>
    <w:basedOn w:val="Standardowy"/>
    <w:rsid w:val="00B5436B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7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549</Words>
  <Characters>4743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1899-12-31T23:00:00Z</cp:lastPrinted>
  <dcterms:created xsi:type="dcterms:W3CDTF">2024-08-02T10:44:00Z</dcterms:created>
  <dcterms:modified xsi:type="dcterms:W3CDTF">2024-08-02T10:44:00Z</dcterms:modified>
</cp:coreProperties>
</file>