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2891D2" w14:textId="77777777" w:rsidR="00C9110A" w:rsidRPr="00E65464" w:rsidRDefault="00C9110A" w:rsidP="00C9110A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sz w:val="22"/>
          <w:szCs w:val="22"/>
        </w:rPr>
        <w:t>Załącznik nr 1</w:t>
      </w:r>
    </w:p>
    <w:p w14:paraId="3B6F1A8D" w14:textId="77777777" w:rsidR="00C9110A" w:rsidRPr="00E65464" w:rsidRDefault="00C9110A" w:rsidP="00C9110A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05A7767" w14:textId="77777777" w:rsidR="00C9110A" w:rsidRPr="00E65464" w:rsidRDefault="00C9110A" w:rsidP="00C9110A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E65464">
        <w:rPr>
          <w:b/>
          <w:sz w:val="22"/>
          <w:szCs w:val="22"/>
        </w:rPr>
        <w:t>FORMULARZ OFERTY</w:t>
      </w:r>
    </w:p>
    <w:p w14:paraId="19A37EA4" w14:textId="77777777" w:rsidR="00C9110A" w:rsidRPr="00E65464" w:rsidRDefault="00C9110A" w:rsidP="00C9110A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303E1359" w14:textId="77777777" w:rsidR="00C9110A" w:rsidRPr="00E6546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65464">
        <w:rPr>
          <w:sz w:val="22"/>
          <w:szCs w:val="22"/>
        </w:rPr>
        <w:t>NAZWA WYKONAWCY:……………………………………………………………………..</w:t>
      </w:r>
    </w:p>
    <w:p w14:paraId="587918E5" w14:textId="358D25C6" w:rsidR="00C9110A" w:rsidRPr="00E6546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65464">
        <w:rPr>
          <w:sz w:val="22"/>
          <w:szCs w:val="22"/>
        </w:rPr>
        <w:t>FORMA PROWADZONEJ DZIAŁALNOŚCI</w:t>
      </w:r>
      <w:r w:rsidR="0078125D" w:rsidRPr="00E65464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</w:t>
      </w:r>
      <w:r w:rsidRPr="00E65464">
        <w:rPr>
          <w:sz w:val="22"/>
          <w:szCs w:val="22"/>
        </w:rPr>
        <w:t>: .........................................................................</w:t>
      </w:r>
    </w:p>
    <w:p w14:paraId="38BCE1AF" w14:textId="77777777" w:rsidR="00C9110A" w:rsidRPr="00E6546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65464">
        <w:rPr>
          <w:sz w:val="22"/>
          <w:szCs w:val="22"/>
        </w:rPr>
        <w:t>ADRES:…………………………………………………………………………………………</w:t>
      </w:r>
    </w:p>
    <w:p w14:paraId="412ABDE8" w14:textId="77777777" w:rsidR="00C9110A" w:rsidRPr="00E6546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65464">
        <w:rPr>
          <w:sz w:val="22"/>
          <w:szCs w:val="22"/>
        </w:rPr>
        <w:t>POWIAT:…………………………………WOJEWÓDZTWO …………………………….....</w:t>
      </w:r>
    </w:p>
    <w:p w14:paraId="1FC44420" w14:textId="77777777" w:rsidR="00C9110A" w:rsidRPr="00E6546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65464">
        <w:rPr>
          <w:sz w:val="22"/>
          <w:szCs w:val="22"/>
          <w:lang w:val="de-DE"/>
        </w:rPr>
        <w:t>TEL.</w:t>
      </w:r>
      <w:r w:rsidRPr="00E65464">
        <w:rPr>
          <w:sz w:val="22"/>
          <w:szCs w:val="22"/>
        </w:rPr>
        <w:t>……………………………………………………………………………………………..</w:t>
      </w:r>
    </w:p>
    <w:p w14:paraId="4776471B" w14:textId="77777777" w:rsidR="00C9110A" w:rsidRPr="00E6546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65464">
        <w:rPr>
          <w:sz w:val="22"/>
          <w:szCs w:val="22"/>
          <w:lang w:val="de-DE"/>
        </w:rPr>
        <w:t xml:space="preserve">FAX </w:t>
      </w:r>
      <w:r w:rsidRPr="00E65464">
        <w:rPr>
          <w:sz w:val="22"/>
          <w:szCs w:val="22"/>
        </w:rPr>
        <w:t>…………………………………………………………………………………………….</w:t>
      </w:r>
    </w:p>
    <w:p w14:paraId="1F92BB97" w14:textId="77777777" w:rsidR="00C9110A" w:rsidRPr="00E6546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65464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5B334F18" w14:textId="77777777" w:rsidR="00C9110A" w:rsidRPr="00E6546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65464">
        <w:rPr>
          <w:sz w:val="22"/>
          <w:szCs w:val="22"/>
          <w:lang w:val="de-DE"/>
        </w:rPr>
        <w:t xml:space="preserve">NIP…………………………………. </w:t>
      </w:r>
      <w:r w:rsidRPr="00E65464">
        <w:rPr>
          <w:sz w:val="22"/>
          <w:szCs w:val="22"/>
        </w:rPr>
        <w:t>REGON:………………………………………………...</w:t>
      </w:r>
    </w:p>
    <w:p w14:paraId="5A6E313F" w14:textId="77777777" w:rsidR="00C9110A" w:rsidRPr="00E6546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65464">
        <w:rPr>
          <w:sz w:val="22"/>
          <w:szCs w:val="22"/>
        </w:rPr>
        <w:t>BANK/ NR KONTA ……………………………………………………………………………</w:t>
      </w:r>
    </w:p>
    <w:p w14:paraId="50641C72" w14:textId="77777777" w:rsidR="00C9110A" w:rsidRPr="00E65464" w:rsidRDefault="00C9110A" w:rsidP="00C9110A">
      <w:pPr>
        <w:spacing w:line="360" w:lineRule="auto"/>
        <w:rPr>
          <w:sz w:val="22"/>
          <w:szCs w:val="22"/>
        </w:rPr>
      </w:pPr>
      <w:r w:rsidRPr="00E65464">
        <w:rPr>
          <w:sz w:val="22"/>
          <w:szCs w:val="22"/>
        </w:rPr>
        <w:t>Do: Nazwa i siedziba Zamawiającego:</w:t>
      </w:r>
    </w:p>
    <w:p w14:paraId="2BA42419" w14:textId="77777777" w:rsidR="00C9110A" w:rsidRPr="00E65464" w:rsidRDefault="00C9110A" w:rsidP="00C9110A">
      <w:pPr>
        <w:ind w:right="-110"/>
        <w:rPr>
          <w:b/>
          <w:sz w:val="22"/>
          <w:szCs w:val="22"/>
        </w:rPr>
      </w:pPr>
      <w:r w:rsidRPr="00E65464">
        <w:rPr>
          <w:b/>
          <w:sz w:val="22"/>
          <w:szCs w:val="22"/>
        </w:rPr>
        <w:t>Akademia Górniczo – Hutnicza im. Stanisława Staszica w Krakowie</w:t>
      </w:r>
    </w:p>
    <w:p w14:paraId="53098F06" w14:textId="77777777" w:rsidR="00C9110A" w:rsidRPr="00E65464" w:rsidRDefault="00C9110A" w:rsidP="00C9110A">
      <w:pPr>
        <w:ind w:right="-110"/>
        <w:rPr>
          <w:b/>
          <w:sz w:val="22"/>
          <w:szCs w:val="22"/>
        </w:rPr>
      </w:pPr>
      <w:r w:rsidRPr="00E65464">
        <w:rPr>
          <w:b/>
          <w:sz w:val="22"/>
          <w:szCs w:val="22"/>
        </w:rPr>
        <w:t xml:space="preserve">Dział Zamówień Publicznych  </w:t>
      </w:r>
    </w:p>
    <w:p w14:paraId="30C0BF02" w14:textId="77777777" w:rsidR="00C9110A" w:rsidRPr="00E65464" w:rsidRDefault="00C9110A" w:rsidP="00C9110A">
      <w:pPr>
        <w:ind w:right="-110"/>
        <w:rPr>
          <w:b/>
          <w:sz w:val="22"/>
          <w:szCs w:val="22"/>
        </w:rPr>
      </w:pPr>
      <w:r w:rsidRPr="00E65464">
        <w:rPr>
          <w:b/>
          <w:sz w:val="22"/>
          <w:szCs w:val="22"/>
        </w:rPr>
        <w:t xml:space="preserve">Al. Mickiewicza 30, 30-059 Kraków,  </w:t>
      </w:r>
    </w:p>
    <w:p w14:paraId="6D6C83CB" w14:textId="77777777" w:rsidR="00C9110A" w:rsidRPr="00E65464" w:rsidRDefault="00C9110A" w:rsidP="00C9110A">
      <w:pPr>
        <w:ind w:firstLine="3969"/>
        <w:rPr>
          <w:b/>
          <w:sz w:val="22"/>
          <w:szCs w:val="22"/>
        </w:rPr>
      </w:pPr>
    </w:p>
    <w:p w14:paraId="7708FB4D" w14:textId="2DECB632" w:rsidR="00C9110A" w:rsidRPr="00E65464" w:rsidRDefault="00C9110A" w:rsidP="00C9110A">
      <w:pPr>
        <w:widowControl w:val="0"/>
        <w:ind w:right="1"/>
        <w:jc w:val="both"/>
        <w:rPr>
          <w:sz w:val="22"/>
          <w:szCs w:val="22"/>
        </w:rPr>
      </w:pPr>
      <w:r w:rsidRPr="00E65464">
        <w:rPr>
          <w:sz w:val="22"/>
          <w:szCs w:val="22"/>
        </w:rPr>
        <w:t xml:space="preserve">Przystępując do postępowania o udzielenie zamówienia publicznego, którego przedmiotem jest </w:t>
      </w:r>
      <w:r w:rsidR="009B1B97" w:rsidRPr="009B1B97">
        <w:rPr>
          <w:b/>
          <w:sz w:val="22"/>
          <w:szCs w:val="22"/>
        </w:rPr>
        <w:t>Dostawa zestawu fotometrów (spektrofotometr 1 szt., fotometry 3 szt.) dla WILiGZ - DE.dzp.272-354/24,</w:t>
      </w:r>
      <w:r w:rsidR="009B1B97">
        <w:rPr>
          <w:b/>
          <w:color w:val="FF0000"/>
          <w:sz w:val="22"/>
          <w:szCs w:val="22"/>
        </w:rPr>
        <w:t xml:space="preserve"> </w:t>
      </w:r>
      <w:r w:rsidRPr="00E65464">
        <w:rPr>
          <w:sz w:val="22"/>
          <w:szCs w:val="22"/>
        </w:rPr>
        <w:t>oferuję realizację przedmiotu zamówienia, zgodnie z zasadami określonymi w specyfikacji warunków zamówienia.</w:t>
      </w:r>
    </w:p>
    <w:p w14:paraId="2E9DC337" w14:textId="77777777" w:rsidR="00C9110A" w:rsidRDefault="00C9110A" w:rsidP="00C9110A">
      <w:pPr>
        <w:tabs>
          <w:tab w:val="right" w:pos="9000"/>
        </w:tabs>
        <w:rPr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42"/>
        <w:gridCol w:w="1843"/>
        <w:gridCol w:w="709"/>
        <w:gridCol w:w="1134"/>
        <w:gridCol w:w="1031"/>
        <w:gridCol w:w="1152"/>
        <w:gridCol w:w="1700"/>
      </w:tblGrid>
      <w:tr w:rsidR="00007467" w:rsidRPr="00007467" w14:paraId="7DE402B0" w14:textId="77777777" w:rsidTr="00007467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922C2A" w14:textId="77777777" w:rsidR="00007467" w:rsidRPr="00007467" w:rsidRDefault="00007467" w:rsidP="0099522B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007467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1B54237" w14:textId="77777777" w:rsidR="00007467" w:rsidRPr="00007467" w:rsidRDefault="00007467" w:rsidP="0099522B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07467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1BA14AC" w14:textId="77777777" w:rsidR="00007467" w:rsidRPr="00007467" w:rsidRDefault="00007467" w:rsidP="0099522B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07467">
              <w:rPr>
                <w:rFonts w:ascii="Verdana" w:hAnsi="Verdana"/>
                <w:b/>
                <w:bCs/>
                <w:sz w:val="18"/>
                <w:szCs w:val="18"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AB7B20C" w14:textId="77777777" w:rsidR="00007467" w:rsidRPr="00007467" w:rsidRDefault="00007467" w:rsidP="0099522B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07467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54364C9A" w14:textId="77777777" w:rsidR="00007467" w:rsidRPr="00007467" w:rsidRDefault="00007467" w:rsidP="0099522B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07467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225A369" w14:textId="77777777" w:rsidR="00007467" w:rsidRPr="00007467" w:rsidRDefault="00007467" w:rsidP="0099522B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07467">
              <w:rPr>
                <w:rFonts w:ascii="Verdana" w:hAnsi="Verdana"/>
                <w:b/>
                <w:bCs/>
                <w:sz w:val="18"/>
                <w:szCs w:val="18"/>
              </w:rPr>
              <w:t xml:space="preserve">Cena jednostkowa netto </w:t>
            </w:r>
            <w:r w:rsidRPr="00007467">
              <w:rPr>
                <w:rFonts w:ascii="Verdana" w:hAnsi="Verdana"/>
                <w:sz w:val="18"/>
                <w:szCs w:val="18"/>
              </w:rPr>
              <w:t xml:space="preserve">[PLN] 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8FAC976" w14:textId="77777777" w:rsidR="00007467" w:rsidRPr="00007467" w:rsidRDefault="00007467" w:rsidP="0099522B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07467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080F974D" w14:textId="77777777" w:rsidR="00007467" w:rsidRPr="00007467" w:rsidRDefault="00007467" w:rsidP="0099522B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07467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92C19DF" w14:textId="77777777" w:rsidR="00007467" w:rsidRPr="00007467" w:rsidRDefault="00007467" w:rsidP="0099522B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07467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0BE962FF" w14:textId="662D9E50" w:rsidR="00007467" w:rsidRPr="00007467" w:rsidRDefault="00007467" w:rsidP="0099522B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007467">
              <w:rPr>
                <w:rFonts w:ascii="Verdana" w:hAnsi="Verdana"/>
                <w:sz w:val="18"/>
                <w:szCs w:val="18"/>
              </w:rPr>
              <w:t>[</w:t>
            </w:r>
            <w:r>
              <w:rPr>
                <w:rFonts w:ascii="Verdana" w:hAnsi="Verdana"/>
                <w:sz w:val="18"/>
                <w:szCs w:val="18"/>
              </w:rPr>
              <w:t>23</w:t>
            </w:r>
            <w:r w:rsidRPr="00007467">
              <w:rPr>
                <w:rFonts w:ascii="Verdana" w:hAnsi="Verdana"/>
                <w:sz w:val="18"/>
                <w:szCs w:val="18"/>
              </w:rPr>
              <w:t>%]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3878218" w14:textId="77777777" w:rsidR="00007467" w:rsidRPr="00007467" w:rsidRDefault="00007467" w:rsidP="0099522B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07467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509681B3" w14:textId="77777777" w:rsidR="00007467" w:rsidRPr="00007467" w:rsidRDefault="00007467" w:rsidP="0099522B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007467">
              <w:rPr>
                <w:rFonts w:ascii="Verdana" w:hAnsi="Verdana"/>
                <w:sz w:val="18"/>
                <w:szCs w:val="18"/>
              </w:rPr>
              <w:t>[PLN]</w:t>
            </w:r>
          </w:p>
          <w:p w14:paraId="38FA8599" w14:textId="77777777" w:rsidR="00007467" w:rsidRPr="00007467" w:rsidRDefault="00007467" w:rsidP="0099522B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07467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007467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007467" w:rsidRPr="00007467" w14:paraId="53A1D060" w14:textId="77777777" w:rsidTr="00007467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F481E69" w14:textId="77777777" w:rsidR="00007467" w:rsidRPr="00007467" w:rsidRDefault="00007467" w:rsidP="0099522B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07467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CC38160" w14:textId="77777777" w:rsidR="00007467" w:rsidRPr="00007467" w:rsidRDefault="00007467" w:rsidP="0099522B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07467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3473AE8" w14:textId="77777777" w:rsidR="00007467" w:rsidRPr="00007467" w:rsidRDefault="00007467" w:rsidP="0099522B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07467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EABBA04" w14:textId="77777777" w:rsidR="00007467" w:rsidRPr="00007467" w:rsidRDefault="00007467" w:rsidP="0099522B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07467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D0BD5EF" w14:textId="77777777" w:rsidR="00007467" w:rsidRPr="00007467" w:rsidRDefault="00007467" w:rsidP="0099522B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07467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A1B31A6" w14:textId="77777777" w:rsidR="00007467" w:rsidRPr="00007467" w:rsidRDefault="00007467" w:rsidP="0099522B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07467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04CA904" w14:textId="77777777" w:rsidR="00007467" w:rsidRPr="00007467" w:rsidRDefault="00007467" w:rsidP="0099522B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07467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7FCADBC" w14:textId="77777777" w:rsidR="00007467" w:rsidRPr="00007467" w:rsidRDefault="00007467" w:rsidP="0099522B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07467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007467" w:rsidRPr="00007467" w14:paraId="0FF41645" w14:textId="77777777" w:rsidTr="0000746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832CA" w14:textId="77777777" w:rsidR="00A12099" w:rsidRDefault="00A12099" w:rsidP="0099522B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  <w:p w14:paraId="0E7CB190" w14:textId="77777777" w:rsidR="00A12099" w:rsidRDefault="00A12099" w:rsidP="0099522B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  <w:p w14:paraId="01C3DB3C" w14:textId="3C511AC4" w:rsidR="00007467" w:rsidRPr="00007467" w:rsidRDefault="00007467" w:rsidP="0099522B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07467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E491D" w14:textId="77777777" w:rsidR="00007467" w:rsidRPr="00007467" w:rsidRDefault="00007467" w:rsidP="0099522B">
            <w:pPr>
              <w:suppressAutoHyphens/>
              <w:spacing w:after="120"/>
              <w:rPr>
                <w:rFonts w:ascii="Verdana" w:hAnsi="Verdana"/>
                <w:sz w:val="18"/>
                <w:szCs w:val="18"/>
              </w:rPr>
            </w:pPr>
          </w:p>
          <w:p w14:paraId="0C07BFD9" w14:textId="3B57688D" w:rsidR="00007467" w:rsidRPr="00007467" w:rsidRDefault="00007467" w:rsidP="0099522B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007467">
              <w:rPr>
                <w:rFonts w:ascii="Verdana" w:hAnsi="Verdana"/>
                <w:bCs/>
                <w:sz w:val="18"/>
                <w:szCs w:val="18"/>
              </w:rPr>
              <w:t>Spektrofotometr</w:t>
            </w:r>
            <w:r w:rsidRPr="00007467">
              <w:rPr>
                <w:rFonts w:ascii="Verdana" w:hAnsi="Verdana"/>
                <w:sz w:val="18"/>
                <w:szCs w:val="18"/>
                <w:lang w:eastAsia="zh-CN"/>
              </w:rPr>
              <w:t xml:space="preserve"> 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C9D30" w14:textId="77777777" w:rsidR="00007467" w:rsidRPr="00007467" w:rsidRDefault="00007467" w:rsidP="0099522B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eastAsia="zh-CN"/>
              </w:rPr>
            </w:pPr>
          </w:p>
          <w:p w14:paraId="70D733D2" w14:textId="5A5F8A09" w:rsidR="00007467" w:rsidRPr="00007467" w:rsidRDefault="00007467" w:rsidP="0099522B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007467">
              <w:rPr>
                <w:rFonts w:ascii="Verdana" w:hAnsi="Verdana"/>
                <w:sz w:val="18"/>
                <w:szCs w:val="18"/>
                <w:lang w:eastAsia="zh-CN"/>
              </w:rPr>
              <w:t>………………</w:t>
            </w:r>
            <w:r w:rsidR="007D5BDD">
              <w:rPr>
                <w:rFonts w:ascii="Verdana" w:hAnsi="Verdana"/>
                <w:sz w:val="18"/>
                <w:szCs w:val="18"/>
                <w:lang w:eastAsia="zh-CN"/>
              </w:rPr>
              <w:t>…</w:t>
            </w:r>
          </w:p>
          <w:p w14:paraId="0AEBE306" w14:textId="77777777" w:rsidR="00007467" w:rsidRPr="00007467" w:rsidRDefault="00007467" w:rsidP="0099522B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107AB" w14:textId="77777777" w:rsidR="00007467" w:rsidRPr="00007467" w:rsidRDefault="00007467" w:rsidP="0099522B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14:paraId="093FDE3A" w14:textId="77777777" w:rsidR="00007467" w:rsidRPr="00007467" w:rsidRDefault="00007467" w:rsidP="0099522B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07467">
              <w:rPr>
                <w:rFonts w:ascii="Verdana" w:hAnsi="Verdana"/>
                <w:b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D05E6" w14:textId="77777777" w:rsidR="00007467" w:rsidRPr="00007467" w:rsidRDefault="00007467" w:rsidP="0099522B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8368D" w14:textId="77777777" w:rsidR="00007467" w:rsidRPr="00007467" w:rsidRDefault="00007467" w:rsidP="0099522B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DF18B92" w14:textId="77777777" w:rsidR="00007467" w:rsidRPr="00007467" w:rsidRDefault="00007467" w:rsidP="0099522B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68463C4" w14:textId="77777777" w:rsidR="00007467" w:rsidRPr="00007467" w:rsidRDefault="00007467" w:rsidP="0099522B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007467" w:rsidRPr="00007467" w14:paraId="032848BF" w14:textId="77777777" w:rsidTr="0000746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5B13364" w14:textId="77777777" w:rsidR="00007467" w:rsidRDefault="00007467" w:rsidP="0099522B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  <w:p w14:paraId="55DE2A25" w14:textId="4A0D2FD6" w:rsidR="00A12099" w:rsidRPr="00007467" w:rsidRDefault="00A12099" w:rsidP="0099522B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C9EE6" w14:textId="77777777" w:rsidR="00007467" w:rsidRPr="00007467" w:rsidRDefault="00007467" w:rsidP="0099522B">
            <w:pPr>
              <w:suppressAutoHyphens/>
              <w:spacing w:after="120"/>
              <w:rPr>
                <w:rFonts w:ascii="Verdana" w:hAnsi="Verdana"/>
                <w:sz w:val="18"/>
                <w:szCs w:val="18"/>
              </w:rPr>
            </w:pPr>
          </w:p>
          <w:p w14:paraId="4703A88E" w14:textId="10D1C2D8" w:rsidR="00007467" w:rsidRPr="00007467" w:rsidRDefault="00007467" w:rsidP="0099522B">
            <w:pPr>
              <w:suppressAutoHyphens/>
              <w:spacing w:after="120"/>
              <w:rPr>
                <w:rFonts w:ascii="Verdana" w:hAnsi="Verdana"/>
                <w:sz w:val="18"/>
                <w:szCs w:val="18"/>
              </w:rPr>
            </w:pPr>
            <w:r w:rsidRPr="00007467">
              <w:rPr>
                <w:rFonts w:ascii="Verdana" w:hAnsi="Verdana"/>
                <w:sz w:val="18"/>
                <w:szCs w:val="18"/>
              </w:rPr>
              <w:t>Fotometr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4BE39" w14:textId="77777777" w:rsidR="00007467" w:rsidRPr="00007467" w:rsidRDefault="00007467" w:rsidP="0099522B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eastAsia="zh-CN"/>
              </w:rPr>
            </w:pPr>
          </w:p>
          <w:p w14:paraId="726624A0" w14:textId="7CD8D3DD" w:rsidR="00007467" w:rsidRPr="00007467" w:rsidRDefault="00007467" w:rsidP="0099522B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007467">
              <w:rPr>
                <w:rFonts w:ascii="Verdana" w:hAnsi="Verdana"/>
                <w:sz w:val="18"/>
                <w:szCs w:val="18"/>
                <w:lang w:eastAsia="zh-CN"/>
              </w:rPr>
              <w:t>…………………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B855D" w14:textId="77777777" w:rsidR="00007467" w:rsidRPr="00007467" w:rsidRDefault="00007467" w:rsidP="0099522B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14:paraId="5398148C" w14:textId="09782F28" w:rsidR="00007467" w:rsidRPr="00007467" w:rsidRDefault="00007467" w:rsidP="0099522B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07467">
              <w:rPr>
                <w:rFonts w:ascii="Verdana" w:hAnsi="Verdana"/>
                <w:b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9139B" w14:textId="77777777" w:rsidR="00007467" w:rsidRPr="00007467" w:rsidRDefault="00007467" w:rsidP="0099522B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1E57E" w14:textId="77777777" w:rsidR="00007467" w:rsidRPr="00007467" w:rsidRDefault="00007467" w:rsidP="0099522B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0DDF7D9" w14:textId="77777777" w:rsidR="00007467" w:rsidRPr="00007467" w:rsidRDefault="00007467" w:rsidP="0099522B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E7A4150" w14:textId="77777777" w:rsidR="00007467" w:rsidRPr="00007467" w:rsidRDefault="00007467" w:rsidP="0099522B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007467" w:rsidRPr="00007467" w14:paraId="7789742F" w14:textId="77777777" w:rsidTr="0099522B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2071428" w14:textId="77777777" w:rsidR="00007467" w:rsidRPr="00007467" w:rsidRDefault="00007467" w:rsidP="0099522B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049D1A20" w14:textId="77777777" w:rsidR="00007467" w:rsidRPr="00007467" w:rsidRDefault="00007467" w:rsidP="0099522B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07467">
              <w:rPr>
                <w:rFonts w:ascii="Verdana" w:hAnsi="Verdana"/>
                <w:b/>
                <w:bCs/>
                <w:sz w:val="18"/>
                <w:szCs w:val="18"/>
              </w:rPr>
              <w:t>RAZEM: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FFE11" w14:textId="77777777" w:rsidR="00007467" w:rsidRPr="00007467" w:rsidRDefault="00007467" w:rsidP="0099522B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CC28DBF" w14:textId="77777777" w:rsidR="00007467" w:rsidRPr="00007467" w:rsidRDefault="00007467" w:rsidP="0099522B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EC49B60" w14:textId="77777777" w:rsidR="00007467" w:rsidRPr="00007467" w:rsidRDefault="00007467" w:rsidP="0099522B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007467" w:rsidRPr="00007467" w14:paraId="0FB1FCD3" w14:textId="77777777" w:rsidTr="0099522B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F3B25C2" w14:textId="1626967F" w:rsidR="00007467" w:rsidRPr="00007467" w:rsidRDefault="00007467" w:rsidP="0099522B">
            <w:pPr>
              <w:rPr>
                <w:rFonts w:ascii="Verdana" w:hAnsi="Verdana"/>
                <w:sz w:val="18"/>
                <w:szCs w:val="18"/>
              </w:rPr>
            </w:pPr>
            <w:r w:rsidRPr="00007467">
              <w:rPr>
                <w:rFonts w:ascii="Verdana" w:hAnsi="Verdana"/>
                <w:sz w:val="18"/>
                <w:szCs w:val="18"/>
              </w:rPr>
              <w:t>Słownie brutto: …………………………………………………</w:t>
            </w:r>
            <w:r>
              <w:rPr>
                <w:rFonts w:ascii="Verdana" w:hAnsi="Verdana"/>
                <w:sz w:val="18"/>
                <w:szCs w:val="18"/>
              </w:rPr>
              <w:t>…….</w:t>
            </w:r>
            <w:r w:rsidRPr="00007467">
              <w:rPr>
                <w:rFonts w:ascii="Verdana" w:hAnsi="Verdana"/>
                <w:sz w:val="18"/>
                <w:szCs w:val="18"/>
              </w:rPr>
              <w:t>…/</w:t>
            </w:r>
          </w:p>
          <w:p w14:paraId="4B2478E4" w14:textId="77777777" w:rsidR="00007467" w:rsidRPr="00007467" w:rsidRDefault="00007467" w:rsidP="0099522B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E8E94" w14:textId="77777777" w:rsidR="00007467" w:rsidRPr="00007467" w:rsidRDefault="00007467" w:rsidP="0099522B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F0B61B" w14:textId="77777777" w:rsidR="00007467" w:rsidRPr="00007467" w:rsidRDefault="00007467" w:rsidP="0099522B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8870AB2" w14:textId="77777777" w:rsidR="00007467" w:rsidRPr="00007467" w:rsidRDefault="00007467" w:rsidP="0099522B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9CE84F2" w14:textId="77777777" w:rsidR="00C9110A" w:rsidRPr="00E65464" w:rsidRDefault="00C9110A" w:rsidP="00C9110A">
      <w:pPr>
        <w:pStyle w:val="Tekstpodstawowy"/>
        <w:spacing w:line="240" w:lineRule="auto"/>
        <w:rPr>
          <w:sz w:val="22"/>
          <w:szCs w:val="22"/>
          <w:highlight w:val="yellow"/>
        </w:rPr>
      </w:pPr>
    </w:p>
    <w:p w14:paraId="55C14EF7" w14:textId="77777777" w:rsidR="006C6ED3" w:rsidRDefault="00C9110A" w:rsidP="00C9110A">
      <w:pPr>
        <w:widowControl w:val="0"/>
        <w:ind w:right="1"/>
        <w:jc w:val="both"/>
        <w:rPr>
          <w:i/>
          <w:sz w:val="22"/>
          <w:szCs w:val="22"/>
        </w:rPr>
      </w:pPr>
      <w:bookmarkStart w:id="0" w:name="_Hlk147910056"/>
      <w:r w:rsidRPr="00E65464">
        <w:rPr>
          <w:b/>
          <w:sz w:val="22"/>
          <w:szCs w:val="22"/>
        </w:rPr>
        <w:t xml:space="preserve">Okres udzielonej gwarancji </w:t>
      </w:r>
      <w:r w:rsidR="0052767D" w:rsidRPr="00E65464">
        <w:rPr>
          <w:b/>
          <w:sz w:val="22"/>
          <w:szCs w:val="22"/>
        </w:rPr>
        <w:t xml:space="preserve"> </w:t>
      </w:r>
      <w:r w:rsidRPr="00E65464">
        <w:rPr>
          <w:bCs/>
          <w:sz w:val="22"/>
          <w:szCs w:val="22"/>
        </w:rPr>
        <w:t>………………………………m-cy.</w:t>
      </w:r>
      <w:bookmarkEnd w:id="0"/>
      <w:r w:rsidRPr="00E65464">
        <w:rPr>
          <w:b/>
          <w:bCs/>
          <w:sz w:val="22"/>
          <w:szCs w:val="22"/>
        </w:rPr>
        <w:t xml:space="preserve"> </w:t>
      </w:r>
      <w:r w:rsidRPr="00E65464">
        <w:rPr>
          <w:sz w:val="22"/>
          <w:szCs w:val="22"/>
        </w:rPr>
        <w:t xml:space="preserve"> </w:t>
      </w:r>
      <w:bookmarkStart w:id="1" w:name="_Hlk172027127"/>
      <w:r w:rsidRPr="00E65464">
        <w:rPr>
          <w:sz w:val="22"/>
          <w:szCs w:val="22"/>
          <w:highlight w:val="yellow"/>
        </w:rPr>
        <w:t>(</w:t>
      </w:r>
      <w:r w:rsidRPr="00E65464">
        <w:rPr>
          <w:i/>
          <w:sz w:val="22"/>
          <w:szCs w:val="22"/>
          <w:highlight w:val="yellow"/>
        </w:rPr>
        <w:t>kryterium oceny ofert)</w:t>
      </w:r>
      <w:r w:rsidR="006C6ED3">
        <w:rPr>
          <w:i/>
          <w:sz w:val="22"/>
          <w:szCs w:val="22"/>
        </w:rPr>
        <w:t>*</w:t>
      </w:r>
    </w:p>
    <w:p w14:paraId="51051AE3" w14:textId="7B205ABF" w:rsidR="00BD4AE2" w:rsidRPr="00E65464" w:rsidRDefault="006C6ED3" w:rsidP="0008208D">
      <w:pPr>
        <w:widowControl w:val="0"/>
        <w:ind w:right="1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</w:t>
      </w:r>
      <w:r w:rsidRPr="006C6ED3">
        <w:rPr>
          <w:i/>
          <w:sz w:val="22"/>
          <w:szCs w:val="22"/>
        </w:rPr>
        <w:t>W przypadku nie podania okresu gwarancji, Zamawiający przyjmie minimalny 24 miesięczny okres gwarancji</w:t>
      </w:r>
      <w:r w:rsidR="00C9110A" w:rsidRPr="00E65464">
        <w:rPr>
          <w:i/>
          <w:sz w:val="22"/>
          <w:szCs w:val="22"/>
        </w:rPr>
        <w:t xml:space="preserve"> </w:t>
      </w:r>
      <w:bookmarkEnd w:id="1"/>
    </w:p>
    <w:p w14:paraId="68C5E7E3" w14:textId="02F6468F" w:rsidR="00BD4AE2" w:rsidRPr="00E65464" w:rsidRDefault="00BD4AE2" w:rsidP="00BD4AE2">
      <w:pPr>
        <w:widowControl w:val="0"/>
        <w:ind w:right="1"/>
        <w:jc w:val="both"/>
        <w:rPr>
          <w:b/>
          <w:i/>
          <w:sz w:val="22"/>
          <w:szCs w:val="22"/>
        </w:rPr>
      </w:pPr>
      <w:r w:rsidRPr="00E65464">
        <w:rPr>
          <w:b/>
          <w:sz w:val="22"/>
          <w:szCs w:val="22"/>
        </w:rPr>
        <w:t xml:space="preserve">Termin realizacji zamówienia: </w:t>
      </w:r>
      <w:r w:rsidR="00007467">
        <w:rPr>
          <w:b/>
          <w:sz w:val="22"/>
          <w:szCs w:val="22"/>
        </w:rPr>
        <w:t>…………</w:t>
      </w:r>
      <w:r w:rsidRPr="00E65464">
        <w:rPr>
          <w:b/>
          <w:sz w:val="22"/>
          <w:szCs w:val="22"/>
        </w:rPr>
        <w:t xml:space="preserve">dni  </w:t>
      </w:r>
      <w:r w:rsidRPr="00E65464">
        <w:rPr>
          <w:bCs/>
          <w:sz w:val="22"/>
          <w:szCs w:val="22"/>
        </w:rPr>
        <w:t>od daty podpisania umowy.</w:t>
      </w:r>
      <w:r w:rsidR="00007467" w:rsidRPr="00007467">
        <w:rPr>
          <w:sz w:val="22"/>
          <w:szCs w:val="22"/>
          <w:highlight w:val="yellow"/>
        </w:rPr>
        <w:t xml:space="preserve"> </w:t>
      </w:r>
      <w:r w:rsidR="00007467" w:rsidRPr="00E65464">
        <w:rPr>
          <w:sz w:val="22"/>
          <w:szCs w:val="22"/>
          <w:highlight w:val="yellow"/>
        </w:rPr>
        <w:t>(</w:t>
      </w:r>
      <w:r w:rsidR="00007467" w:rsidRPr="00E65464">
        <w:rPr>
          <w:i/>
          <w:sz w:val="22"/>
          <w:szCs w:val="22"/>
          <w:highlight w:val="yellow"/>
        </w:rPr>
        <w:t>kryterium oceny ofert)</w:t>
      </w:r>
      <w:r w:rsidR="00007467" w:rsidRPr="00E65464">
        <w:rPr>
          <w:i/>
          <w:sz w:val="22"/>
          <w:szCs w:val="22"/>
        </w:rPr>
        <w:t>.</w:t>
      </w:r>
    </w:p>
    <w:p w14:paraId="0B051211" w14:textId="77777777" w:rsidR="00C9110A" w:rsidRPr="00E65464" w:rsidRDefault="00C9110A" w:rsidP="00C9110A">
      <w:pPr>
        <w:widowControl w:val="0"/>
        <w:ind w:right="1"/>
        <w:jc w:val="both"/>
        <w:rPr>
          <w:i/>
          <w:sz w:val="22"/>
          <w:szCs w:val="22"/>
        </w:rPr>
      </w:pPr>
    </w:p>
    <w:p w14:paraId="5C92D557" w14:textId="77777777" w:rsidR="00C9110A" w:rsidRPr="00E65464" w:rsidRDefault="00C9110A" w:rsidP="00C9110A">
      <w:pPr>
        <w:tabs>
          <w:tab w:val="left" w:pos="426"/>
        </w:tabs>
        <w:jc w:val="both"/>
        <w:rPr>
          <w:b/>
          <w:sz w:val="22"/>
          <w:szCs w:val="22"/>
        </w:rPr>
      </w:pPr>
      <w:r w:rsidRPr="00E65464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E65464">
        <w:rPr>
          <w:b/>
          <w:sz w:val="22"/>
          <w:szCs w:val="22"/>
        </w:rPr>
        <w:t xml:space="preserve"> TAK/NIE</w:t>
      </w:r>
    </w:p>
    <w:p w14:paraId="080F492B" w14:textId="77777777" w:rsidR="00C9110A" w:rsidRPr="00E65464" w:rsidRDefault="00C9110A" w:rsidP="00C9110A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4D76B2F0" w14:textId="4081D9B6" w:rsidR="00C9110A" w:rsidRPr="00E65464" w:rsidRDefault="00C9110A" w:rsidP="00C9110A">
      <w:pPr>
        <w:tabs>
          <w:tab w:val="left" w:pos="426"/>
        </w:tabs>
        <w:jc w:val="both"/>
        <w:rPr>
          <w:sz w:val="22"/>
          <w:szCs w:val="22"/>
        </w:rPr>
      </w:pPr>
      <w:r w:rsidRPr="00E65464">
        <w:rPr>
          <w:b/>
          <w:sz w:val="22"/>
          <w:szCs w:val="22"/>
        </w:rPr>
        <w:t xml:space="preserve">Termin płatności: </w:t>
      </w:r>
      <w:r w:rsidRPr="00E65464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DBB837E" w14:textId="77777777" w:rsidR="00C9110A" w:rsidRPr="00E65464" w:rsidRDefault="00C9110A" w:rsidP="00C9110A">
      <w:pPr>
        <w:tabs>
          <w:tab w:val="left" w:pos="426"/>
        </w:tabs>
        <w:jc w:val="both"/>
        <w:rPr>
          <w:sz w:val="22"/>
          <w:szCs w:val="22"/>
        </w:rPr>
      </w:pPr>
    </w:p>
    <w:p w14:paraId="7DB05E99" w14:textId="77777777" w:rsidR="00C9110A" w:rsidRPr="00E65464" w:rsidRDefault="00C9110A" w:rsidP="00C9110A">
      <w:pPr>
        <w:rPr>
          <w:b/>
          <w:sz w:val="22"/>
          <w:szCs w:val="22"/>
          <w:u w:val="single"/>
        </w:rPr>
      </w:pPr>
      <w:r w:rsidRPr="00E65464">
        <w:rPr>
          <w:b/>
          <w:sz w:val="22"/>
          <w:szCs w:val="22"/>
          <w:u w:val="single"/>
        </w:rPr>
        <w:t>Jednocześnie oświadczamy, że:</w:t>
      </w:r>
    </w:p>
    <w:p w14:paraId="722A0E03" w14:textId="77777777" w:rsidR="00C9110A" w:rsidRPr="00E65464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65464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26881CC" w14:textId="77777777" w:rsidR="00C9110A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65464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E65464">
        <w:rPr>
          <w:color w:val="000000"/>
          <w:sz w:val="22"/>
          <w:szCs w:val="22"/>
        </w:rPr>
        <w:t xml:space="preserve"> i nie wnosimy do nich żadnych zastrzeżeń.</w:t>
      </w:r>
    </w:p>
    <w:p w14:paraId="4C819EF4" w14:textId="2CB90A15" w:rsidR="004E3502" w:rsidRPr="00E65464" w:rsidRDefault="004E3502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rFonts w:eastAsia="Calibri"/>
          <w:b/>
          <w:bCs/>
          <w:sz w:val="22"/>
          <w:szCs w:val="22"/>
          <w:lang w:eastAsia="en-US"/>
        </w:rPr>
        <w:t>Oświadczamy, że o</w:t>
      </w:r>
      <w:r w:rsidRPr="00BF17AF">
        <w:rPr>
          <w:rFonts w:eastAsia="Calibri"/>
          <w:b/>
          <w:bCs/>
          <w:sz w:val="22"/>
          <w:szCs w:val="22"/>
          <w:lang w:eastAsia="en-US"/>
        </w:rPr>
        <w:t>bsługa gwarancyjna</w:t>
      </w:r>
      <w:r>
        <w:rPr>
          <w:rFonts w:eastAsia="Calibri"/>
          <w:b/>
          <w:bCs/>
          <w:sz w:val="22"/>
          <w:szCs w:val="22"/>
          <w:lang w:eastAsia="en-US"/>
        </w:rPr>
        <w:t xml:space="preserve"> urządzeń </w:t>
      </w:r>
      <w:r w:rsidRPr="00BF17AF">
        <w:rPr>
          <w:rFonts w:eastAsia="Calibri"/>
          <w:b/>
          <w:bCs/>
          <w:sz w:val="22"/>
          <w:szCs w:val="22"/>
          <w:lang w:eastAsia="en-US"/>
        </w:rPr>
        <w:t>realizowana</w:t>
      </w:r>
      <w:r>
        <w:rPr>
          <w:rFonts w:eastAsia="Calibri"/>
          <w:b/>
          <w:bCs/>
          <w:sz w:val="22"/>
          <w:szCs w:val="22"/>
          <w:lang w:eastAsia="en-US"/>
        </w:rPr>
        <w:t xml:space="preserve"> będzie</w:t>
      </w:r>
      <w:r w:rsidRPr="00BF17AF">
        <w:rPr>
          <w:rFonts w:eastAsia="Calibri"/>
          <w:b/>
          <w:bCs/>
          <w:sz w:val="22"/>
          <w:szCs w:val="22"/>
          <w:lang w:eastAsia="en-US"/>
        </w:rPr>
        <w:t xml:space="preserve"> przez producenta lub autoryzowanego partnera serwisowego producenta</w:t>
      </w:r>
      <w:r w:rsidR="006C6ED3">
        <w:rPr>
          <w:rFonts w:eastAsia="Calibri"/>
          <w:b/>
          <w:bCs/>
          <w:sz w:val="22"/>
          <w:szCs w:val="22"/>
          <w:lang w:eastAsia="en-US"/>
        </w:rPr>
        <w:t xml:space="preserve"> tj:………………..(należy wpisać)</w:t>
      </w:r>
    </w:p>
    <w:p w14:paraId="75FFF5D9" w14:textId="57AFBDBB" w:rsidR="00773B3A" w:rsidRPr="00E65464" w:rsidRDefault="00773B3A" w:rsidP="00773B3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sz w:val="22"/>
          <w:szCs w:val="22"/>
        </w:rPr>
      </w:pPr>
      <w:r w:rsidRPr="00E65464"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E4860EE" w14:textId="77777777" w:rsidR="00C9110A" w:rsidRPr="00E6546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E65464" w:rsidRDefault="00C9110A" w:rsidP="00C9110A">
      <w:pPr>
        <w:ind w:left="360"/>
        <w:jc w:val="both"/>
        <w:rPr>
          <w:i/>
          <w:sz w:val="22"/>
          <w:szCs w:val="22"/>
        </w:rPr>
      </w:pPr>
      <w:r w:rsidRPr="00E65464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E65464" w:rsidRDefault="00C9110A" w:rsidP="00C9110A">
      <w:pPr>
        <w:ind w:left="360"/>
        <w:jc w:val="both"/>
        <w:rPr>
          <w:i/>
          <w:sz w:val="22"/>
          <w:szCs w:val="22"/>
        </w:rPr>
      </w:pPr>
      <w:r w:rsidRPr="00E6546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E6546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E65464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 xml:space="preserve">Opis części zamówienia, którą wykonawca </w:t>
            </w:r>
          </w:p>
          <w:p w14:paraId="3056C967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>Nazwa podwykonawcy</w:t>
            </w:r>
            <w:r w:rsidRPr="00E65464">
              <w:rPr>
                <w:sz w:val="22"/>
                <w:szCs w:val="22"/>
              </w:rPr>
              <w:br/>
              <w:t>(o ile jest znana)</w:t>
            </w:r>
          </w:p>
        </w:tc>
      </w:tr>
      <w:tr w:rsidR="00C9110A" w:rsidRPr="00E65464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E6546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E6546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C9110A" w:rsidRPr="00E65464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E6546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E6546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59A8F3DE" w14:textId="77777777" w:rsidR="00C9110A" w:rsidRPr="00E6546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Upoważnionymi do reprezentowania naszej firmy są następujące osoby:</w:t>
      </w:r>
    </w:p>
    <w:p w14:paraId="41A080FD" w14:textId="77777777" w:rsidR="00C9110A" w:rsidRPr="00E65464" w:rsidRDefault="00C9110A" w:rsidP="00C9110A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E65464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</w:p>
    <w:p w14:paraId="45812E9F" w14:textId="77777777" w:rsidR="00C9110A" w:rsidRPr="00E6546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E6546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65464">
        <w:rPr>
          <w:sz w:val="22"/>
          <w:szCs w:val="22"/>
        </w:rPr>
        <w:tab/>
      </w:r>
      <w:r w:rsidRPr="00E65464">
        <w:rPr>
          <w:sz w:val="22"/>
          <w:szCs w:val="22"/>
        </w:rPr>
        <w:tab/>
        <w:t xml:space="preserve"> </w:t>
      </w:r>
    </w:p>
    <w:p w14:paraId="07E652E5" w14:textId="77777777" w:rsidR="00C9110A" w:rsidRPr="00E6546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2A06D975" w14:textId="77777777" w:rsidR="00C9110A" w:rsidRPr="00E6546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E6546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65464">
        <w:rPr>
          <w:sz w:val="22"/>
          <w:szCs w:val="22"/>
        </w:rPr>
        <w:tab/>
      </w:r>
      <w:r w:rsidRPr="00E65464">
        <w:rPr>
          <w:sz w:val="22"/>
          <w:szCs w:val="22"/>
        </w:rPr>
        <w:tab/>
        <w:t xml:space="preserve"> </w:t>
      </w:r>
    </w:p>
    <w:p w14:paraId="63D1352B" w14:textId="77777777" w:rsidR="00C9110A" w:rsidRPr="00E6546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upoważnienie dla powyżej wskazanych osób wynika z następującego (ych) dokumentu(ów)</w:t>
      </w:r>
    </w:p>
    <w:p w14:paraId="6BF1A064" w14:textId="77777777" w:rsidR="00C9110A" w:rsidRPr="00E65464" w:rsidRDefault="00C9110A" w:rsidP="00C9110A">
      <w:p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FA2FA24" w14:textId="77777777" w:rsidR="00C9110A" w:rsidRPr="00E6546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załącznikami do niniejszej oferty są:</w:t>
      </w:r>
    </w:p>
    <w:p w14:paraId="1A62FA71" w14:textId="77777777" w:rsidR="00C9110A" w:rsidRPr="00E6546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………………………………………………………………………………………….</w:t>
      </w:r>
    </w:p>
    <w:p w14:paraId="622E7FD7" w14:textId="77777777" w:rsidR="00C9110A" w:rsidRPr="00E6546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……………………………………………..……………………………………………</w:t>
      </w:r>
    </w:p>
    <w:p w14:paraId="2CEB3D30" w14:textId="77777777" w:rsidR="00C9110A" w:rsidRPr="00E6546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7972B5C" w14:textId="77777777" w:rsidR="00C9110A" w:rsidRPr="00E6546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………………………………………………………………………………………….</w:t>
      </w:r>
    </w:p>
    <w:p w14:paraId="5D6748DA" w14:textId="77777777" w:rsidR="00C9110A" w:rsidRPr="00E6546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……………………………………………..……………………………………………</w:t>
      </w:r>
    </w:p>
    <w:p w14:paraId="5E62CAA1" w14:textId="77777777" w:rsidR="00C9110A" w:rsidRPr="00E65464" w:rsidRDefault="00C9110A" w:rsidP="00C9110A">
      <w:pPr>
        <w:ind w:left="1440"/>
        <w:jc w:val="both"/>
        <w:rPr>
          <w:sz w:val="22"/>
          <w:szCs w:val="22"/>
        </w:rPr>
      </w:pPr>
    </w:p>
    <w:p w14:paraId="095E776F" w14:textId="77777777" w:rsidR="0078125D" w:rsidRPr="00E65464" w:rsidRDefault="0078125D" w:rsidP="00CD6853">
      <w:pPr>
        <w:tabs>
          <w:tab w:val="left" w:pos="540"/>
          <w:tab w:val="left" w:pos="780"/>
        </w:tabs>
        <w:suppressAutoHyphens/>
        <w:jc w:val="both"/>
        <w:rPr>
          <w:rFonts w:eastAsia="Calibri"/>
          <w:b/>
          <w:color w:val="FF0000"/>
          <w:sz w:val="22"/>
          <w:szCs w:val="22"/>
          <w:lang w:eastAsia="zh-CN"/>
        </w:rPr>
      </w:pPr>
    </w:p>
    <w:p w14:paraId="4503BA5F" w14:textId="02AB86C9" w:rsidR="00FE545C" w:rsidRPr="00E65464" w:rsidRDefault="00C9110A" w:rsidP="00CD6853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</w:rPr>
      </w:pPr>
      <w:r w:rsidRPr="00E65464">
        <w:rPr>
          <w:rFonts w:eastAsia="Calibri"/>
          <w:b/>
          <w:color w:val="FF0000"/>
          <w:sz w:val="22"/>
          <w:szCs w:val="22"/>
          <w:lang w:eastAsia="zh-CN"/>
        </w:rPr>
        <w:t>Oferta</w:t>
      </w:r>
      <w:r w:rsidRPr="00E65464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E65464">
        <w:rPr>
          <w:rFonts w:eastAsia="Calibri"/>
          <w:b/>
          <w:color w:val="FF0000"/>
          <w:sz w:val="22"/>
          <w:szCs w:val="22"/>
          <w:lang w:eastAsia="zh-CN"/>
        </w:rPr>
        <w:t>powinna</w:t>
      </w:r>
      <w:r w:rsidRPr="00E65464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E65464">
        <w:rPr>
          <w:rFonts w:eastAsia="Calibri"/>
          <w:b/>
          <w:color w:val="FF0000"/>
          <w:sz w:val="22"/>
          <w:szCs w:val="22"/>
          <w:lang w:eastAsia="zh-CN"/>
        </w:rPr>
        <w:t>być sporządzona</w:t>
      </w:r>
      <w:r w:rsidRPr="00E65464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E65464">
        <w:rPr>
          <w:rFonts w:eastAsia="Calibri"/>
          <w:b/>
          <w:color w:val="FF0000"/>
          <w:sz w:val="22"/>
          <w:szCs w:val="22"/>
          <w:lang w:eastAsia="zh-CN"/>
        </w:rPr>
        <w:t>w języku polskim, z zachowaniem postaci elektronicznej i podpisana kwalifikowanym podpisem elektronicznym</w:t>
      </w:r>
      <w:r w:rsidR="0078125D" w:rsidRPr="00E65464">
        <w:rPr>
          <w:rFonts w:eastAsia="Calibri"/>
          <w:b/>
          <w:color w:val="FF0000"/>
          <w:sz w:val="22"/>
          <w:szCs w:val="22"/>
          <w:lang w:eastAsia="zh-CN"/>
        </w:rPr>
        <w:t>.</w:t>
      </w:r>
    </w:p>
    <w:sectPr w:rsidR="00FE545C" w:rsidRPr="00E65464" w:rsidSect="00FC26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E22BC6" w14:textId="77777777" w:rsidR="006D068F" w:rsidRDefault="006D068F">
      <w:r>
        <w:separator/>
      </w:r>
    </w:p>
  </w:endnote>
  <w:endnote w:type="continuationSeparator" w:id="0">
    <w:p w14:paraId="4A442C16" w14:textId="77777777" w:rsidR="006D068F" w:rsidRDefault="006D06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8FD36D" w14:textId="77777777" w:rsidR="006D068F" w:rsidRDefault="006D068F">
      <w:r>
        <w:separator/>
      </w:r>
    </w:p>
  </w:footnote>
  <w:footnote w:type="continuationSeparator" w:id="0">
    <w:p w14:paraId="4A824293" w14:textId="77777777" w:rsidR="006D068F" w:rsidRDefault="006D06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DCB6C136"/>
    <w:lvl w:ilvl="0" w:tplc="BB9A97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0"/>
  </w:num>
  <w:num w:numId="4" w16cid:durableId="1915241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07467"/>
    <w:rsid w:val="00012286"/>
    <w:rsid w:val="00047F93"/>
    <w:rsid w:val="000704FC"/>
    <w:rsid w:val="00071CCC"/>
    <w:rsid w:val="0008208D"/>
    <w:rsid w:val="000B731D"/>
    <w:rsid w:val="000D6134"/>
    <w:rsid w:val="000E09C7"/>
    <w:rsid w:val="000E3B4F"/>
    <w:rsid w:val="000F6589"/>
    <w:rsid w:val="00105EE6"/>
    <w:rsid w:val="00106636"/>
    <w:rsid w:val="00112EF8"/>
    <w:rsid w:val="00116EC6"/>
    <w:rsid w:val="001524A2"/>
    <w:rsid w:val="001801DD"/>
    <w:rsid w:val="001A19D5"/>
    <w:rsid w:val="001D4612"/>
    <w:rsid w:val="00207E98"/>
    <w:rsid w:val="00261A47"/>
    <w:rsid w:val="002723B0"/>
    <w:rsid w:val="00291A94"/>
    <w:rsid w:val="002C5B9B"/>
    <w:rsid w:val="00315A4A"/>
    <w:rsid w:val="00351DCD"/>
    <w:rsid w:val="003556A2"/>
    <w:rsid w:val="003831B5"/>
    <w:rsid w:val="003C2643"/>
    <w:rsid w:val="003D4E15"/>
    <w:rsid w:val="003E26F1"/>
    <w:rsid w:val="00410116"/>
    <w:rsid w:val="00422B23"/>
    <w:rsid w:val="00427698"/>
    <w:rsid w:val="00433678"/>
    <w:rsid w:val="004B7300"/>
    <w:rsid w:val="004C6753"/>
    <w:rsid w:val="004E3502"/>
    <w:rsid w:val="004E5131"/>
    <w:rsid w:val="0052767D"/>
    <w:rsid w:val="00595C87"/>
    <w:rsid w:val="005A0E0C"/>
    <w:rsid w:val="005B2D1F"/>
    <w:rsid w:val="005B3332"/>
    <w:rsid w:val="005D2C65"/>
    <w:rsid w:val="005D2C98"/>
    <w:rsid w:val="005E6D94"/>
    <w:rsid w:val="0063384F"/>
    <w:rsid w:val="00643C6F"/>
    <w:rsid w:val="00646202"/>
    <w:rsid w:val="0065290F"/>
    <w:rsid w:val="0067662E"/>
    <w:rsid w:val="006803B8"/>
    <w:rsid w:val="006815F6"/>
    <w:rsid w:val="006933DF"/>
    <w:rsid w:val="00696EE7"/>
    <w:rsid w:val="006C6C41"/>
    <w:rsid w:val="006C6ED3"/>
    <w:rsid w:val="006D068F"/>
    <w:rsid w:val="006D37DF"/>
    <w:rsid w:val="00757323"/>
    <w:rsid w:val="00773B3A"/>
    <w:rsid w:val="007748F0"/>
    <w:rsid w:val="0078125D"/>
    <w:rsid w:val="0078277E"/>
    <w:rsid w:val="007A4321"/>
    <w:rsid w:val="007D501F"/>
    <w:rsid w:val="007D5BDD"/>
    <w:rsid w:val="00833933"/>
    <w:rsid w:val="00844B18"/>
    <w:rsid w:val="00853083"/>
    <w:rsid w:val="00860328"/>
    <w:rsid w:val="00887CD8"/>
    <w:rsid w:val="008A0E2C"/>
    <w:rsid w:val="008A4B8C"/>
    <w:rsid w:val="008B2F0C"/>
    <w:rsid w:val="008B4928"/>
    <w:rsid w:val="008D2AB8"/>
    <w:rsid w:val="008D36E7"/>
    <w:rsid w:val="008D3742"/>
    <w:rsid w:val="008F0121"/>
    <w:rsid w:val="008F1C66"/>
    <w:rsid w:val="00904823"/>
    <w:rsid w:val="00905B2B"/>
    <w:rsid w:val="00907B61"/>
    <w:rsid w:val="00940D21"/>
    <w:rsid w:val="00970FE4"/>
    <w:rsid w:val="009842BA"/>
    <w:rsid w:val="009B1B97"/>
    <w:rsid w:val="00A0022B"/>
    <w:rsid w:val="00A12099"/>
    <w:rsid w:val="00A24377"/>
    <w:rsid w:val="00A346FE"/>
    <w:rsid w:val="00A47B4D"/>
    <w:rsid w:val="00A83018"/>
    <w:rsid w:val="00A83495"/>
    <w:rsid w:val="00AB0FCA"/>
    <w:rsid w:val="00AB6E39"/>
    <w:rsid w:val="00AD63E6"/>
    <w:rsid w:val="00AE10DF"/>
    <w:rsid w:val="00B774DC"/>
    <w:rsid w:val="00B92379"/>
    <w:rsid w:val="00BB2AC8"/>
    <w:rsid w:val="00BD4AE2"/>
    <w:rsid w:val="00C16C38"/>
    <w:rsid w:val="00C9110A"/>
    <w:rsid w:val="00C969A6"/>
    <w:rsid w:val="00CA7D36"/>
    <w:rsid w:val="00CD6853"/>
    <w:rsid w:val="00CF5F1A"/>
    <w:rsid w:val="00D24208"/>
    <w:rsid w:val="00D4131F"/>
    <w:rsid w:val="00D60C38"/>
    <w:rsid w:val="00D639EA"/>
    <w:rsid w:val="00D66893"/>
    <w:rsid w:val="00D90ACB"/>
    <w:rsid w:val="00DC0034"/>
    <w:rsid w:val="00DC1500"/>
    <w:rsid w:val="00E21113"/>
    <w:rsid w:val="00E430B3"/>
    <w:rsid w:val="00E44371"/>
    <w:rsid w:val="00E65464"/>
    <w:rsid w:val="00E949B0"/>
    <w:rsid w:val="00EC0BEA"/>
    <w:rsid w:val="00EE30DC"/>
    <w:rsid w:val="00F00591"/>
    <w:rsid w:val="00F459D2"/>
    <w:rsid w:val="00F51688"/>
    <w:rsid w:val="00F53146"/>
    <w:rsid w:val="00F54742"/>
    <w:rsid w:val="00F91018"/>
    <w:rsid w:val="00FA0F30"/>
    <w:rsid w:val="00FA213B"/>
    <w:rsid w:val="00FA51A4"/>
    <w:rsid w:val="00FB00CB"/>
    <w:rsid w:val="00FC26F1"/>
    <w:rsid w:val="00FD3090"/>
    <w:rsid w:val="00FE545C"/>
    <w:rsid w:val="00FE5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26</TotalTime>
  <Pages>2</Pages>
  <Words>593</Words>
  <Characters>4694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13</cp:revision>
  <cp:lastPrinted>2024-07-04T11:03:00Z</cp:lastPrinted>
  <dcterms:created xsi:type="dcterms:W3CDTF">2024-07-12T10:10:00Z</dcterms:created>
  <dcterms:modified xsi:type="dcterms:W3CDTF">2024-08-02T14:20:00Z</dcterms:modified>
</cp:coreProperties>
</file>