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0C1CC0BA" w:rsidR="00C86F3D" w:rsidRDefault="009829C5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</w:t>
      </w:r>
      <w:r w:rsidR="00C86F3D"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3AB34F65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860D66" w:rsidRPr="00860D66">
        <w:rPr>
          <w:b/>
          <w:sz w:val="22"/>
          <w:szCs w:val="22"/>
        </w:rPr>
        <w:t>usługa cateringowa w trakcie II Konferencji Naukowej Energetyki Rozproszonej - DE-dzp.272-337/24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9829C5">
        <w:rPr>
          <w:sz w:val="22"/>
          <w:szCs w:val="22"/>
        </w:rPr>
        <w:t>zrealizowaliśmy następujące</w:t>
      </w:r>
      <w:r w:rsidR="00A915F4" w:rsidRPr="009829C5">
        <w:rPr>
          <w:sz w:val="22"/>
          <w:szCs w:val="22"/>
        </w:rPr>
        <w:t xml:space="preserve"> </w:t>
      </w:r>
      <w:r w:rsidR="009829C5" w:rsidRPr="009829C5">
        <w:rPr>
          <w:sz w:val="22"/>
          <w:szCs w:val="22"/>
        </w:rPr>
        <w:t>zamówienia</w:t>
      </w:r>
      <w:r w:rsidR="00A915F4" w:rsidRPr="009829C5">
        <w:rPr>
          <w:sz w:val="22"/>
          <w:szCs w:val="22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701"/>
        <w:gridCol w:w="1276"/>
        <w:gridCol w:w="1984"/>
      </w:tblGrid>
      <w:tr w:rsidR="00A915F4" w:rsidRPr="005A10E2" w14:paraId="6C0D05E3" w14:textId="58FCEC02" w:rsidTr="00646E15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276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48C0C6A1" w:rsidR="00A915F4" w:rsidRPr="005A10E2" w:rsidRDefault="00646E15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uczestników</w:t>
            </w:r>
          </w:p>
        </w:tc>
        <w:tc>
          <w:tcPr>
            <w:tcW w:w="1984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646E15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701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276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984" w:type="dxa"/>
          </w:tcPr>
          <w:p w14:paraId="69B8C703" w14:textId="1CEA0E2D" w:rsidR="00A915F4" w:rsidRPr="005A10E2" w:rsidRDefault="00646E15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A915F4" w:rsidRPr="005A10E2" w14:paraId="6D1FBD19" w14:textId="70B7ABEF" w:rsidTr="00646E15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646E15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646E15">
        <w:trPr>
          <w:cantSplit/>
          <w:trHeight w:val="906"/>
        </w:trPr>
        <w:tc>
          <w:tcPr>
            <w:tcW w:w="426" w:type="dxa"/>
          </w:tcPr>
          <w:p w14:paraId="2D0C5821" w14:textId="32381519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 w:rsidSect="00CD0028">
      <w:headerReference w:type="default" r:id="rId6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9BCC4" w14:textId="77777777" w:rsidR="00A20E3D" w:rsidRDefault="00A20E3D">
      <w:r>
        <w:separator/>
      </w:r>
    </w:p>
  </w:endnote>
  <w:endnote w:type="continuationSeparator" w:id="0">
    <w:p w14:paraId="04597BE3" w14:textId="77777777" w:rsidR="00A20E3D" w:rsidRDefault="00A2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5944B" w14:textId="77777777" w:rsidR="00A20E3D" w:rsidRDefault="00A20E3D">
      <w:r>
        <w:separator/>
      </w:r>
    </w:p>
  </w:footnote>
  <w:footnote w:type="continuationSeparator" w:id="0">
    <w:p w14:paraId="5639A675" w14:textId="77777777" w:rsidR="00A20E3D" w:rsidRDefault="00A20E3D">
      <w:r>
        <w:continuationSeparator/>
      </w:r>
    </w:p>
  </w:footnote>
  <w:footnote w:id="1">
    <w:p w14:paraId="010C7529" w14:textId="6AAA573D" w:rsidR="00A915F4" w:rsidRDefault="00A915F4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8.2.4A SWZ</w:t>
      </w:r>
      <w:bookmarkStart w:id="0" w:name="_GoBack"/>
      <w:bookmarkEnd w:id="0"/>
    </w:p>
    <w:p w14:paraId="523E9813" w14:textId="77777777" w:rsidR="00CD0028" w:rsidRDefault="00CD0028" w:rsidP="00CD0028">
      <w:pPr>
        <w:pStyle w:val="Stopka"/>
        <w:jc w:val="center"/>
        <w:rPr>
          <w:sz w:val="18"/>
          <w:szCs w:val="18"/>
        </w:rPr>
      </w:pPr>
    </w:p>
    <w:p w14:paraId="3C58600A" w14:textId="25694311" w:rsidR="00CD0028" w:rsidRPr="00FB3F70" w:rsidRDefault="00CD0028" w:rsidP="00CD0028">
      <w:pPr>
        <w:pStyle w:val="Stopka"/>
        <w:jc w:val="center"/>
        <w:rPr>
          <w:sz w:val="18"/>
          <w:szCs w:val="18"/>
        </w:rPr>
      </w:pPr>
      <w:r w:rsidRPr="00FB3F70">
        <w:rPr>
          <w:sz w:val="18"/>
          <w:szCs w:val="18"/>
        </w:rPr>
        <w:t>Projekt współfinansowany ze środków Narodowego Centrum Badań i Rozwoju w ramach programu badań naukowych i prac rozwojowych „Społeczny i gospodarczy rozwój Polski w warunkach globalizujących się rynków” GOSPOSTRATEG, umowa nr Gospostrateg</w:t>
      </w:r>
      <w:r>
        <w:rPr>
          <w:sz w:val="18"/>
          <w:szCs w:val="18"/>
        </w:rPr>
        <w:t>9/000D</w:t>
      </w:r>
      <w:r w:rsidRPr="00FB3F70">
        <w:rPr>
          <w:sz w:val="18"/>
          <w:szCs w:val="18"/>
        </w:rPr>
        <w:t>/</w:t>
      </w:r>
      <w:r>
        <w:rPr>
          <w:sz w:val="18"/>
          <w:szCs w:val="18"/>
        </w:rPr>
        <w:t>22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A99C" w14:textId="308B6F0B" w:rsidR="00513EBA" w:rsidRDefault="009829C5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A44E758" wp14:editId="771514F4">
          <wp:simplePos x="0" y="0"/>
          <wp:positionH relativeFrom="column">
            <wp:posOffset>862330</wp:posOffset>
          </wp:positionH>
          <wp:positionV relativeFrom="paragraph">
            <wp:posOffset>-382905</wp:posOffset>
          </wp:positionV>
          <wp:extent cx="515620" cy="815340"/>
          <wp:effectExtent l="0" t="0" r="0" b="381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C9C1547" wp14:editId="7BE6F209">
          <wp:simplePos x="0" y="0"/>
          <wp:positionH relativeFrom="column">
            <wp:posOffset>3743325</wp:posOffset>
          </wp:positionH>
          <wp:positionV relativeFrom="paragraph">
            <wp:posOffset>-448310</wp:posOffset>
          </wp:positionV>
          <wp:extent cx="1576705" cy="157670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616C"/>
    <w:rsid w:val="004B2C74"/>
    <w:rsid w:val="004C03CA"/>
    <w:rsid w:val="00513EBA"/>
    <w:rsid w:val="00540289"/>
    <w:rsid w:val="00551DBC"/>
    <w:rsid w:val="00646E15"/>
    <w:rsid w:val="006B469B"/>
    <w:rsid w:val="006B4809"/>
    <w:rsid w:val="00702A72"/>
    <w:rsid w:val="00743DAB"/>
    <w:rsid w:val="007E28DC"/>
    <w:rsid w:val="00860D66"/>
    <w:rsid w:val="00924412"/>
    <w:rsid w:val="009829C5"/>
    <w:rsid w:val="009A7D59"/>
    <w:rsid w:val="00A20E3D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2024-07-25T10:03:00Z</cp:lastPrinted>
  <dcterms:created xsi:type="dcterms:W3CDTF">2024-07-25T10:03:00Z</dcterms:created>
  <dcterms:modified xsi:type="dcterms:W3CDTF">2024-07-25T10:03:00Z</dcterms:modified>
</cp:coreProperties>
</file>