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923F9" w14:textId="77777777" w:rsidR="00CC6217" w:rsidRDefault="00CC6217" w:rsidP="00CC6217">
      <w:pPr>
        <w:pStyle w:val="Nagwek1"/>
        <w:jc w:val="left"/>
        <w:rPr>
          <w:sz w:val="22"/>
          <w:szCs w:val="22"/>
        </w:rPr>
      </w:pPr>
    </w:p>
    <w:p w14:paraId="351C6378" w14:textId="5D6FAECD" w:rsidR="00CC6217" w:rsidRDefault="00CC6217" w:rsidP="00CC6217">
      <w:pPr>
        <w:pStyle w:val="Nagwek1"/>
        <w:jc w:val="right"/>
        <w:rPr>
          <w:sz w:val="22"/>
          <w:szCs w:val="2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DD8A0BE" wp14:editId="1315D717">
            <wp:simplePos x="0" y="0"/>
            <wp:positionH relativeFrom="column">
              <wp:posOffset>733425</wp:posOffset>
            </wp:positionH>
            <wp:positionV relativeFrom="paragraph">
              <wp:posOffset>37465</wp:posOffset>
            </wp:positionV>
            <wp:extent cx="515620" cy="815340"/>
            <wp:effectExtent l="0" t="0" r="0" b="381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inline distT="0" distB="0" distL="0" distR="0" wp14:anchorId="0A1C805E" wp14:editId="779B9BFC">
            <wp:extent cx="1576705" cy="15767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6D31A" w14:textId="7A9B5BC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B66907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1</w:t>
      </w:r>
    </w:p>
    <w:p w14:paraId="1696D330" w14:textId="4E363C58" w:rsidR="00963479" w:rsidRPr="00960B79" w:rsidRDefault="00963479" w:rsidP="005256B5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F46BA7" w:rsidRPr="00F46BA7">
        <w:rPr>
          <w:sz w:val="22"/>
          <w:szCs w:val="22"/>
        </w:rPr>
        <w:t>usługa cateringowa w trakcie II Konferencji Naukowej Energetyki Rozproszonej - DE-dzp.272-337/24</w:t>
      </w:r>
      <w:r w:rsidR="005256B5">
        <w:rPr>
          <w:bCs/>
          <w:iCs/>
          <w:color w:val="000000"/>
          <w:lang w:eastAsia="x-none"/>
        </w:rPr>
        <w:t>.</w:t>
      </w:r>
    </w:p>
    <w:p w14:paraId="43F612DA" w14:textId="29B34395" w:rsidR="00F46BA7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F46BA7" w:rsidRPr="00F46BA7">
        <w:rPr>
          <w:sz w:val="22"/>
          <w:szCs w:val="22"/>
        </w:rPr>
        <w:t>Projekt współfinansowany ze środków Narodowego Centrum Badań i Rozwoju w ramach programu badań naukowych i prac rozwojowych „Społeczny i gospodarczy rozwój Polski w warunkach globalizujących się rynków” GOSPOSTRATEG, umowa nr Gospostrateg9/000D/22</w:t>
      </w:r>
      <w:r w:rsidR="00F46BA7">
        <w:rPr>
          <w:sz w:val="22"/>
          <w:szCs w:val="22"/>
        </w:rPr>
        <w:t>.</w:t>
      </w:r>
    </w:p>
    <w:p w14:paraId="1696D331" w14:textId="5FAFC94B" w:rsidR="00963479" w:rsidRDefault="00F46BA7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963479" w:rsidRPr="00960B79">
        <w:rPr>
          <w:sz w:val="22"/>
          <w:szCs w:val="22"/>
        </w:rPr>
        <w:t>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="00963479"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2</w:t>
      </w:r>
    </w:p>
    <w:p w14:paraId="1696D334" w14:textId="67B2ECE1" w:rsidR="003C4C83" w:rsidRPr="00F46BA7" w:rsidRDefault="003C4C83" w:rsidP="00F46BA7">
      <w:pPr>
        <w:jc w:val="both"/>
        <w:rPr>
          <w:sz w:val="22"/>
          <w:szCs w:val="22"/>
        </w:rPr>
      </w:pPr>
      <w:r w:rsidRPr="00F46BA7">
        <w:rPr>
          <w:sz w:val="22"/>
          <w:szCs w:val="22"/>
        </w:rPr>
        <w:t xml:space="preserve">Termin realizacji </w:t>
      </w:r>
      <w:r w:rsidR="008C2C63" w:rsidRPr="00F46BA7">
        <w:rPr>
          <w:sz w:val="22"/>
          <w:szCs w:val="22"/>
        </w:rPr>
        <w:t>umowy</w:t>
      </w:r>
      <w:r w:rsidRPr="00F46BA7">
        <w:rPr>
          <w:sz w:val="22"/>
          <w:szCs w:val="22"/>
        </w:rPr>
        <w:t>:</w:t>
      </w:r>
      <w:r w:rsidR="00974798" w:rsidRPr="00F46BA7">
        <w:rPr>
          <w:sz w:val="22"/>
          <w:szCs w:val="22"/>
        </w:rPr>
        <w:t xml:space="preserve"> </w:t>
      </w:r>
      <w:r w:rsidR="00F46BA7">
        <w:rPr>
          <w:sz w:val="22"/>
          <w:szCs w:val="22"/>
        </w:rPr>
        <w:t>30.10.2024</w:t>
      </w:r>
      <w:r w:rsidR="00C82997" w:rsidRPr="00F46BA7">
        <w:rPr>
          <w:sz w:val="22"/>
          <w:szCs w:val="22"/>
        </w:rPr>
        <w:t xml:space="preserve"> r.</w:t>
      </w:r>
    </w:p>
    <w:p w14:paraId="31D503D1" w14:textId="47A3462B" w:rsidR="00E11BEA" w:rsidRPr="00F46BA7" w:rsidRDefault="00E11BEA" w:rsidP="00F46BA7">
      <w:pPr>
        <w:jc w:val="both"/>
        <w:rPr>
          <w:sz w:val="22"/>
          <w:szCs w:val="22"/>
        </w:rPr>
      </w:pPr>
    </w:p>
    <w:p w14:paraId="5F444697" w14:textId="77777777" w:rsidR="00E11BEA" w:rsidRPr="00B217C7" w:rsidRDefault="00E11BEA" w:rsidP="00B217C7">
      <w:pPr>
        <w:jc w:val="both"/>
        <w:rPr>
          <w:sz w:val="22"/>
          <w:szCs w:val="22"/>
        </w:rPr>
      </w:pP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3</w:t>
      </w:r>
    </w:p>
    <w:p w14:paraId="617D9416" w14:textId="5F37F7FF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za usługę dla ma</w:t>
      </w:r>
      <w:r w:rsidR="00BA7CB3">
        <w:rPr>
          <w:sz w:val="22"/>
          <w:szCs w:val="22"/>
        </w:rPr>
        <w:t xml:space="preserve">ksymalnej ilości uczestników tj. </w:t>
      </w:r>
      <w:r w:rsidR="00F46BA7">
        <w:rPr>
          <w:sz w:val="22"/>
          <w:szCs w:val="22"/>
        </w:rPr>
        <w:t>100</w:t>
      </w:r>
      <w:r w:rsidRPr="008C2C63">
        <w:rPr>
          <w:sz w:val="22"/>
          <w:szCs w:val="22"/>
        </w:rPr>
        <w:t xml:space="preserve"> osób nie przekroczy kwoty brutto ………….... (słownie: …………….. zł). </w:t>
      </w:r>
    </w:p>
    <w:p w14:paraId="1696D339" w14:textId="0131D718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7FDD3FD5" w:rsidR="004E10CF" w:rsidRPr="004E10CF" w:rsidRDefault="00422D52" w:rsidP="00A875D1">
      <w:pPr>
        <w:jc w:val="both"/>
        <w:rPr>
          <w:sz w:val="22"/>
          <w:szCs w:val="22"/>
        </w:rPr>
      </w:pPr>
      <w:r w:rsidRPr="005C3F1B">
        <w:rPr>
          <w:sz w:val="22"/>
          <w:szCs w:val="22"/>
        </w:rPr>
        <w:t xml:space="preserve">4. Minimalna </w:t>
      </w:r>
      <w:r w:rsidR="00DD341D" w:rsidRPr="005C3F1B">
        <w:rPr>
          <w:sz w:val="22"/>
          <w:szCs w:val="22"/>
        </w:rPr>
        <w:t>zakres</w:t>
      </w:r>
      <w:r w:rsidRPr="005C3F1B">
        <w:rPr>
          <w:sz w:val="22"/>
          <w:szCs w:val="22"/>
        </w:rPr>
        <w:t xml:space="preserve"> świadczonej usługi </w:t>
      </w:r>
      <w:r w:rsidR="005256B5" w:rsidRPr="005C3F1B">
        <w:rPr>
          <w:sz w:val="22"/>
          <w:szCs w:val="22"/>
        </w:rPr>
        <w:t>–</w:t>
      </w:r>
      <w:r w:rsidR="008C2C63" w:rsidRPr="005C3F1B">
        <w:rPr>
          <w:sz w:val="22"/>
          <w:szCs w:val="22"/>
        </w:rPr>
        <w:t xml:space="preserve"> </w:t>
      </w:r>
      <w:r w:rsidR="00F46BA7">
        <w:rPr>
          <w:sz w:val="22"/>
          <w:szCs w:val="22"/>
        </w:rPr>
        <w:t>80</w:t>
      </w:r>
      <w:r w:rsidR="005256B5" w:rsidRPr="005C3F1B">
        <w:rPr>
          <w:sz w:val="22"/>
          <w:szCs w:val="22"/>
        </w:rPr>
        <w:t xml:space="preserve"> osób.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4C082D02" w:rsidR="004E10CF" w:rsidRPr="00F46BA7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70B37A05" w14:textId="12F0D753" w:rsidR="00F46BA7" w:rsidRPr="005C3F1B" w:rsidRDefault="00F46BA7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Posiłki przygotowywane będą przez ………………………….</w:t>
      </w:r>
    </w:p>
    <w:p w14:paraId="2A8A723A" w14:textId="77777777" w:rsidR="00E11BEA" w:rsidRDefault="00E11BEA" w:rsidP="00963479">
      <w:pPr>
        <w:jc w:val="center"/>
        <w:rPr>
          <w:sz w:val="22"/>
          <w:szCs w:val="22"/>
        </w:rPr>
      </w:pPr>
    </w:p>
    <w:p w14:paraId="633F53E9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2F11C8E1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3262923D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1696D33D" w14:textId="58543ADA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 xml:space="preserve">§ </w:t>
      </w:r>
      <w:r w:rsidR="004E10CF" w:rsidRPr="00E11BEA">
        <w:rPr>
          <w:b/>
          <w:sz w:val="22"/>
          <w:szCs w:val="22"/>
        </w:rPr>
        <w:t>5</w:t>
      </w:r>
    </w:p>
    <w:p w14:paraId="45CB6515" w14:textId="154CE8CB" w:rsidR="004B6656" w:rsidRPr="00EE6B9D" w:rsidRDefault="00BA7CB3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</w:t>
      </w:r>
      <w:r w:rsidR="00BD6BAA">
        <w:rPr>
          <w:sz w:val="22"/>
          <w:szCs w:val="22"/>
        </w:rPr>
        <w:t>u</w:t>
      </w:r>
      <w:r w:rsidR="00963479" w:rsidRPr="00960B79">
        <w:rPr>
          <w:sz w:val="22"/>
          <w:szCs w:val="22"/>
        </w:rPr>
        <w:t xml:space="preserve">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28B7143" w:rsidR="005F1BCA" w:rsidRPr="00960B79" w:rsidRDefault="005F1BCA" w:rsidP="00F46BA7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</w:t>
      </w:r>
      <w:r w:rsidR="00F46BA7">
        <w:rPr>
          <w:sz w:val="22"/>
          <w:szCs w:val="22"/>
        </w:rPr>
        <w:t xml:space="preserve"> zgłoszoną przez Zamawiającego 48 godzin przed terminem realizacji usługi.</w:t>
      </w:r>
    </w:p>
    <w:p w14:paraId="1696D340" w14:textId="47F0E44A" w:rsidR="005F1BCA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7F72D1D5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6756FA11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0EC44EA5" w:rsidR="001619B5" w:rsidRPr="00960B79" w:rsidRDefault="00BA7CB3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414C66FF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2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2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6D8CF84A" w14:textId="2B35D26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</w:t>
      </w:r>
      <w:r w:rsidR="00E11BEA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</w:t>
      </w:r>
      <w:r w:rsidR="00E11BEA">
        <w:rPr>
          <w:rFonts w:eastAsia="Calibri"/>
          <w:sz w:val="22"/>
          <w:szCs w:val="24"/>
          <w:lang w:eastAsia="en-US"/>
        </w:rPr>
        <w:t>.</w:t>
      </w:r>
    </w:p>
    <w:p w14:paraId="541E189B" w14:textId="01A74635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</w:t>
      </w:r>
      <w:r w:rsidR="00BA7CB3">
        <w:rPr>
          <w:rFonts w:eastAsia="Calibri"/>
          <w:sz w:val="22"/>
          <w:szCs w:val="24"/>
          <w:lang w:eastAsia="en-US"/>
        </w:rPr>
        <w:t>,</w:t>
      </w:r>
      <w:r w:rsidRPr="00445D69">
        <w:rPr>
          <w:rFonts w:eastAsia="Calibri"/>
          <w:sz w:val="22"/>
          <w:szCs w:val="24"/>
          <w:lang w:eastAsia="en-US"/>
        </w:rPr>
        <w:t xml:space="preserve">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>1 ppkt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2A3DFCF1" w14:textId="77777777" w:rsidR="00183926" w:rsidRPr="00183926" w:rsidRDefault="005D1DF4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183926" w:rsidRPr="00183926">
        <w:rPr>
          <w:color w:val="000000"/>
          <w:kern w:val="2"/>
          <w:sz w:val="22"/>
          <w:szCs w:val="22"/>
        </w:rPr>
        <w:t>terminu realizacji przedmiotu zamówienia, gdy jest ona spowodowana:</w:t>
      </w:r>
    </w:p>
    <w:p w14:paraId="271D663F" w14:textId="4674041B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>- epidemią stwierdzon</w:t>
      </w:r>
      <w:r w:rsidR="008D04A9">
        <w:rPr>
          <w:color w:val="000000"/>
          <w:kern w:val="2"/>
          <w:sz w:val="22"/>
          <w:szCs w:val="22"/>
        </w:rPr>
        <w:t>ą</w:t>
      </w:r>
      <w:r w:rsidRPr="00183926">
        <w:rPr>
          <w:color w:val="000000"/>
          <w:kern w:val="2"/>
          <w:sz w:val="22"/>
          <w:szCs w:val="22"/>
        </w:rPr>
        <w:t xml:space="preserve"> przez uprawnione do tego organy lokalne lub państwowe, klęską żywiołową, strajkiem lub stanem wyjątkowym, </w:t>
      </w:r>
    </w:p>
    <w:p w14:paraId="2DE8374F" w14:textId="77777777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 xml:space="preserve">- następstwem okoliczności leżących po stronie Zleceniodawcy lub przeszkodami dającymi się przypisać Zleceniodawcy, </w:t>
      </w:r>
    </w:p>
    <w:p w14:paraId="409EA2EC" w14:textId="77777777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 xml:space="preserve">- następstwem wprowadzania zmian w obowiązujących przepisach prawnych mających wpływ na realizację przedmiotu zamówienia. </w:t>
      </w:r>
    </w:p>
    <w:p w14:paraId="1696D359" w14:textId="5C363388" w:rsidR="00963479" w:rsidRPr="00960B79" w:rsidRDefault="00183926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b/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="005D1DF4"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="005D1DF4"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B" w14:textId="5CC0B551" w:rsidR="00BA77B3" w:rsidRPr="00960B79" w:rsidRDefault="00183926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lastRenderedPageBreak/>
        <w:t>c</w:t>
      </w:r>
      <w:r w:rsidR="005D1DF4" w:rsidRPr="00960B79">
        <w:rPr>
          <w:color w:val="000000"/>
          <w:kern w:val="2"/>
          <w:sz w:val="22"/>
          <w:szCs w:val="22"/>
        </w:rPr>
        <w:t xml:space="preserve">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="005D1DF4"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="005D1DF4"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="005D1DF4"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0D8816AB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="0041591A">
        <w:t xml:space="preserve">                                                      </w:t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0EA3EB13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</w:t>
      </w:r>
      <w:r w:rsidR="0041591A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0CF6CC32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</w:t>
      </w:r>
      <w:r w:rsidR="0041591A">
        <w:rPr>
          <w:rFonts w:eastAsia="Calibri"/>
          <w:i/>
          <w:sz w:val="22"/>
          <w:szCs w:val="22"/>
          <w:lang w:eastAsia="en-US"/>
        </w:rPr>
        <w:t xml:space="preserve">                                                   </w:t>
      </w:r>
      <w:r>
        <w:rPr>
          <w:rFonts w:eastAsia="Calibri"/>
          <w:i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C03622" w14:textId="77777777" w:rsidR="005256B5" w:rsidRDefault="005256B5" w:rsidP="001372B2">
      <w:pPr>
        <w:rPr>
          <w:sz w:val="22"/>
          <w:szCs w:val="22"/>
        </w:rPr>
      </w:pPr>
    </w:p>
    <w:p w14:paraId="64F3B7D5" w14:textId="1C7B7C42" w:rsidR="00BA7CB3" w:rsidRDefault="00BA7CB3" w:rsidP="001372B2">
      <w:pPr>
        <w:rPr>
          <w:sz w:val="22"/>
          <w:szCs w:val="22"/>
        </w:rPr>
      </w:pPr>
    </w:p>
    <w:p w14:paraId="485AA10E" w14:textId="57E16EF3" w:rsidR="0041591A" w:rsidRDefault="0041591A" w:rsidP="001372B2">
      <w:pPr>
        <w:rPr>
          <w:sz w:val="22"/>
          <w:szCs w:val="22"/>
        </w:rPr>
      </w:pPr>
    </w:p>
    <w:p w14:paraId="7E6A4A72" w14:textId="0CB6E723" w:rsidR="0041591A" w:rsidRDefault="0041591A" w:rsidP="001372B2">
      <w:pPr>
        <w:rPr>
          <w:sz w:val="22"/>
          <w:szCs w:val="22"/>
        </w:rPr>
      </w:pPr>
    </w:p>
    <w:p w14:paraId="4A82D01A" w14:textId="1776428D" w:rsidR="0041591A" w:rsidRDefault="0041591A" w:rsidP="001372B2">
      <w:pPr>
        <w:rPr>
          <w:sz w:val="22"/>
          <w:szCs w:val="22"/>
        </w:rPr>
      </w:pPr>
    </w:p>
    <w:sectPr w:rsidR="0041591A" w:rsidSect="00CC6217">
      <w:pgSz w:w="11906" w:h="16838"/>
      <w:pgMar w:top="0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3F0E48" w14:textId="77777777" w:rsidR="00202BAA" w:rsidRDefault="00202BAA">
      <w:r>
        <w:separator/>
      </w:r>
    </w:p>
  </w:endnote>
  <w:endnote w:type="continuationSeparator" w:id="0">
    <w:p w14:paraId="19520EA4" w14:textId="77777777" w:rsidR="00202BAA" w:rsidRDefault="00202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5A51B" w14:textId="77777777" w:rsidR="00202BAA" w:rsidRDefault="00202BAA">
      <w:r>
        <w:separator/>
      </w:r>
    </w:p>
  </w:footnote>
  <w:footnote w:type="continuationSeparator" w:id="0">
    <w:p w14:paraId="1D5DA4DB" w14:textId="77777777" w:rsidR="00202BAA" w:rsidRDefault="00202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317B9A"/>
    <w:multiLevelType w:val="hybridMultilevel"/>
    <w:tmpl w:val="4F142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854589D"/>
    <w:multiLevelType w:val="hybridMultilevel"/>
    <w:tmpl w:val="2D2A0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1310983">
    <w:abstractNumId w:val="30"/>
  </w:num>
  <w:num w:numId="2" w16cid:durableId="70198205">
    <w:abstractNumId w:val="34"/>
  </w:num>
  <w:num w:numId="3" w16cid:durableId="1476414944">
    <w:abstractNumId w:val="4"/>
  </w:num>
  <w:num w:numId="4" w16cid:durableId="1539464644">
    <w:abstractNumId w:val="21"/>
  </w:num>
  <w:num w:numId="5" w16cid:durableId="1502696703">
    <w:abstractNumId w:val="29"/>
  </w:num>
  <w:num w:numId="6" w16cid:durableId="2099863495">
    <w:abstractNumId w:val="20"/>
  </w:num>
  <w:num w:numId="7" w16cid:durableId="899442257">
    <w:abstractNumId w:val="33"/>
  </w:num>
  <w:num w:numId="8" w16cid:durableId="2143881868">
    <w:abstractNumId w:val="22"/>
  </w:num>
  <w:num w:numId="9" w16cid:durableId="63917970">
    <w:abstractNumId w:val="3"/>
  </w:num>
  <w:num w:numId="10" w16cid:durableId="476075847">
    <w:abstractNumId w:val="16"/>
  </w:num>
  <w:num w:numId="11" w16cid:durableId="559830565">
    <w:abstractNumId w:val="10"/>
  </w:num>
  <w:num w:numId="12" w16cid:durableId="2140105461">
    <w:abstractNumId w:val="14"/>
  </w:num>
  <w:num w:numId="13" w16cid:durableId="74822937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2569868">
    <w:abstractNumId w:val="25"/>
  </w:num>
  <w:num w:numId="15" w16cid:durableId="569080015">
    <w:abstractNumId w:val="19"/>
  </w:num>
  <w:num w:numId="16" w16cid:durableId="1751853044">
    <w:abstractNumId w:val="31"/>
  </w:num>
  <w:num w:numId="17" w16cid:durableId="807018845">
    <w:abstractNumId w:val="0"/>
  </w:num>
  <w:num w:numId="18" w16cid:durableId="1041638889">
    <w:abstractNumId w:val="12"/>
  </w:num>
  <w:num w:numId="19" w16cid:durableId="491678621">
    <w:abstractNumId w:val="18"/>
  </w:num>
  <w:num w:numId="20" w16cid:durableId="1362128785">
    <w:abstractNumId w:val="23"/>
  </w:num>
  <w:num w:numId="21" w16cid:durableId="742727933">
    <w:abstractNumId w:val="28"/>
  </w:num>
  <w:num w:numId="22" w16cid:durableId="465323173">
    <w:abstractNumId w:val="27"/>
  </w:num>
  <w:num w:numId="23" w16cid:durableId="2144805667">
    <w:abstractNumId w:val="8"/>
  </w:num>
  <w:num w:numId="24" w16cid:durableId="5559216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17500827">
    <w:abstractNumId w:val="13"/>
  </w:num>
  <w:num w:numId="26" w16cid:durableId="1570573461">
    <w:abstractNumId w:val="5"/>
  </w:num>
  <w:num w:numId="27" w16cid:durableId="1147212096">
    <w:abstractNumId w:val="11"/>
  </w:num>
  <w:num w:numId="28" w16cid:durableId="297879849">
    <w:abstractNumId w:val="2"/>
  </w:num>
  <w:num w:numId="29" w16cid:durableId="656883901">
    <w:abstractNumId w:val="9"/>
  </w:num>
  <w:num w:numId="30" w16cid:durableId="850723679">
    <w:abstractNumId w:val="17"/>
  </w:num>
  <w:num w:numId="31" w16cid:durableId="1452555129">
    <w:abstractNumId w:val="7"/>
  </w:num>
  <w:num w:numId="32" w16cid:durableId="15647563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89178147">
    <w:abstractNumId w:val="6"/>
  </w:num>
  <w:num w:numId="34" w16cid:durableId="1421024821">
    <w:abstractNumId w:val="32"/>
  </w:num>
  <w:num w:numId="35" w16cid:durableId="918558474">
    <w:abstractNumId w:val="15"/>
  </w:num>
  <w:num w:numId="36" w16cid:durableId="78724205">
    <w:abstractNumId w:val="26"/>
  </w:num>
  <w:num w:numId="37" w16cid:durableId="3390858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117838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585676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962818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13AB0"/>
    <w:rsid w:val="00120230"/>
    <w:rsid w:val="00135C78"/>
    <w:rsid w:val="001372B2"/>
    <w:rsid w:val="001619B5"/>
    <w:rsid w:val="001655EA"/>
    <w:rsid w:val="001761C3"/>
    <w:rsid w:val="00181657"/>
    <w:rsid w:val="001836C1"/>
    <w:rsid w:val="00183926"/>
    <w:rsid w:val="00195139"/>
    <w:rsid w:val="001C7FB8"/>
    <w:rsid w:val="001F10E7"/>
    <w:rsid w:val="00202BAA"/>
    <w:rsid w:val="002147FF"/>
    <w:rsid w:val="00225BCB"/>
    <w:rsid w:val="00235880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1591A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256B5"/>
    <w:rsid w:val="00537A6D"/>
    <w:rsid w:val="005418C6"/>
    <w:rsid w:val="00550EFD"/>
    <w:rsid w:val="00571092"/>
    <w:rsid w:val="0059060C"/>
    <w:rsid w:val="00595842"/>
    <w:rsid w:val="005A4E7D"/>
    <w:rsid w:val="005A58D8"/>
    <w:rsid w:val="005C3F1B"/>
    <w:rsid w:val="005D1DF4"/>
    <w:rsid w:val="005D400C"/>
    <w:rsid w:val="005D523A"/>
    <w:rsid w:val="005D69AA"/>
    <w:rsid w:val="005F1BCA"/>
    <w:rsid w:val="005F7C91"/>
    <w:rsid w:val="00633115"/>
    <w:rsid w:val="00641F18"/>
    <w:rsid w:val="0065220D"/>
    <w:rsid w:val="00667C73"/>
    <w:rsid w:val="006869B5"/>
    <w:rsid w:val="00691104"/>
    <w:rsid w:val="006D0F7E"/>
    <w:rsid w:val="006F2212"/>
    <w:rsid w:val="006F5BC6"/>
    <w:rsid w:val="007007FD"/>
    <w:rsid w:val="0070352E"/>
    <w:rsid w:val="00726043"/>
    <w:rsid w:val="007335C9"/>
    <w:rsid w:val="00761F3A"/>
    <w:rsid w:val="00774622"/>
    <w:rsid w:val="00777FE8"/>
    <w:rsid w:val="007858A8"/>
    <w:rsid w:val="00791209"/>
    <w:rsid w:val="007C72A2"/>
    <w:rsid w:val="00813A7C"/>
    <w:rsid w:val="008149D9"/>
    <w:rsid w:val="00835EDB"/>
    <w:rsid w:val="00850869"/>
    <w:rsid w:val="008902FC"/>
    <w:rsid w:val="00892E0C"/>
    <w:rsid w:val="008C2C63"/>
    <w:rsid w:val="008C634A"/>
    <w:rsid w:val="008D04A9"/>
    <w:rsid w:val="008E4D6B"/>
    <w:rsid w:val="008E6D9E"/>
    <w:rsid w:val="00952C96"/>
    <w:rsid w:val="009570F5"/>
    <w:rsid w:val="00960B79"/>
    <w:rsid w:val="00963479"/>
    <w:rsid w:val="00974798"/>
    <w:rsid w:val="00976B68"/>
    <w:rsid w:val="009809D7"/>
    <w:rsid w:val="00995C8E"/>
    <w:rsid w:val="009A4E4D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217C7"/>
    <w:rsid w:val="00B4159A"/>
    <w:rsid w:val="00B46AF2"/>
    <w:rsid w:val="00B540CA"/>
    <w:rsid w:val="00B66907"/>
    <w:rsid w:val="00B75500"/>
    <w:rsid w:val="00B8264E"/>
    <w:rsid w:val="00BA00EB"/>
    <w:rsid w:val="00BA77B3"/>
    <w:rsid w:val="00BA7CB3"/>
    <w:rsid w:val="00BB56E7"/>
    <w:rsid w:val="00BC77C0"/>
    <w:rsid w:val="00BD6BAA"/>
    <w:rsid w:val="00BF6AA6"/>
    <w:rsid w:val="00C53875"/>
    <w:rsid w:val="00C665CD"/>
    <w:rsid w:val="00C82997"/>
    <w:rsid w:val="00CC6217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125"/>
    <w:rsid w:val="00DA1BE1"/>
    <w:rsid w:val="00DB133F"/>
    <w:rsid w:val="00DB18CD"/>
    <w:rsid w:val="00DC40D8"/>
    <w:rsid w:val="00DD32CF"/>
    <w:rsid w:val="00DD341D"/>
    <w:rsid w:val="00DD5676"/>
    <w:rsid w:val="00DE4E25"/>
    <w:rsid w:val="00E11BEA"/>
    <w:rsid w:val="00E260F7"/>
    <w:rsid w:val="00E32983"/>
    <w:rsid w:val="00E33D08"/>
    <w:rsid w:val="00E648EB"/>
    <w:rsid w:val="00E73A2C"/>
    <w:rsid w:val="00E96530"/>
    <w:rsid w:val="00ED2BA1"/>
    <w:rsid w:val="00EE0D40"/>
    <w:rsid w:val="00EE5096"/>
    <w:rsid w:val="00EE6B9D"/>
    <w:rsid w:val="00F16EC6"/>
    <w:rsid w:val="00F20D4C"/>
    <w:rsid w:val="00F41F25"/>
    <w:rsid w:val="00F46BA7"/>
    <w:rsid w:val="00F54208"/>
    <w:rsid w:val="00F80C0D"/>
    <w:rsid w:val="00F912FA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8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F890B-F339-43A1-9FAF-88449655B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1071</Words>
  <Characters>7837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4</cp:revision>
  <cp:lastPrinted>2024-07-25T10:09:00Z</cp:lastPrinted>
  <dcterms:created xsi:type="dcterms:W3CDTF">2024-07-25T10:11:00Z</dcterms:created>
  <dcterms:modified xsi:type="dcterms:W3CDTF">2024-07-31T10:10:00Z</dcterms:modified>
</cp:coreProperties>
</file>