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46541" w14:textId="77777777" w:rsidR="00B048DA" w:rsidRPr="000E0177" w:rsidRDefault="00F00477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E0177">
        <w:rPr>
          <w:rFonts w:ascii="Arial Narrow" w:hAnsi="Arial Narrow" w:cs="Arial"/>
          <w:sz w:val="22"/>
          <w:szCs w:val="22"/>
        </w:rPr>
        <w:t>Bydgoszcz</w:t>
      </w:r>
      <w:r w:rsidR="00B048DA" w:rsidRPr="000E0177">
        <w:rPr>
          <w:rFonts w:ascii="Arial Narrow" w:hAnsi="Arial Narrow" w:cs="Arial"/>
          <w:sz w:val="22"/>
          <w:szCs w:val="22"/>
        </w:rPr>
        <w:t xml:space="preserve"> dnia: </w:t>
      </w:r>
      <w:r w:rsidRPr="000E0177">
        <w:rPr>
          <w:rFonts w:ascii="Arial Narrow" w:hAnsi="Arial Narrow" w:cs="Arial"/>
          <w:sz w:val="22"/>
          <w:szCs w:val="22"/>
        </w:rPr>
        <w:t>2024-08-05</w:t>
      </w:r>
    </w:p>
    <w:p w14:paraId="684D302D" w14:textId="77777777" w:rsidR="00B048DA" w:rsidRPr="000E0177" w:rsidRDefault="00F0047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E017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43E1CB7" w14:textId="77777777" w:rsidR="00B048DA" w:rsidRPr="000E0177" w:rsidRDefault="00F0047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E0177">
        <w:rPr>
          <w:rFonts w:ascii="Arial Narrow" w:hAnsi="Arial Narrow" w:cs="Arial"/>
          <w:sz w:val="22"/>
          <w:szCs w:val="22"/>
        </w:rPr>
        <w:t>Powstańców Warszawy</w:t>
      </w:r>
      <w:r w:rsidR="00B048DA" w:rsidRPr="000E0177">
        <w:rPr>
          <w:rFonts w:ascii="Arial Narrow" w:hAnsi="Arial Narrow" w:cs="Arial"/>
          <w:sz w:val="22"/>
          <w:szCs w:val="22"/>
        </w:rPr>
        <w:t xml:space="preserve"> </w:t>
      </w:r>
      <w:r w:rsidRPr="000E0177">
        <w:rPr>
          <w:rFonts w:ascii="Arial Narrow" w:hAnsi="Arial Narrow" w:cs="Arial"/>
          <w:sz w:val="22"/>
          <w:szCs w:val="22"/>
        </w:rPr>
        <w:t>5</w:t>
      </w:r>
    </w:p>
    <w:p w14:paraId="0DE087AD" w14:textId="77777777" w:rsidR="00B048DA" w:rsidRPr="000E0177" w:rsidRDefault="00F0047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0E0177">
        <w:rPr>
          <w:rFonts w:ascii="Arial Narrow" w:hAnsi="Arial Narrow" w:cs="Arial"/>
          <w:sz w:val="22"/>
          <w:szCs w:val="22"/>
        </w:rPr>
        <w:t>85-681</w:t>
      </w:r>
      <w:r w:rsidR="00B048DA" w:rsidRPr="000E0177">
        <w:rPr>
          <w:rFonts w:ascii="Arial Narrow" w:hAnsi="Arial Narrow" w:cs="Arial"/>
          <w:sz w:val="22"/>
          <w:szCs w:val="22"/>
        </w:rPr>
        <w:t xml:space="preserve"> </w:t>
      </w:r>
      <w:r w:rsidRPr="000E0177">
        <w:rPr>
          <w:rFonts w:ascii="Arial Narrow" w:hAnsi="Arial Narrow" w:cs="Arial"/>
          <w:sz w:val="22"/>
          <w:szCs w:val="22"/>
        </w:rPr>
        <w:t>Bydgoszcz</w:t>
      </w:r>
    </w:p>
    <w:p w14:paraId="79C1C09A" w14:textId="77777777" w:rsidR="00B048DA" w:rsidRPr="000E0177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E017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906BC19" w14:textId="77777777" w:rsidR="00B048DA" w:rsidRPr="000E0177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E017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26AD124" w14:textId="77777777" w:rsidR="00B048DA" w:rsidRPr="000E017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E0177" w14:paraId="2CED5EAE" w14:textId="77777777" w:rsidTr="00B048DA">
        <w:tc>
          <w:tcPr>
            <w:tcW w:w="9498" w:type="dxa"/>
            <w:shd w:val="clear" w:color="auto" w:fill="F2F2F2"/>
            <w:hideMark/>
          </w:tcPr>
          <w:p w14:paraId="46E6258C" w14:textId="79EC4A8D" w:rsidR="00B048DA" w:rsidRPr="000E0177" w:rsidRDefault="0022442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63B530A" w14:textId="4186B7BA" w:rsidR="00B048DA" w:rsidRPr="000E017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E017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22442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- 2 część</w:t>
            </w:r>
          </w:p>
        </w:tc>
      </w:tr>
    </w:tbl>
    <w:p w14:paraId="29560DF5" w14:textId="77777777" w:rsidR="00B048DA" w:rsidRPr="000E017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5623430" w14:textId="77777777" w:rsidR="00B048DA" w:rsidRPr="000E017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017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E017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017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E0177" w14:paraId="5EAAE238" w14:textId="77777777" w:rsidTr="00B048DA">
        <w:tc>
          <w:tcPr>
            <w:tcW w:w="2269" w:type="dxa"/>
            <w:shd w:val="clear" w:color="auto" w:fill="auto"/>
          </w:tcPr>
          <w:p w14:paraId="0378FA85" w14:textId="77777777" w:rsidR="00B048DA" w:rsidRPr="000E017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32F7511" w14:textId="77777777" w:rsidR="00B048DA" w:rsidRPr="000E0177" w:rsidRDefault="00F0047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</w:p>
        </w:tc>
      </w:tr>
      <w:tr w:rsidR="00F00477" w:rsidRPr="000E0177" w14:paraId="7936D1B3" w14:textId="77777777" w:rsidTr="008E023A">
        <w:tc>
          <w:tcPr>
            <w:tcW w:w="2269" w:type="dxa"/>
            <w:shd w:val="clear" w:color="auto" w:fill="auto"/>
          </w:tcPr>
          <w:p w14:paraId="5CB55E67" w14:textId="77777777" w:rsidR="00F00477" w:rsidRPr="000E0177" w:rsidRDefault="00F00477" w:rsidP="008E02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4F36A03" w14:textId="77777777" w:rsidR="00F00477" w:rsidRPr="000E0177" w:rsidRDefault="00F00477" w:rsidP="008E02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4717AD59" w14:textId="77777777" w:rsidR="00B048DA" w:rsidRPr="000E017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26209C5" w14:textId="77777777" w:rsidR="008642B3" w:rsidRPr="000E017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E0177">
        <w:rPr>
          <w:rFonts w:ascii="Arial Narrow" w:hAnsi="Arial Narrow" w:cs="Arial"/>
          <w:sz w:val="22"/>
          <w:szCs w:val="22"/>
        </w:rPr>
        <w:t xml:space="preserve">Zamawiający, </w:t>
      </w:r>
      <w:r w:rsidR="00F00477" w:rsidRPr="000E0177">
        <w:rPr>
          <w:rFonts w:ascii="Arial Narrow" w:hAnsi="Arial Narrow" w:cs="Arial"/>
          <w:b/>
          <w:sz w:val="22"/>
          <w:szCs w:val="22"/>
        </w:rPr>
        <w:t>10WSzKzP SPZOZ</w:t>
      </w:r>
      <w:r w:rsidRPr="000E017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E017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E017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E017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00477" w:rsidRPr="000E0177">
        <w:rPr>
          <w:rFonts w:ascii="Arial Narrow" w:hAnsi="Arial Narrow" w:cs="Arial"/>
          <w:sz w:val="22"/>
          <w:szCs w:val="22"/>
        </w:rPr>
        <w:t>(</w:t>
      </w:r>
      <w:proofErr w:type="spellStart"/>
      <w:r w:rsidR="00F00477" w:rsidRPr="000E0177">
        <w:rPr>
          <w:rFonts w:ascii="Arial Narrow" w:hAnsi="Arial Narrow" w:cs="Arial"/>
          <w:sz w:val="22"/>
          <w:szCs w:val="22"/>
        </w:rPr>
        <w:t>t.j</w:t>
      </w:r>
      <w:proofErr w:type="spellEnd"/>
      <w:r w:rsidR="00F00477" w:rsidRPr="000E0177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0E017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0E0177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0E0177">
        <w:rPr>
          <w:rFonts w:ascii="Arial Narrow" w:hAnsi="Arial Narrow" w:cs="Arial"/>
          <w:sz w:val="22"/>
          <w:szCs w:val="22"/>
        </w:rPr>
        <w:t>”</w:t>
      </w:r>
      <w:r w:rsidR="00D26ED6" w:rsidRPr="000E0177">
        <w:rPr>
          <w:rFonts w:ascii="Arial Narrow" w:hAnsi="Arial Narrow" w:cs="Arial"/>
          <w:sz w:val="22"/>
          <w:szCs w:val="22"/>
        </w:rPr>
        <w:t xml:space="preserve">, </w:t>
      </w:r>
      <w:r w:rsidR="00C65E53" w:rsidRPr="000E0177">
        <w:rPr>
          <w:rFonts w:ascii="Arial Narrow" w:hAnsi="Arial Narrow" w:cs="Arial"/>
          <w:sz w:val="22"/>
          <w:szCs w:val="22"/>
        </w:rPr>
        <w:t>informuje</w:t>
      </w:r>
      <w:r w:rsidR="00D26ED6" w:rsidRPr="000E017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E0177">
        <w:rPr>
          <w:rFonts w:ascii="Arial Narrow" w:hAnsi="Arial Narrow" w:cs="Arial"/>
          <w:sz w:val="22"/>
          <w:szCs w:val="22"/>
        </w:rPr>
        <w:t>najkorzystniejsz</w:t>
      </w:r>
      <w:r w:rsidR="00D26ED6" w:rsidRPr="000E017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E0177">
        <w:rPr>
          <w:rFonts w:ascii="Arial Narrow" w:hAnsi="Arial Narrow" w:cs="Arial"/>
          <w:sz w:val="22"/>
          <w:szCs w:val="22"/>
        </w:rPr>
        <w:t>ofer</w:t>
      </w:r>
      <w:r w:rsidR="00D26ED6" w:rsidRPr="000E0177">
        <w:rPr>
          <w:rFonts w:ascii="Arial Narrow" w:hAnsi="Arial Narrow" w:cs="Arial"/>
          <w:sz w:val="22"/>
          <w:szCs w:val="22"/>
        </w:rPr>
        <w:t>t</w:t>
      </w:r>
      <w:r w:rsidR="009F0E5C" w:rsidRPr="000E0177">
        <w:rPr>
          <w:rFonts w:ascii="Arial Narrow" w:hAnsi="Arial Narrow" w:cs="Arial"/>
          <w:sz w:val="22"/>
          <w:szCs w:val="22"/>
        </w:rPr>
        <w:t>a</w:t>
      </w:r>
      <w:r w:rsidRPr="000E017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E017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00477" w:rsidRPr="000E0177" w14:paraId="52CF37A8" w14:textId="77777777" w:rsidTr="008E023A">
        <w:trPr>
          <w:cantSplit/>
        </w:trPr>
        <w:tc>
          <w:tcPr>
            <w:tcW w:w="9498" w:type="dxa"/>
          </w:tcPr>
          <w:p w14:paraId="361DAD9F" w14:textId="77777777" w:rsidR="00F00477" w:rsidRPr="000E0177" w:rsidRDefault="00F00477" w:rsidP="008E023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E017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0E0177">
              <w:rPr>
                <w:rFonts w:ascii="Arial Narrow" w:hAnsi="Arial Narrow" w:cs="Arial"/>
                <w:color w:val="000000"/>
                <w:sz w:val="22"/>
                <w:szCs w:val="22"/>
              </w:rPr>
              <w:t>Remimazolam</w:t>
            </w:r>
            <w:proofErr w:type="spellEnd"/>
          </w:p>
          <w:p w14:paraId="2B9A8BB3" w14:textId="77777777" w:rsidR="00F00477" w:rsidRPr="000E0177" w:rsidRDefault="00F00477" w:rsidP="008E023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2EE0AD2" w14:textId="77777777" w:rsidR="00F00477" w:rsidRPr="000E0177" w:rsidRDefault="00F00477" w:rsidP="008E023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14:paraId="61220E5A" w14:textId="77777777" w:rsidR="00F00477" w:rsidRPr="000E0177" w:rsidRDefault="00F00477" w:rsidP="008E023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728D7A65" w14:textId="77777777" w:rsidR="00F00477" w:rsidRPr="000E0177" w:rsidRDefault="00F00477" w:rsidP="008E023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 68 904.00 zł brutto</w:t>
            </w: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9D5D84" w14:textId="77777777" w:rsidR="00F00477" w:rsidRPr="000E0177" w:rsidRDefault="00F00477" w:rsidP="008E023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E017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196F4B" w14:textId="77777777" w:rsidR="00F00477" w:rsidRPr="000E0177" w:rsidRDefault="00F00477" w:rsidP="008E02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E0177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F00477" w:rsidRPr="000E0177" w14:paraId="036CEE53" w14:textId="77777777" w:rsidTr="008E023A">
        <w:trPr>
          <w:cantSplit/>
        </w:trPr>
        <w:tc>
          <w:tcPr>
            <w:tcW w:w="9498" w:type="dxa"/>
          </w:tcPr>
          <w:p w14:paraId="729716B3" w14:textId="77777777" w:rsidR="00F00477" w:rsidRPr="000E0177" w:rsidRDefault="00F00477" w:rsidP="008E023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E017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0E0177">
              <w:rPr>
                <w:rFonts w:ascii="Arial Narrow" w:hAnsi="Arial Narrow" w:cs="Arial"/>
                <w:color w:val="000000"/>
                <w:sz w:val="22"/>
                <w:szCs w:val="22"/>
              </w:rPr>
              <w:t>Hydrokortyzonu</w:t>
            </w:r>
            <w:proofErr w:type="spellEnd"/>
            <w:r w:rsidRPr="000E017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sodu bursztynian</w:t>
            </w:r>
          </w:p>
          <w:p w14:paraId="294EB5BC" w14:textId="77777777" w:rsidR="00F00477" w:rsidRPr="000E0177" w:rsidRDefault="00F00477" w:rsidP="008E023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B9EA591" w14:textId="77777777" w:rsidR="00F00477" w:rsidRPr="000E0177" w:rsidRDefault="00F00477" w:rsidP="008E023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 </w:t>
            </w:r>
          </w:p>
          <w:p w14:paraId="20429554" w14:textId="77777777" w:rsidR="00F00477" w:rsidRPr="000E0177" w:rsidRDefault="00F00477" w:rsidP="008E023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35676F57" w14:textId="77777777" w:rsidR="00F00477" w:rsidRPr="000E0177" w:rsidRDefault="00F00477" w:rsidP="008E023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E0177">
              <w:rPr>
                <w:rFonts w:ascii="Arial Narrow" w:hAnsi="Arial Narrow" w:cs="Arial"/>
                <w:b/>
                <w:sz w:val="22"/>
                <w:szCs w:val="22"/>
              </w:rPr>
              <w:t xml:space="preserve"> 11 899.44 zł brutto</w:t>
            </w: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271C71" w14:textId="77777777" w:rsidR="00F00477" w:rsidRPr="000E0177" w:rsidRDefault="00F00477" w:rsidP="008E023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E017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7B11F6" w14:textId="77777777" w:rsidR="00F00477" w:rsidRPr="000E0177" w:rsidRDefault="00F00477" w:rsidP="008E02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E0177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E017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14:paraId="04FFA578" w14:textId="77777777" w:rsidR="00992FF5" w:rsidRPr="000E017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E0177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0E0177" w14:paraId="2E5AB64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7BB2BA" w14:textId="77777777" w:rsidR="00992FF5" w:rsidRPr="000E017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846402" w14:textId="77777777" w:rsidR="00992FF5" w:rsidRPr="000E017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FD83C8" w14:textId="77777777" w:rsidR="00992FF5" w:rsidRPr="000E017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B56E71" w14:textId="77777777" w:rsidR="00992FF5" w:rsidRPr="000E017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E017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00477" w:rsidRPr="000E0177" w14:paraId="2C30E3E6" w14:textId="77777777" w:rsidTr="008E02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15E2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7 - </w:t>
            </w:r>
            <w:proofErr w:type="spellStart"/>
            <w:r w:rsidRPr="000E0177">
              <w:rPr>
                <w:rFonts w:ascii="Arial Narrow" w:hAnsi="Arial Narrow" w:cs="Arial"/>
                <w:sz w:val="20"/>
                <w:szCs w:val="20"/>
              </w:rPr>
              <w:t>Remimazolam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5F17" w14:textId="77777777" w:rsidR="00F00477" w:rsidRPr="000E0177" w:rsidRDefault="00F00477" w:rsidP="008E023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064B3A0" w14:textId="77777777" w:rsidR="00F00477" w:rsidRPr="000E0177" w:rsidRDefault="00F00477" w:rsidP="008E023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14:paraId="324BB26E" w14:textId="77777777" w:rsidR="00F00477" w:rsidRPr="000E0177" w:rsidRDefault="00F00477" w:rsidP="008E023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ED5F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1B57" w14:textId="77777777" w:rsidR="00F00477" w:rsidRPr="000E0177" w:rsidRDefault="00F00477" w:rsidP="008E023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00477" w:rsidRPr="000E0177" w14:paraId="7B7E904E" w14:textId="77777777" w:rsidTr="008E02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BBCE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0E0177">
              <w:rPr>
                <w:rFonts w:ascii="Arial Narrow" w:hAnsi="Arial Narrow" w:cs="Arial"/>
                <w:sz w:val="20"/>
                <w:szCs w:val="20"/>
              </w:rPr>
              <w:t>Hydrokortyzonu</w:t>
            </w:r>
            <w:proofErr w:type="spellEnd"/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sodu bursztynian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8B218" w14:textId="77777777" w:rsidR="00F00477" w:rsidRPr="000E0177" w:rsidRDefault="00F00477" w:rsidP="008E023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984F78C" w14:textId="77777777" w:rsidR="00F00477" w:rsidRPr="000E0177" w:rsidRDefault="00F00477" w:rsidP="008E023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14:paraId="1D196B83" w14:textId="77777777" w:rsidR="00F00477" w:rsidRPr="000E0177" w:rsidRDefault="00F00477" w:rsidP="008E023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3629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BE3A" w14:textId="77777777" w:rsidR="00F00477" w:rsidRPr="000E0177" w:rsidRDefault="00F00477" w:rsidP="008E023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00477" w:rsidRPr="000E0177" w14:paraId="0E777619" w14:textId="77777777" w:rsidTr="008E02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0D5A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0E0177">
              <w:rPr>
                <w:rFonts w:ascii="Arial Narrow" w:hAnsi="Arial Narrow" w:cs="Arial"/>
                <w:sz w:val="20"/>
                <w:szCs w:val="20"/>
              </w:rPr>
              <w:t>Hydrokortyzonu</w:t>
            </w:r>
            <w:proofErr w:type="spellEnd"/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sodu bursztynian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09D6" w14:textId="77777777" w:rsidR="00F00477" w:rsidRPr="000E0177" w:rsidRDefault="00F00477" w:rsidP="008E023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28A5645" w14:textId="77777777" w:rsidR="00F00477" w:rsidRPr="000E0177" w:rsidRDefault="00F00477" w:rsidP="008E023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14:paraId="701C74E6" w14:textId="77777777" w:rsidR="00F00477" w:rsidRPr="000E0177" w:rsidRDefault="00F00477" w:rsidP="008E023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D819C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1 - Cena - 92.06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0070" w14:textId="77777777" w:rsidR="00F00477" w:rsidRPr="000E0177" w:rsidRDefault="00F00477" w:rsidP="008E023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 92,06</w:t>
            </w:r>
          </w:p>
        </w:tc>
      </w:tr>
      <w:tr w:rsidR="00F00477" w:rsidRPr="000E0177" w14:paraId="7B6AAC05" w14:textId="77777777" w:rsidTr="008E02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5368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9 - </w:t>
            </w:r>
            <w:proofErr w:type="spellStart"/>
            <w:r w:rsidRPr="000E0177">
              <w:rPr>
                <w:rFonts w:ascii="Arial Narrow" w:hAnsi="Arial Narrow" w:cs="Arial"/>
                <w:sz w:val="20"/>
                <w:szCs w:val="20"/>
              </w:rPr>
              <w:t>Hydrokortyzonu</w:t>
            </w:r>
            <w:proofErr w:type="spellEnd"/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sodu bursztynian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8AB4" w14:textId="77777777" w:rsidR="00F00477" w:rsidRPr="000E0177" w:rsidRDefault="00F00477" w:rsidP="008E023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E01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3AFC17FF" w14:textId="77777777" w:rsidR="00F00477" w:rsidRPr="000E0177" w:rsidRDefault="00F00477" w:rsidP="008E023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E0177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14:paraId="74316E2C" w14:textId="77777777" w:rsidR="00F00477" w:rsidRPr="000E0177" w:rsidRDefault="00F00477" w:rsidP="008E023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7457" w14:textId="77777777" w:rsidR="00F00477" w:rsidRPr="000E0177" w:rsidRDefault="00F00477" w:rsidP="008E023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>1 - Cena - 49.50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E5E1" w14:textId="77777777" w:rsidR="00F00477" w:rsidRPr="000E0177" w:rsidRDefault="00F00477" w:rsidP="008E023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0177">
              <w:rPr>
                <w:rFonts w:ascii="Arial Narrow" w:hAnsi="Arial Narrow" w:cs="Arial"/>
                <w:sz w:val="20"/>
                <w:szCs w:val="20"/>
              </w:rPr>
              <w:t xml:space="preserve">  49,50</w:t>
            </w:r>
          </w:p>
        </w:tc>
      </w:tr>
    </w:tbl>
    <w:p w14:paraId="4656405D" w14:textId="7CF78A87" w:rsidR="00B464D3" w:rsidRDefault="000E0177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E0177">
        <w:rPr>
          <w:rFonts w:ascii="Arial Narrow" w:hAnsi="Arial Narrow" w:cs="Arial"/>
          <w:i/>
          <w:sz w:val="22"/>
          <w:szCs w:val="22"/>
        </w:rPr>
        <w:t>ZAMAWIAJĄCY</w:t>
      </w:r>
    </w:p>
    <w:p w14:paraId="5B5CB376" w14:textId="77777777" w:rsidR="00224424" w:rsidRDefault="0022442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8FAD3A7" w14:textId="77777777" w:rsidR="00224424" w:rsidRDefault="00224424" w:rsidP="00224424">
      <w:pPr>
        <w:rPr>
          <w:rFonts w:ascii="Arial Narrow" w:hAnsi="Arial Narrow" w:cs="Arial"/>
          <w:i/>
          <w:iCs/>
          <w:sz w:val="22"/>
          <w:szCs w:val="22"/>
        </w:rPr>
      </w:pPr>
      <w:bookmarkStart w:id="1" w:name="_Hlk150849539"/>
      <w:bookmarkEnd w:id="0"/>
    </w:p>
    <w:p w14:paraId="114BFBB5" w14:textId="77777777" w:rsidR="00224424" w:rsidRDefault="00224424" w:rsidP="00224424">
      <w:pPr>
        <w:rPr>
          <w:rFonts w:ascii="Arial Narrow" w:hAnsi="Arial Narrow" w:cs="Arial"/>
          <w:i/>
          <w:iCs/>
          <w:sz w:val="22"/>
          <w:szCs w:val="22"/>
        </w:rPr>
      </w:pPr>
    </w:p>
    <w:p w14:paraId="571DBD57" w14:textId="77777777" w:rsidR="00224424" w:rsidRDefault="00224424" w:rsidP="00224424">
      <w:pPr>
        <w:rPr>
          <w:rFonts w:ascii="Arial Narrow" w:hAnsi="Arial Narrow" w:cs="Arial"/>
          <w:i/>
          <w:iCs/>
          <w:sz w:val="22"/>
          <w:szCs w:val="22"/>
        </w:rPr>
      </w:pPr>
    </w:p>
    <w:p w14:paraId="2CABD9F6" w14:textId="77777777" w:rsidR="00224424" w:rsidRDefault="00224424" w:rsidP="00224424">
      <w:pPr>
        <w:rPr>
          <w:rFonts w:ascii="Arial Narrow" w:hAnsi="Arial Narrow" w:cs="Arial"/>
          <w:i/>
          <w:iCs/>
          <w:sz w:val="22"/>
          <w:szCs w:val="22"/>
        </w:rPr>
      </w:pPr>
    </w:p>
    <w:p w14:paraId="3573AA4F" w14:textId="77777777" w:rsidR="00224424" w:rsidRDefault="00224424" w:rsidP="00224424">
      <w:pPr>
        <w:rPr>
          <w:rFonts w:ascii="Arial Narrow" w:hAnsi="Arial Narrow" w:cs="Arial"/>
          <w:i/>
          <w:iCs/>
          <w:sz w:val="22"/>
          <w:szCs w:val="22"/>
        </w:rPr>
      </w:pPr>
    </w:p>
    <w:p w14:paraId="05378772" w14:textId="5EE4AE4D" w:rsidR="00224424" w:rsidRPr="00224424" w:rsidRDefault="00224424" w:rsidP="00224424">
      <w:pPr>
        <w:rPr>
          <w:rFonts w:ascii="Arial Narrow" w:hAnsi="Arial Narrow" w:cs="Arial"/>
          <w:i/>
          <w:iCs/>
          <w:sz w:val="18"/>
          <w:szCs w:val="18"/>
        </w:rPr>
      </w:pPr>
      <w:r w:rsidRPr="00224424">
        <w:rPr>
          <w:rFonts w:ascii="Arial Narrow" w:hAnsi="Arial Narrow" w:cs="Arial"/>
          <w:i/>
          <w:iCs/>
          <w:sz w:val="18"/>
          <w:szCs w:val="18"/>
        </w:rPr>
        <w:t>Wykonano w 1 egz. na 1 ark</w:t>
      </w:r>
    </w:p>
    <w:p w14:paraId="3E53E50C" w14:textId="77777777" w:rsidR="00224424" w:rsidRPr="00224424" w:rsidRDefault="00224424" w:rsidP="00224424">
      <w:pPr>
        <w:rPr>
          <w:rFonts w:ascii="Arial Narrow" w:hAnsi="Arial Narrow" w:cs="Arial"/>
          <w:i/>
          <w:iCs/>
          <w:sz w:val="18"/>
          <w:szCs w:val="18"/>
        </w:rPr>
      </w:pPr>
      <w:r w:rsidRPr="00224424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224424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224424">
        <w:rPr>
          <w:rFonts w:ascii="Arial Narrow" w:hAnsi="Arial Narrow" w:cs="Arial"/>
          <w:i/>
          <w:iCs/>
          <w:sz w:val="18"/>
          <w:szCs w:val="18"/>
        </w:rPr>
        <w:t xml:space="preserve">. Zamawiającego, platforma e-propublico.pl, </w:t>
      </w:r>
      <w:r w:rsidRPr="00224424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224424">
        <w:rPr>
          <w:rFonts w:ascii="Arial Narrow" w:hAnsi="Arial Narrow" w:cs="Arial"/>
          <w:i/>
          <w:iCs/>
          <w:sz w:val="18"/>
          <w:szCs w:val="18"/>
        </w:rPr>
        <w:t>, SZPubl.  T</w:t>
      </w:r>
      <w:proofErr w:type="gramStart"/>
      <w:r w:rsidRPr="00224424">
        <w:rPr>
          <w:rFonts w:ascii="Arial Narrow" w:hAnsi="Arial Narrow" w:cs="Arial"/>
          <w:i/>
          <w:iCs/>
          <w:sz w:val="18"/>
          <w:szCs w:val="18"/>
        </w:rPr>
        <w:t>2612  B</w:t>
      </w:r>
      <w:proofErr w:type="gramEnd"/>
      <w:r w:rsidRPr="00224424">
        <w:rPr>
          <w:rFonts w:ascii="Arial Narrow" w:hAnsi="Arial Narrow" w:cs="Arial"/>
          <w:i/>
          <w:iCs/>
          <w:sz w:val="18"/>
          <w:szCs w:val="18"/>
        </w:rPr>
        <w:t>5</w:t>
      </w:r>
    </w:p>
    <w:p w14:paraId="3386E5E3" w14:textId="77777777" w:rsidR="00224424" w:rsidRPr="00224424" w:rsidRDefault="00224424" w:rsidP="00224424">
      <w:pPr>
        <w:rPr>
          <w:rFonts w:ascii="Arial Narrow" w:hAnsi="Arial Narrow" w:cs="Arial"/>
          <w:i/>
          <w:iCs/>
          <w:sz w:val="18"/>
          <w:szCs w:val="18"/>
        </w:rPr>
      </w:pPr>
      <w:r w:rsidRPr="00224424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224424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224424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224424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224424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769D8CB8" w14:textId="7E2B3367" w:rsidR="00224424" w:rsidRPr="00224424" w:rsidRDefault="00224424" w:rsidP="00224424">
      <w:pPr>
        <w:rPr>
          <w:rFonts w:ascii="Arial Narrow" w:hAnsi="Arial Narrow" w:cs="Arial"/>
          <w:i/>
          <w:sz w:val="18"/>
          <w:szCs w:val="18"/>
        </w:rPr>
      </w:pPr>
      <w:r w:rsidRPr="00224424">
        <w:rPr>
          <w:rFonts w:ascii="Arial Narrow" w:hAnsi="Arial Narrow" w:cs="Arial"/>
          <w:i/>
          <w:iCs/>
          <w:sz w:val="18"/>
          <w:szCs w:val="18"/>
        </w:rPr>
        <w:t>Data</w:t>
      </w:r>
      <w:bookmarkEnd w:id="1"/>
      <w:r w:rsidRPr="00224424">
        <w:rPr>
          <w:rFonts w:ascii="Arial Narrow" w:hAnsi="Arial Narrow" w:cs="Arial"/>
          <w:i/>
          <w:iCs/>
          <w:sz w:val="18"/>
          <w:szCs w:val="18"/>
        </w:rPr>
        <w:t>: 5.08.2024 r.</w:t>
      </w:r>
    </w:p>
    <w:sectPr w:rsidR="00224424" w:rsidRPr="00224424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A0718D" w14:textId="77777777" w:rsidR="00D377F1" w:rsidRDefault="00D377F1">
      <w:r>
        <w:separator/>
      </w:r>
    </w:p>
  </w:endnote>
  <w:endnote w:type="continuationSeparator" w:id="0">
    <w:p w14:paraId="1117BF19" w14:textId="77777777" w:rsidR="00D377F1" w:rsidRDefault="00D3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1CD7D" w14:textId="77777777" w:rsidR="00F00477" w:rsidRDefault="00F004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C29E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380D46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061E19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7D51F" w14:textId="77777777" w:rsidR="00F00477" w:rsidRDefault="00F004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8BCA8" w14:textId="77777777" w:rsidR="00D377F1" w:rsidRDefault="00D377F1">
      <w:r>
        <w:separator/>
      </w:r>
    </w:p>
  </w:footnote>
  <w:footnote w:type="continuationSeparator" w:id="0">
    <w:p w14:paraId="6F07EFCE" w14:textId="77777777" w:rsidR="00D377F1" w:rsidRDefault="00D37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3D485" w14:textId="77777777" w:rsidR="00F00477" w:rsidRDefault="00F00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EF48A" w14:textId="77777777" w:rsidR="00F00477" w:rsidRDefault="00F004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4D660" w14:textId="77777777" w:rsidR="00F00477" w:rsidRDefault="00F00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7F1"/>
    <w:rsid w:val="0001509D"/>
    <w:rsid w:val="00022322"/>
    <w:rsid w:val="00042497"/>
    <w:rsid w:val="000C1E6F"/>
    <w:rsid w:val="000E0177"/>
    <w:rsid w:val="000E4E56"/>
    <w:rsid w:val="001A1468"/>
    <w:rsid w:val="001B7815"/>
    <w:rsid w:val="001D1EEC"/>
    <w:rsid w:val="00211A34"/>
    <w:rsid w:val="00224424"/>
    <w:rsid w:val="002B1E4F"/>
    <w:rsid w:val="002B6761"/>
    <w:rsid w:val="003445A0"/>
    <w:rsid w:val="00394C7E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B61CD"/>
    <w:rsid w:val="005E5BFF"/>
    <w:rsid w:val="00607F9B"/>
    <w:rsid w:val="00644DCB"/>
    <w:rsid w:val="00657C1E"/>
    <w:rsid w:val="006E3089"/>
    <w:rsid w:val="00712C39"/>
    <w:rsid w:val="00756CDA"/>
    <w:rsid w:val="007A29BE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C0E2D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77F1"/>
    <w:rsid w:val="00D42C90"/>
    <w:rsid w:val="00D8427E"/>
    <w:rsid w:val="00E30B2D"/>
    <w:rsid w:val="00E62859"/>
    <w:rsid w:val="00E85D70"/>
    <w:rsid w:val="00F00477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41467"/>
  <w15:chartTrackingRefBased/>
  <w15:docId w15:val="{0EE7D259-F970-4D2B-BF96-37A94BD2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2244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4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2024-08-05T08:06:00Z</cp:lastPrinted>
  <dcterms:created xsi:type="dcterms:W3CDTF">2024-08-05T06:34:00Z</dcterms:created>
  <dcterms:modified xsi:type="dcterms:W3CDTF">2024-08-05T08:06:00Z</dcterms:modified>
</cp:coreProperties>
</file>