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D10368" w14:textId="77777777"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952ADE1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3E55586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00EC5C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1C643CD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27576D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5CDF50" w14:textId="77777777" w:rsidR="00221E1F" w:rsidRDefault="00221E1F" w:rsidP="00221E1F">
      <w:pPr>
        <w:spacing w:line="360" w:lineRule="auto"/>
      </w:pPr>
      <w:r>
        <w:t>Do: Nazwa i siedziba Zamawiającego:</w:t>
      </w:r>
    </w:p>
    <w:p w14:paraId="30EA4286" w14:textId="7F64C270" w:rsidR="001A28F1" w:rsidRDefault="00221E1F" w:rsidP="0084242E">
      <w:pPr>
        <w:jc w:val="both"/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  <w:r w:rsidR="002A156F">
        <w:t>p</w:t>
      </w:r>
      <w:r w:rsidRPr="00613E67">
        <w:t>rzystępując do postępowania o udzielenie zamówienia publicznego, którego przedmiot</w:t>
      </w:r>
      <w:r w:rsidR="002A156F">
        <w:t>em</w:t>
      </w:r>
      <w:r w:rsidR="00A5632D">
        <w:t xml:space="preserve"> </w:t>
      </w:r>
      <w:r w:rsidRPr="00613E67">
        <w:t>j</w:t>
      </w:r>
      <w:r w:rsidR="00A5632D">
        <w:t xml:space="preserve">est </w:t>
      </w:r>
      <w:bookmarkStart w:id="0" w:name="_Hlk164416186"/>
      <w:r w:rsidR="00B87685" w:rsidRPr="00353A25">
        <w:rPr>
          <w:b/>
          <w:bCs/>
          <w:noProof/>
        </w:rPr>
        <w:t xml:space="preserve"> </w:t>
      </w:r>
      <w:bookmarkStart w:id="1" w:name="_Hlk170805079"/>
      <w:bookmarkEnd w:id="0"/>
      <w:r w:rsidR="00803DB3" w:rsidRPr="00803DB3">
        <w:rPr>
          <w:b/>
        </w:rPr>
        <w:t xml:space="preserve">na dostawę serwera dydaktycznego dla kształcenia z wykorzystaniem AI oraz VR/MR  dla </w:t>
      </w:r>
      <w:proofErr w:type="spellStart"/>
      <w:r w:rsidR="00803DB3" w:rsidRPr="00803DB3">
        <w:rPr>
          <w:b/>
        </w:rPr>
        <w:t>WEiP</w:t>
      </w:r>
      <w:proofErr w:type="spellEnd"/>
      <w:r w:rsidR="00803DB3" w:rsidRPr="00803DB3">
        <w:rPr>
          <w:b/>
        </w:rPr>
        <w:t xml:space="preserve"> -DE-dzp.272-403/24</w:t>
      </w:r>
      <w:r w:rsidR="0084242E" w:rsidRPr="00B671B4">
        <w:rPr>
          <w:b/>
        </w:rPr>
        <w:t xml:space="preserve"> - DE-dzp.272-</w:t>
      </w:r>
      <w:r w:rsidR="00803DB3">
        <w:rPr>
          <w:b/>
        </w:rPr>
        <w:t>403</w:t>
      </w:r>
      <w:r w:rsidR="0084242E" w:rsidRPr="00B671B4">
        <w:rPr>
          <w:b/>
        </w:rPr>
        <w:t>/24</w:t>
      </w:r>
      <w:bookmarkEnd w:id="1"/>
      <w:r w:rsidRPr="002A156F">
        <w:rPr>
          <w:b/>
        </w:rPr>
        <w:t xml:space="preserve">, </w:t>
      </w:r>
      <w:r w:rsidRPr="002A156F">
        <w:t xml:space="preserve">oferuję realizację </w:t>
      </w:r>
      <w:r w:rsidRPr="00894B65">
        <w:t>przedmiotu</w:t>
      </w:r>
      <w:r w:rsidR="002A156F">
        <w:t xml:space="preserve"> </w:t>
      </w:r>
      <w:r w:rsidRPr="00894B65">
        <w:t>zamówienia, zgodnie z zasadami określonymi w specyfikacji istotnych warunków zamówienia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F04031" w14:paraId="4CA35A57" w14:textId="77777777" w:rsidTr="00F04031">
        <w:trPr>
          <w:trHeight w:val="398"/>
        </w:trPr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66B71D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8BD9CF" w14:textId="77777777" w:rsidR="00F04031" w:rsidRDefault="00F0403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B2FA0DB" w14:textId="77777777" w:rsidR="00F04031" w:rsidRDefault="00F04031">
            <w:pPr>
              <w:jc w:val="center"/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3AD66A" w14:textId="77777777" w:rsidR="00F04031" w:rsidRDefault="00F0403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Producent/model</w:t>
            </w:r>
          </w:p>
        </w:tc>
        <w:tc>
          <w:tcPr>
            <w:tcW w:w="9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4066D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 szt./</w:t>
            </w:r>
          </w:p>
          <w:p w14:paraId="42B71BA1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ABC656" w14:textId="77777777" w:rsidR="00F04031" w:rsidRDefault="00F04031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E4725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C041833" w14:textId="77777777" w:rsidR="00F04031" w:rsidRDefault="00F04031">
            <w:pPr>
              <w:jc w:val="center"/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214222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AF2D185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C9384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1A93EB46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7B59860" w14:textId="77777777" w:rsidR="00F04031" w:rsidRDefault="00F04031">
            <w:pPr>
              <w:jc w:val="center"/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F04031" w14:paraId="2BB77318" w14:textId="77777777" w:rsidTr="00F04031">
        <w:trPr>
          <w:trHeight w:val="169"/>
        </w:trPr>
        <w:tc>
          <w:tcPr>
            <w:tcW w:w="7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CD8FA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0DB20C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67433C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F41736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2B675C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28E7E6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55343B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C16E76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F04031" w14:paraId="1FBFFD66" w14:textId="77777777" w:rsidTr="00F04031">
        <w:trPr>
          <w:trHeight w:val="137"/>
        </w:trPr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C72B79" w14:textId="77777777" w:rsidR="00F04031" w:rsidRDefault="00F04031" w:rsidP="00F0403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9D55CB" w14:textId="2A066849" w:rsidR="00F04031" w:rsidRPr="000B5D3D" w:rsidRDefault="00803DB3" w:rsidP="000B5D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Serwer </w:t>
            </w:r>
          </w:p>
          <w:p w14:paraId="6EDB8CEF" w14:textId="4F426158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A8DB4" w14:textId="77777777" w:rsidR="00F04031" w:rsidRDefault="00F04031">
            <w:pPr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DB2D59" w14:textId="47C7DBED" w:rsidR="00F04031" w:rsidRDefault="00803D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F0403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78C04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7369BF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AC7444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5312C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  <w:p w14:paraId="596C031B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  <w:tr w:rsidR="00F04031" w14:paraId="6D250CAF" w14:textId="77777777" w:rsidTr="00F04031">
        <w:trPr>
          <w:trHeight w:val="100"/>
        </w:trPr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690826" w14:textId="77777777" w:rsidR="00F04031" w:rsidRDefault="00F04031" w:rsidP="00F0403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6A6855" w14:textId="2FC59965" w:rsidR="00F04031" w:rsidRDefault="00803D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monitor</w:t>
            </w:r>
          </w:p>
        </w:tc>
        <w:tc>
          <w:tcPr>
            <w:tcW w:w="16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14625" w14:textId="77777777" w:rsidR="00F04031" w:rsidRDefault="00F04031">
            <w:pPr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5CB4EE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961734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052125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580EE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FE0EF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  <w:tr w:rsidR="00803DB3" w14:paraId="3E17D988" w14:textId="77777777" w:rsidTr="00F04031">
        <w:trPr>
          <w:trHeight w:val="100"/>
        </w:trPr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C6E564" w14:textId="77777777" w:rsidR="00803DB3" w:rsidRDefault="00803DB3" w:rsidP="00F0403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B0A9E" w14:textId="124A8D41" w:rsidR="00803DB3" w:rsidRDefault="00803D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Gogle VR/MR</w:t>
            </w:r>
          </w:p>
        </w:tc>
        <w:tc>
          <w:tcPr>
            <w:tcW w:w="16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316BB" w14:textId="77777777" w:rsidR="00803DB3" w:rsidRDefault="00803DB3">
            <w:pPr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BDAC6" w14:textId="6D5E9630" w:rsidR="00803DB3" w:rsidRDefault="00803DB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4CBC7" w14:textId="77777777" w:rsidR="00803DB3" w:rsidRDefault="00803DB3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8A4FDB" w14:textId="77777777" w:rsidR="00803DB3" w:rsidRDefault="00803DB3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67818" w14:textId="77777777" w:rsidR="00803DB3" w:rsidRDefault="00803DB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A345E" w14:textId="77777777" w:rsidR="00803DB3" w:rsidRDefault="00803DB3">
            <w:pPr>
              <w:ind w:right="425"/>
              <w:rPr>
                <w:sz w:val="16"/>
                <w:szCs w:val="16"/>
              </w:rPr>
            </w:pPr>
          </w:p>
        </w:tc>
      </w:tr>
      <w:tr w:rsidR="00F04031" w14:paraId="5AB4217D" w14:textId="77777777" w:rsidTr="00F04031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456340" w14:textId="77777777" w:rsidR="00F04031" w:rsidRDefault="00F0403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D6FF5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CDE72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EB074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  <w:tr w:rsidR="00F04031" w14:paraId="190A03AE" w14:textId="77777777" w:rsidTr="00F04031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59FF6" w14:textId="77777777" w:rsidR="00F04031" w:rsidRDefault="00F0403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A867B41" w14:textId="77777777" w:rsidR="00F04031" w:rsidRDefault="00F04031">
            <w:pPr>
              <w:rPr>
                <w:i/>
                <w:iCs/>
                <w:sz w:val="16"/>
                <w:szCs w:val="16"/>
              </w:rPr>
            </w:pPr>
          </w:p>
          <w:p w14:paraId="1433531E" w14:textId="77777777" w:rsidR="00F04031" w:rsidRDefault="00F04031">
            <w:r>
              <w:rPr>
                <w:i/>
                <w:iCs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86BF6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  <w:p w14:paraId="2E22697A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  <w:p w14:paraId="79352E21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7ACC4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EB8995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551F47D0" w14:textId="6C51AEF9" w:rsidR="004C7401" w:rsidRPr="00F04031" w:rsidRDefault="00221E1F" w:rsidP="004C740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04031">
        <w:rPr>
          <w:b/>
          <w:sz w:val="22"/>
          <w:szCs w:val="22"/>
        </w:rPr>
        <w:t xml:space="preserve">Termin realizacji umowy: </w:t>
      </w:r>
      <w:r w:rsidRPr="00F04031">
        <w:rPr>
          <w:sz w:val="22"/>
          <w:szCs w:val="22"/>
        </w:rPr>
        <w:t xml:space="preserve">do </w:t>
      </w:r>
      <w:r w:rsidR="00A5632D" w:rsidRPr="00F04031">
        <w:rPr>
          <w:sz w:val="22"/>
          <w:szCs w:val="22"/>
        </w:rPr>
        <w:t>…………………..</w:t>
      </w:r>
      <w:r w:rsidRPr="00F04031">
        <w:rPr>
          <w:sz w:val="22"/>
          <w:szCs w:val="22"/>
        </w:rPr>
        <w:t xml:space="preserve"> dni </w:t>
      </w:r>
      <w:r w:rsidR="000F741F" w:rsidRPr="00F04031">
        <w:rPr>
          <w:sz w:val="22"/>
          <w:szCs w:val="22"/>
        </w:rPr>
        <w:t xml:space="preserve">od daty otrzymania zamówienia potwierdzonego przez </w:t>
      </w:r>
      <w:proofErr w:type="spellStart"/>
      <w:r w:rsidR="000F741F" w:rsidRPr="00F04031">
        <w:rPr>
          <w:sz w:val="22"/>
          <w:szCs w:val="22"/>
        </w:rPr>
        <w:t>ME</w:t>
      </w:r>
      <w:r w:rsidR="002A156F" w:rsidRPr="00F04031">
        <w:rPr>
          <w:sz w:val="22"/>
          <w:szCs w:val="22"/>
        </w:rPr>
        <w:t>iSzW</w:t>
      </w:r>
      <w:proofErr w:type="spellEnd"/>
      <w:r w:rsidR="000F741F" w:rsidRPr="00F04031">
        <w:rPr>
          <w:sz w:val="22"/>
          <w:szCs w:val="22"/>
        </w:rPr>
        <w:t>.</w:t>
      </w:r>
    </w:p>
    <w:p w14:paraId="5910D089" w14:textId="77777777" w:rsidR="001E3D79" w:rsidRDefault="001E3D79" w:rsidP="001E3D7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>
        <w:rPr>
          <w:rFonts w:ascii="Verdana" w:hAnsi="Verdana"/>
          <w:b/>
          <w:bCs/>
          <w:sz w:val="20"/>
          <w:szCs w:val="20"/>
        </w:rPr>
        <w:t xml:space="preserve"> miesięcy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751D0CE1" w14:textId="77777777" w:rsidR="001E3D79" w:rsidRDefault="001E3D79" w:rsidP="001E3D79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  <w:r>
        <w:rPr>
          <w:rFonts w:ascii="Verdana" w:hAnsi="Verdana"/>
          <w:bCs/>
          <w:i/>
          <w:sz w:val="18"/>
          <w:szCs w:val="18"/>
        </w:rPr>
        <w:t>*W przypadku nie podania okresu gwarancji, Zamawiający przyjmie minimalny okres gwarancji.</w:t>
      </w:r>
    </w:p>
    <w:p w14:paraId="6D45D09E" w14:textId="4D25D648" w:rsidR="00F04031" w:rsidRDefault="00221E1F" w:rsidP="00F04031">
      <w:pPr>
        <w:tabs>
          <w:tab w:val="left" w:pos="426"/>
        </w:tabs>
        <w:jc w:val="both"/>
        <w:rPr>
          <w:sz w:val="22"/>
          <w:szCs w:val="22"/>
        </w:rPr>
      </w:pPr>
      <w:r w:rsidRPr="00F04031">
        <w:rPr>
          <w:b/>
          <w:sz w:val="22"/>
          <w:szCs w:val="22"/>
        </w:rPr>
        <w:t xml:space="preserve">Termin płatności: </w:t>
      </w:r>
      <w:r w:rsidRPr="00F04031">
        <w:rPr>
          <w:sz w:val="22"/>
          <w:szCs w:val="22"/>
        </w:rPr>
        <w:t xml:space="preserve">przelewem w terminie do 21 dni od daty otrzymania faktury </w:t>
      </w:r>
      <w:r w:rsidRPr="00F04031">
        <w:rPr>
          <w:sz w:val="22"/>
          <w:szCs w:val="22"/>
        </w:rPr>
        <w:br/>
        <w:t xml:space="preserve">przez Zamawiającego na rachunek Wykonawcy umieszczony na dzień zlecenia przelewu </w:t>
      </w:r>
      <w:r w:rsidRPr="00F04031">
        <w:rPr>
          <w:sz w:val="22"/>
          <w:szCs w:val="22"/>
        </w:rPr>
        <w:br/>
        <w:t>w wykazie podmiotów, o których mowa w art. 96b ust. 1) Ustawy o podatku od towarów i usług.</w:t>
      </w:r>
      <w:r w:rsidR="00F04031" w:rsidRPr="00F04031">
        <w:rPr>
          <w:sz w:val="22"/>
          <w:szCs w:val="22"/>
        </w:rPr>
        <w:br/>
      </w:r>
    </w:p>
    <w:p w14:paraId="2160944C" w14:textId="77777777" w:rsidR="001F2549" w:rsidRPr="00F04031" w:rsidRDefault="001F2549" w:rsidP="00F04031">
      <w:pPr>
        <w:tabs>
          <w:tab w:val="left" w:pos="426"/>
        </w:tabs>
        <w:jc w:val="both"/>
        <w:rPr>
          <w:sz w:val="22"/>
          <w:szCs w:val="22"/>
        </w:rPr>
      </w:pPr>
    </w:p>
    <w:p w14:paraId="414FD9AA" w14:textId="032C14C7" w:rsidR="00221E1F" w:rsidRPr="00485601" w:rsidRDefault="000F741F" w:rsidP="00F04031">
      <w:pPr>
        <w:jc w:val="both"/>
        <w:rPr>
          <w:b/>
          <w:sz w:val="22"/>
          <w:szCs w:val="22"/>
          <w:u w:val="single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bookmarkStart w:id="2" w:name="_Hlk170794169"/>
      <w:bookmarkStart w:id="3" w:name="_Hlk161220351"/>
      <w:r>
        <w:rPr>
          <w:b/>
          <w:bCs/>
          <w:i/>
          <w:iCs/>
          <w:sz w:val="22"/>
          <w:szCs w:val="22"/>
        </w:rPr>
        <w:t xml:space="preserve">na </w:t>
      </w:r>
      <w:bookmarkEnd w:id="2"/>
      <w:r w:rsidR="001F2549">
        <w:rPr>
          <w:b/>
          <w:bCs/>
          <w:i/>
          <w:iCs/>
          <w:sz w:val="22"/>
          <w:szCs w:val="22"/>
        </w:rPr>
        <w:t>serwer i monitor</w:t>
      </w:r>
      <w:r w:rsidR="004B4471">
        <w:rPr>
          <w:b/>
          <w:bCs/>
          <w:i/>
          <w:iCs/>
          <w:sz w:val="22"/>
          <w:szCs w:val="22"/>
        </w:rPr>
        <w:t xml:space="preserve"> </w:t>
      </w:r>
      <w:r w:rsidR="00EA0EB0">
        <w:rPr>
          <w:b/>
          <w:bCs/>
          <w:i/>
          <w:iCs/>
          <w:sz w:val="22"/>
          <w:szCs w:val="22"/>
        </w:rPr>
        <w:t xml:space="preserve"> </w:t>
      </w:r>
      <w:r w:rsidR="00A5632D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 </w:t>
      </w:r>
      <w:bookmarkEnd w:id="3"/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</w:t>
      </w:r>
      <w:r>
        <w:rPr>
          <w:i/>
          <w:iCs/>
          <w:sz w:val="22"/>
          <w:szCs w:val="22"/>
        </w:rPr>
        <w:lastRenderedPageBreak/>
        <w:t xml:space="preserve">uwzględni w wystawionej fakturze 0% stawkę podatku VAT. </w:t>
      </w:r>
      <w:r w:rsidR="00007CB8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</w:t>
      </w:r>
      <w:r w:rsidR="00221E1F" w:rsidRPr="00485601">
        <w:rPr>
          <w:b/>
          <w:sz w:val="22"/>
          <w:szCs w:val="22"/>
          <w:u w:val="single"/>
        </w:rPr>
        <w:t>Jednocześnie oświadczamy, że:</w:t>
      </w:r>
    </w:p>
    <w:p w14:paraId="2F5E13EB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007CB8">
        <w:rPr>
          <w:color w:val="000000"/>
          <w:sz w:val="20"/>
          <w:szCs w:val="20"/>
          <w:lang w:eastAsia="ar-SA"/>
        </w:rPr>
        <w:br/>
        <w:t>w dokumentach zamówienia.</w:t>
      </w:r>
    </w:p>
    <w:p w14:paraId="472EEAF3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007CB8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007CB8">
        <w:rPr>
          <w:color w:val="000000"/>
          <w:sz w:val="20"/>
          <w:szCs w:val="20"/>
          <w:lang w:eastAsia="ar-SA"/>
        </w:rPr>
        <w:t xml:space="preserve"> </w:t>
      </w:r>
      <w:r w:rsidRPr="00007CB8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07CB8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5FA8F9F4" w:rsid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</w:t>
      </w:r>
      <w:r w:rsidRPr="004C7401">
        <w:rPr>
          <w:color w:val="000000"/>
          <w:sz w:val="20"/>
          <w:szCs w:val="20"/>
          <w:lang w:eastAsia="ar-SA"/>
        </w:rPr>
        <w:t xml:space="preserve">VAT </w:t>
      </w:r>
      <w:bookmarkStart w:id="4" w:name="_Hlk161230003"/>
      <w:r w:rsidR="004C7401" w:rsidRPr="004C7401">
        <w:rPr>
          <w:b/>
          <w:bCs/>
          <w:i/>
          <w:iCs/>
          <w:sz w:val="20"/>
          <w:szCs w:val="20"/>
        </w:rPr>
        <w:t>na</w:t>
      </w:r>
      <w:bookmarkEnd w:id="4"/>
      <w:r w:rsidR="00355145">
        <w:rPr>
          <w:b/>
          <w:bCs/>
          <w:i/>
          <w:iCs/>
          <w:sz w:val="22"/>
          <w:szCs w:val="22"/>
        </w:rPr>
        <w:t xml:space="preserve"> </w:t>
      </w:r>
      <w:r w:rsidR="00803DB3">
        <w:rPr>
          <w:b/>
          <w:bCs/>
          <w:i/>
          <w:iCs/>
          <w:sz w:val="22"/>
          <w:szCs w:val="22"/>
        </w:rPr>
        <w:t>serwer i monitor</w:t>
      </w:r>
      <w:r w:rsidR="00355145">
        <w:rPr>
          <w:b/>
          <w:bCs/>
          <w:i/>
          <w:iCs/>
          <w:sz w:val="22"/>
          <w:szCs w:val="22"/>
        </w:rPr>
        <w:t xml:space="preserve">  </w:t>
      </w:r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71ED68A5" w14:textId="192EF593" w:rsidR="000D3C40" w:rsidRPr="000D3C40" w:rsidRDefault="000D3C40" w:rsidP="000D3C40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D3C40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03DB3">
        <w:rPr>
          <w:b/>
          <w:bCs/>
          <w:i/>
          <w:iCs/>
          <w:sz w:val="22"/>
          <w:szCs w:val="22"/>
        </w:rPr>
        <w:t xml:space="preserve">na serwer i monitor </w:t>
      </w:r>
      <w:r w:rsidR="00355145">
        <w:rPr>
          <w:b/>
          <w:bCs/>
          <w:i/>
          <w:iCs/>
          <w:sz w:val="22"/>
          <w:szCs w:val="22"/>
        </w:rPr>
        <w:t xml:space="preserve"> </w:t>
      </w:r>
      <w:r w:rsidRPr="000D3C40">
        <w:rPr>
          <w:color w:val="000000"/>
          <w:sz w:val="22"/>
          <w:szCs w:val="22"/>
          <w:lang w:eastAsia="ar-SA"/>
        </w:rPr>
        <w:t xml:space="preserve">jest przeznaczony dla placówki oświatowej - zgodnie z art. 83 ust. 1 pkt 26 ustawy z dnia 11 marca 2004 r. o podatku od towarów i usług (t. j. Dz. U. 2011 Nr 177 poz. 1054 z </w:t>
      </w:r>
      <w:proofErr w:type="spellStart"/>
      <w:r w:rsidRPr="000D3C40">
        <w:rPr>
          <w:color w:val="000000"/>
          <w:sz w:val="22"/>
          <w:szCs w:val="22"/>
          <w:lang w:eastAsia="ar-SA"/>
        </w:rPr>
        <w:t>późn</w:t>
      </w:r>
      <w:proofErr w:type="spellEnd"/>
      <w:r w:rsidRPr="000D3C40">
        <w:rPr>
          <w:color w:val="000000"/>
          <w:sz w:val="22"/>
          <w:szCs w:val="22"/>
          <w:lang w:eastAsia="ar-SA"/>
        </w:rPr>
        <w:t>. zm.).</w:t>
      </w:r>
    </w:p>
    <w:p w14:paraId="6DF8382D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1E9E4278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A8CA473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4C23CBBD" w14:textId="77777777" w:rsidR="00F04031" w:rsidRDefault="00221E1F" w:rsidP="005B136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F0403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F04031">
        <w:rPr>
          <w:sz w:val="22"/>
          <w:szCs w:val="22"/>
        </w:rPr>
        <w:br/>
        <w:t>w przypadku gdy przypada na nich ponad 10% wartości zamówienia.</w:t>
      </w:r>
    </w:p>
    <w:p w14:paraId="0ED66297" w14:textId="5C44880A" w:rsidR="00221E1F" w:rsidRPr="00F04031" w:rsidRDefault="00221E1F" w:rsidP="005B136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F04031">
        <w:rPr>
          <w:sz w:val="22"/>
          <w:szCs w:val="22"/>
        </w:rPr>
        <w:t>Upoważnionymi do reprezentowania naszej firmy są następujące osoby:</w:t>
      </w:r>
    </w:p>
    <w:p w14:paraId="5190FA3E" w14:textId="77777777"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41DD0FFD" w14:textId="77777777"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58BB333A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20A91B81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64ABB71A" w14:textId="596801B4" w:rsidR="00FE545C" w:rsidRPr="00F04031" w:rsidRDefault="00221E1F" w:rsidP="00F0403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18"/>
          <w:szCs w:val="18"/>
          <w:lang w:eastAsia="zh-CN"/>
        </w:rPr>
      </w:pPr>
      <w:r w:rsidRPr="00F04031">
        <w:rPr>
          <w:rFonts w:eastAsia="Calibri"/>
          <w:i/>
          <w:sz w:val="18"/>
          <w:szCs w:val="18"/>
          <w:highlight w:val="yellow"/>
          <w:lang w:eastAsia="zh-CN"/>
        </w:rPr>
        <w:t>Ofertę sporządzoną w języku polskim, składa się, pod rygorem nieważności, w formie elektronicznej</w:t>
      </w:r>
      <w:r w:rsidRPr="00F04031">
        <w:rPr>
          <w:rFonts w:eastAsia="Calibri"/>
          <w:i/>
          <w:sz w:val="18"/>
          <w:szCs w:val="18"/>
          <w:lang w:eastAsia="zh-CN"/>
        </w:rPr>
        <w:t xml:space="preserve"> </w:t>
      </w:r>
      <w:r w:rsidRPr="00F04031">
        <w:rPr>
          <w:rFonts w:eastAsia="Calibri"/>
          <w:i/>
          <w:sz w:val="18"/>
          <w:szCs w:val="18"/>
          <w:lang w:eastAsia="zh-CN"/>
        </w:rPr>
        <w:br/>
      </w:r>
      <w:r w:rsidRPr="00F04031">
        <w:rPr>
          <w:rFonts w:eastAsia="Calibri"/>
          <w:i/>
          <w:sz w:val="18"/>
          <w:szCs w:val="18"/>
          <w:highlight w:val="yellow"/>
          <w:lang w:eastAsia="zh-CN"/>
        </w:rPr>
        <w:t>i podpisuje kwalifikowanym podpisem elektronicznym</w:t>
      </w:r>
      <w:r w:rsidR="00F04031">
        <w:rPr>
          <w:rFonts w:eastAsia="Calibri"/>
          <w:i/>
          <w:sz w:val="18"/>
          <w:szCs w:val="18"/>
          <w:lang w:eastAsia="zh-CN"/>
        </w:rPr>
        <w:t>.</w:t>
      </w:r>
    </w:p>
    <w:sectPr w:rsidR="00FE545C" w:rsidRPr="00F0403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12403" w14:textId="77777777" w:rsidR="00D07D6F" w:rsidRDefault="00D07D6F">
      <w:r>
        <w:separator/>
      </w:r>
    </w:p>
  </w:endnote>
  <w:endnote w:type="continuationSeparator" w:id="0">
    <w:p w14:paraId="11D7E7FA" w14:textId="77777777" w:rsidR="00D07D6F" w:rsidRDefault="00D0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4BB8062D" w:rsidR="00F53146" w:rsidRDefault="00355145">
    <w:pPr>
      <w:pStyle w:val="Stopka"/>
      <w:tabs>
        <w:tab w:val="clear" w:pos="4536"/>
        <w:tab w:val="clear" w:pos="9072"/>
      </w:tabs>
      <w:ind w:right="360"/>
    </w:pPr>
    <w:r>
      <w:t xml:space="preserve">*) 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270401" w14:textId="77777777" w:rsidR="00D07D6F" w:rsidRDefault="00D07D6F">
      <w:r>
        <w:separator/>
      </w:r>
    </w:p>
  </w:footnote>
  <w:footnote w:type="continuationSeparator" w:id="0">
    <w:p w14:paraId="711E15A0" w14:textId="77777777" w:rsidR="00D07D6F" w:rsidRDefault="00D07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04446"/>
    <w:multiLevelType w:val="multilevel"/>
    <w:tmpl w:val="FBE652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713769"/>
    <w:multiLevelType w:val="multilevel"/>
    <w:tmpl w:val="0C765FF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3"/>
  </w:num>
  <w:num w:numId="5" w16cid:durableId="3388986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2418619">
    <w:abstractNumId w:val="2"/>
  </w:num>
  <w:num w:numId="7" w16cid:durableId="293172512">
    <w:abstractNumId w:val="1"/>
  </w:num>
  <w:num w:numId="8" w16cid:durableId="730167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7CB8"/>
    <w:rsid w:val="00012286"/>
    <w:rsid w:val="00063DBD"/>
    <w:rsid w:val="000704FC"/>
    <w:rsid w:val="00071CCC"/>
    <w:rsid w:val="0008658F"/>
    <w:rsid w:val="00095F7B"/>
    <w:rsid w:val="000B5D3D"/>
    <w:rsid w:val="000B731D"/>
    <w:rsid w:val="000D3C40"/>
    <w:rsid w:val="000D6134"/>
    <w:rsid w:val="000E09C7"/>
    <w:rsid w:val="000F6589"/>
    <w:rsid w:val="000F741F"/>
    <w:rsid w:val="001016F0"/>
    <w:rsid w:val="00106636"/>
    <w:rsid w:val="00116EC6"/>
    <w:rsid w:val="001801DD"/>
    <w:rsid w:val="001A28F1"/>
    <w:rsid w:val="001D4612"/>
    <w:rsid w:val="001E3D79"/>
    <w:rsid w:val="001F2549"/>
    <w:rsid w:val="001F7638"/>
    <w:rsid w:val="00207E98"/>
    <w:rsid w:val="00221E1F"/>
    <w:rsid w:val="00255C6E"/>
    <w:rsid w:val="00264FD6"/>
    <w:rsid w:val="002723B0"/>
    <w:rsid w:val="00291E21"/>
    <w:rsid w:val="002A156F"/>
    <w:rsid w:val="002A5BFC"/>
    <w:rsid w:val="00315A4A"/>
    <w:rsid w:val="00355145"/>
    <w:rsid w:val="003932FD"/>
    <w:rsid w:val="003E6CA2"/>
    <w:rsid w:val="004A00B5"/>
    <w:rsid w:val="004A153B"/>
    <w:rsid w:val="004B4471"/>
    <w:rsid w:val="004B7300"/>
    <w:rsid w:val="004C6753"/>
    <w:rsid w:val="004C7401"/>
    <w:rsid w:val="00555F68"/>
    <w:rsid w:val="00595C87"/>
    <w:rsid w:val="005A3B53"/>
    <w:rsid w:val="005B4F45"/>
    <w:rsid w:val="005C6FFE"/>
    <w:rsid w:val="005D2C65"/>
    <w:rsid w:val="005E6D94"/>
    <w:rsid w:val="0063384F"/>
    <w:rsid w:val="00643C6F"/>
    <w:rsid w:val="00646202"/>
    <w:rsid w:val="0065290F"/>
    <w:rsid w:val="006644B3"/>
    <w:rsid w:val="006815F6"/>
    <w:rsid w:val="006C3FB8"/>
    <w:rsid w:val="0073385D"/>
    <w:rsid w:val="00763F65"/>
    <w:rsid w:val="007748F0"/>
    <w:rsid w:val="007A06AC"/>
    <w:rsid w:val="007A4321"/>
    <w:rsid w:val="007F275E"/>
    <w:rsid w:val="007F40E1"/>
    <w:rsid w:val="00803DB3"/>
    <w:rsid w:val="00830E27"/>
    <w:rsid w:val="00833933"/>
    <w:rsid w:val="0084242E"/>
    <w:rsid w:val="00853083"/>
    <w:rsid w:val="008A01D5"/>
    <w:rsid w:val="008B2F0C"/>
    <w:rsid w:val="008B38AA"/>
    <w:rsid w:val="008B4928"/>
    <w:rsid w:val="008C62B6"/>
    <w:rsid w:val="008D2AB8"/>
    <w:rsid w:val="008E7EFF"/>
    <w:rsid w:val="008F1C66"/>
    <w:rsid w:val="00902042"/>
    <w:rsid w:val="00970FE4"/>
    <w:rsid w:val="00A0022B"/>
    <w:rsid w:val="00A32D48"/>
    <w:rsid w:val="00A346FE"/>
    <w:rsid w:val="00A47B4D"/>
    <w:rsid w:val="00A5632D"/>
    <w:rsid w:val="00A64506"/>
    <w:rsid w:val="00A71990"/>
    <w:rsid w:val="00A83018"/>
    <w:rsid w:val="00A9101F"/>
    <w:rsid w:val="00AE2A96"/>
    <w:rsid w:val="00B03C54"/>
    <w:rsid w:val="00B74040"/>
    <w:rsid w:val="00B774DC"/>
    <w:rsid w:val="00B87685"/>
    <w:rsid w:val="00C0743D"/>
    <w:rsid w:val="00C50C2F"/>
    <w:rsid w:val="00C969A6"/>
    <w:rsid w:val="00CA7D36"/>
    <w:rsid w:val="00CC03AB"/>
    <w:rsid w:val="00D07D6F"/>
    <w:rsid w:val="00D24208"/>
    <w:rsid w:val="00D60C38"/>
    <w:rsid w:val="00D66893"/>
    <w:rsid w:val="00D90ACB"/>
    <w:rsid w:val="00DC1500"/>
    <w:rsid w:val="00E0329B"/>
    <w:rsid w:val="00E44371"/>
    <w:rsid w:val="00E5437C"/>
    <w:rsid w:val="00E73EAA"/>
    <w:rsid w:val="00E949B0"/>
    <w:rsid w:val="00EA0EB0"/>
    <w:rsid w:val="00EB562F"/>
    <w:rsid w:val="00EC0BEA"/>
    <w:rsid w:val="00F00591"/>
    <w:rsid w:val="00F04031"/>
    <w:rsid w:val="00F0753B"/>
    <w:rsid w:val="00F25292"/>
    <w:rsid w:val="00F51688"/>
    <w:rsid w:val="00F53146"/>
    <w:rsid w:val="00F91018"/>
    <w:rsid w:val="00FA0F30"/>
    <w:rsid w:val="00FA4F76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2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847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5</cp:revision>
  <cp:lastPrinted>2023-12-19T11:44:00Z</cp:lastPrinted>
  <dcterms:created xsi:type="dcterms:W3CDTF">2024-07-26T07:56:00Z</dcterms:created>
  <dcterms:modified xsi:type="dcterms:W3CDTF">2024-07-31T09:30:00Z</dcterms:modified>
</cp:coreProperties>
</file>