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DE355" w14:textId="77777777" w:rsidR="00AB135D" w:rsidRPr="000815F4" w:rsidRDefault="00AB135D" w:rsidP="00AB135D">
      <w:pPr>
        <w:keepNext/>
        <w:spacing w:before="240" w:after="60"/>
        <w:jc w:val="right"/>
        <w:outlineLvl w:val="2"/>
        <w:rPr>
          <w:sz w:val="22"/>
          <w:szCs w:val="22"/>
        </w:rPr>
      </w:pP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b/>
          <w:bCs/>
          <w:sz w:val="22"/>
          <w:szCs w:val="22"/>
        </w:rPr>
        <w:t>Załącznik nr 1</w:t>
      </w:r>
    </w:p>
    <w:p w14:paraId="11473476" w14:textId="77777777" w:rsidR="00AB135D" w:rsidRPr="000815F4" w:rsidRDefault="00AB135D" w:rsidP="00AB135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73B43AA7" w14:textId="77777777" w:rsidR="00AB135D" w:rsidRPr="000815F4" w:rsidRDefault="00AB135D" w:rsidP="00AB135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FORMULARZ OFERTY</w:t>
      </w:r>
    </w:p>
    <w:p w14:paraId="643B03D0" w14:textId="77777777" w:rsidR="00AB135D" w:rsidRPr="000815F4" w:rsidRDefault="00AB135D" w:rsidP="00AB135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70E392D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NAZWA WYKONAWCY:……………………………………………………………………..</w:t>
      </w:r>
    </w:p>
    <w:p w14:paraId="07B43B6F" w14:textId="77777777" w:rsidR="00AB135D" w:rsidRPr="000815F4" w:rsidRDefault="00AB135D" w:rsidP="00AB135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815F4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2858BAC3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ADRES:…………………………………………………………………………………………</w:t>
      </w:r>
    </w:p>
    <w:p w14:paraId="6F018F79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WOJEWÓDZTWO ……………………………..........................................................................</w:t>
      </w:r>
    </w:p>
    <w:p w14:paraId="29E9FD7C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TEL.</w:t>
      </w:r>
      <w:r w:rsidRPr="000815F4">
        <w:rPr>
          <w:sz w:val="22"/>
        </w:rPr>
        <w:t>……………………………………………………………………………………………..</w:t>
      </w:r>
    </w:p>
    <w:p w14:paraId="10AE4083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 xml:space="preserve">FAX </w:t>
      </w:r>
      <w:r w:rsidRPr="000815F4">
        <w:rPr>
          <w:sz w:val="22"/>
        </w:rPr>
        <w:t>…………………………………………………………………………………………….</w:t>
      </w:r>
    </w:p>
    <w:p w14:paraId="07ED997D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E-MAIL………………………………………………………………………………………….</w:t>
      </w:r>
    </w:p>
    <w:p w14:paraId="41261738" w14:textId="77777777" w:rsidR="00AB135D" w:rsidRPr="000815F4" w:rsidRDefault="00AB135D" w:rsidP="00AB135D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  <w:lang w:val="de-DE"/>
        </w:rPr>
        <w:t xml:space="preserve">NIP…………………………………. </w:t>
      </w:r>
      <w:r w:rsidRPr="000815F4">
        <w:rPr>
          <w:sz w:val="22"/>
        </w:rPr>
        <w:t>REGON:………………………………………………...</w:t>
      </w:r>
    </w:p>
    <w:p w14:paraId="6D558BC5" w14:textId="77777777" w:rsidR="00AB135D" w:rsidRPr="000815F4" w:rsidRDefault="00AB135D" w:rsidP="00AB135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0815F4">
        <w:rPr>
          <w:sz w:val="22"/>
        </w:rPr>
        <w:t>BANK/ NR KONTA ……………………………………………………………………………</w:t>
      </w:r>
    </w:p>
    <w:p w14:paraId="05DFE8E6" w14:textId="77777777" w:rsidR="00AB135D" w:rsidRPr="000815F4" w:rsidRDefault="00AB135D" w:rsidP="00AB135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79F67B6B" w14:textId="77777777" w:rsidR="00AB135D" w:rsidRPr="000815F4" w:rsidRDefault="00AB135D" w:rsidP="00AB135D">
      <w:pPr>
        <w:spacing w:line="360" w:lineRule="auto"/>
        <w:rPr>
          <w:sz w:val="22"/>
          <w:szCs w:val="22"/>
        </w:rPr>
      </w:pPr>
      <w:r w:rsidRPr="000815F4">
        <w:rPr>
          <w:sz w:val="22"/>
          <w:szCs w:val="22"/>
        </w:rPr>
        <w:t>Do: Nazwa i siedziba Zamawiającego:</w:t>
      </w:r>
    </w:p>
    <w:p w14:paraId="7FE9BD17" w14:textId="77777777" w:rsidR="00AB135D" w:rsidRPr="000815F4" w:rsidRDefault="00AB135D" w:rsidP="00AB135D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Akademia Górniczo - Hutnicza</w:t>
      </w:r>
    </w:p>
    <w:p w14:paraId="45081A0F" w14:textId="77777777" w:rsidR="00AB135D" w:rsidRPr="000815F4" w:rsidRDefault="00AB135D" w:rsidP="00AB135D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im. Stanisława Staszica w Krakowie</w:t>
      </w:r>
    </w:p>
    <w:p w14:paraId="62DC9148" w14:textId="77777777" w:rsidR="00AB135D" w:rsidRPr="000815F4" w:rsidRDefault="00AB135D" w:rsidP="00AB135D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Dział Zamówień Publicznych  </w:t>
      </w:r>
    </w:p>
    <w:p w14:paraId="42BE5D35" w14:textId="77777777" w:rsidR="00AB135D" w:rsidRPr="000815F4" w:rsidRDefault="00AB135D" w:rsidP="00AB135D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Al. Mickiewicza 30 </w:t>
      </w:r>
    </w:p>
    <w:p w14:paraId="1C0AA33B" w14:textId="77777777" w:rsidR="00AB135D" w:rsidRPr="000815F4" w:rsidRDefault="00AB135D" w:rsidP="00AB135D">
      <w:pPr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30-059 Kraków,  </w:t>
      </w:r>
    </w:p>
    <w:p w14:paraId="5F24D444" w14:textId="00148013" w:rsidR="00AB135D" w:rsidRPr="0018798B" w:rsidRDefault="00AB135D" w:rsidP="00AB135D">
      <w:pPr>
        <w:jc w:val="both"/>
        <w:rPr>
          <w:sz w:val="22"/>
          <w:szCs w:val="22"/>
        </w:rPr>
      </w:pPr>
      <w:r w:rsidRPr="0018798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18798B">
        <w:rPr>
          <w:sz w:val="22"/>
          <w:szCs w:val="22"/>
        </w:rPr>
        <w:t>:</w:t>
      </w:r>
      <w:r w:rsidRPr="0018798B">
        <w:rPr>
          <w:b/>
          <w:bCs/>
          <w:sz w:val="22"/>
          <w:szCs w:val="22"/>
        </w:rPr>
        <w:t xml:space="preserve"> </w:t>
      </w:r>
      <w:bookmarkEnd w:id="0"/>
      <w:r w:rsidRPr="0018798B">
        <w:rPr>
          <w:b/>
          <w:sz w:val="22"/>
          <w:szCs w:val="22"/>
        </w:rPr>
        <w:t xml:space="preserve">Dostawa środków czystości </w:t>
      </w:r>
      <w:r>
        <w:rPr>
          <w:b/>
          <w:sz w:val="22"/>
          <w:szCs w:val="22"/>
        </w:rPr>
        <w:t>na</w:t>
      </w:r>
      <w:r w:rsidRPr="0018798B">
        <w:rPr>
          <w:b/>
          <w:sz w:val="22"/>
          <w:szCs w:val="22"/>
        </w:rPr>
        <w:t xml:space="preserve"> potrzeb</w:t>
      </w:r>
      <w:r>
        <w:rPr>
          <w:b/>
          <w:sz w:val="22"/>
          <w:szCs w:val="22"/>
        </w:rPr>
        <w:t>y</w:t>
      </w:r>
      <w:r w:rsidRPr="0018798B">
        <w:rPr>
          <w:b/>
          <w:sz w:val="22"/>
          <w:szCs w:val="22"/>
        </w:rPr>
        <w:t xml:space="preserve"> AGH - </w:t>
      </w:r>
      <w:r w:rsidR="00845342">
        <w:rPr>
          <w:b/>
          <w:sz w:val="22"/>
          <w:szCs w:val="22"/>
        </w:rPr>
        <w:t>DE</w:t>
      </w:r>
      <w:r w:rsidRPr="0018798B">
        <w:rPr>
          <w:b/>
          <w:sz w:val="22"/>
          <w:szCs w:val="22"/>
        </w:rPr>
        <w:t>-</w:t>
      </w:r>
      <w:proofErr w:type="spellStart"/>
      <w:r w:rsidR="00845342">
        <w:rPr>
          <w:b/>
          <w:sz w:val="22"/>
          <w:szCs w:val="22"/>
        </w:rPr>
        <w:t>d</w:t>
      </w:r>
      <w:r w:rsidRPr="0018798B">
        <w:rPr>
          <w:b/>
          <w:sz w:val="22"/>
          <w:szCs w:val="22"/>
        </w:rPr>
        <w:t>zp</w:t>
      </w:r>
      <w:proofErr w:type="spellEnd"/>
      <w:r w:rsidRPr="0018798B">
        <w:rPr>
          <w:b/>
          <w:sz w:val="22"/>
          <w:szCs w:val="22"/>
        </w:rPr>
        <w:t>. 272-3</w:t>
      </w:r>
      <w:r>
        <w:rPr>
          <w:b/>
          <w:sz w:val="22"/>
          <w:szCs w:val="22"/>
        </w:rPr>
        <w:t>84</w:t>
      </w:r>
      <w:r w:rsidRPr="0018798B">
        <w:rPr>
          <w:b/>
          <w:sz w:val="22"/>
          <w:szCs w:val="22"/>
        </w:rPr>
        <w:t>/23</w:t>
      </w:r>
      <w:r w:rsidRPr="0018798B">
        <w:rPr>
          <w:b/>
          <w:bCs/>
          <w:sz w:val="22"/>
          <w:szCs w:val="22"/>
        </w:rPr>
        <w:t xml:space="preserve">, </w:t>
      </w:r>
      <w:r w:rsidRPr="0018798B">
        <w:rPr>
          <w:sz w:val="22"/>
          <w:szCs w:val="22"/>
        </w:rPr>
        <w:t>oferuję realizację przedmiotu zamówienia, zgodnie z zasadami określonymi w specyfikacji warunków zamówienia.</w:t>
      </w:r>
    </w:p>
    <w:p w14:paraId="22F019A2" w14:textId="77777777" w:rsidR="00AB135D" w:rsidRPr="0018798B" w:rsidRDefault="00AB135D" w:rsidP="00AB135D">
      <w:pPr>
        <w:jc w:val="both"/>
        <w:rPr>
          <w:sz w:val="22"/>
          <w:szCs w:val="22"/>
        </w:rPr>
      </w:pPr>
    </w:p>
    <w:p w14:paraId="70142906" w14:textId="77777777" w:rsidR="00AB135D" w:rsidRPr="000815F4" w:rsidRDefault="00AB135D" w:rsidP="00AB135D">
      <w:pPr>
        <w:widowControl w:val="0"/>
        <w:ind w:right="1"/>
        <w:rPr>
          <w:b/>
          <w:sz w:val="22"/>
          <w:szCs w:val="22"/>
        </w:rPr>
      </w:pPr>
    </w:p>
    <w:p w14:paraId="5076CED4" w14:textId="77777777" w:rsidR="00AB135D" w:rsidRPr="000815F4" w:rsidRDefault="00AB135D" w:rsidP="00AB135D">
      <w:pPr>
        <w:widowControl w:val="0"/>
        <w:ind w:right="1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Cena brutto: .........................................................................PLN</w:t>
      </w:r>
    </w:p>
    <w:p w14:paraId="78E97A65" w14:textId="77777777" w:rsidR="00AB135D" w:rsidRPr="000815F4" w:rsidRDefault="00AB135D" w:rsidP="00AB135D">
      <w:pPr>
        <w:widowControl w:val="0"/>
        <w:ind w:right="1"/>
        <w:jc w:val="both"/>
        <w:rPr>
          <w:b/>
          <w:sz w:val="22"/>
          <w:szCs w:val="22"/>
        </w:rPr>
      </w:pPr>
    </w:p>
    <w:p w14:paraId="30097DA9" w14:textId="77777777" w:rsidR="00AB135D" w:rsidRDefault="00AB135D" w:rsidP="00AB135D">
      <w:pPr>
        <w:widowControl w:val="0"/>
        <w:ind w:right="1"/>
        <w:jc w:val="both"/>
        <w:rPr>
          <w:sz w:val="22"/>
          <w:szCs w:val="22"/>
        </w:rPr>
      </w:pPr>
      <w:r w:rsidRPr="000815F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2697BB" w14:textId="77777777" w:rsidR="00AB135D" w:rsidRPr="000815F4" w:rsidRDefault="00AB135D" w:rsidP="00AB135D">
      <w:pPr>
        <w:widowControl w:val="0"/>
        <w:ind w:right="1"/>
        <w:jc w:val="both"/>
        <w:rPr>
          <w:sz w:val="22"/>
          <w:szCs w:val="22"/>
        </w:rPr>
      </w:pPr>
    </w:p>
    <w:p w14:paraId="1E97CAE2" w14:textId="77777777" w:rsidR="00AB135D" w:rsidRPr="000815F4" w:rsidRDefault="00AB135D" w:rsidP="00AB135D">
      <w:pPr>
        <w:widowControl w:val="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Powyższa cena zawiera właściwą stawkę podatku VAT</w:t>
      </w:r>
    </w:p>
    <w:p w14:paraId="404F13F2" w14:textId="77777777" w:rsidR="00AB135D" w:rsidRPr="000815F4" w:rsidRDefault="00AB135D" w:rsidP="00AB135D">
      <w:pPr>
        <w:widowControl w:val="0"/>
        <w:ind w:right="1"/>
        <w:jc w:val="both"/>
        <w:rPr>
          <w:b/>
          <w:sz w:val="22"/>
          <w:szCs w:val="22"/>
        </w:rPr>
      </w:pPr>
    </w:p>
    <w:p w14:paraId="34BD0E92" w14:textId="77777777" w:rsidR="00AB135D" w:rsidRPr="000815F4" w:rsidRDefault="00AB135D" w:rsidP="00AB135D">
      <w:pPr>
        <w:widowControl w:val="0"/>
        <w:ind w:right="1"/>
        <w:jc w:val="both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Termin realizacji umowy: </w:t>
      </w:r>
      <w:r w:rsidRPr="0018798B">
        <w:rPr>
          <w:bCs/>
          <w:sz w:val="22"/>
          <w:szCs w:val="22"/>
        </w:rPr>
        <w:t>sukcesywnie</w:t>
      </w:r>
      <w:r>
        <w:rPr>
          <w:bCs/>
          <w:sz w:val="22"/>
          <w:szCs w:val="22"/>
        </w:rPr>
        <w:t xml:space="preserve"> przez</w:t>
      </w:r>
      <w:r w:rsidRPr="0018798B">
        <w:rPr>
          <w:bCs/>
          <w:sz w:val="22"/>
          <w:szCs w:val="22"/>
        </w:rPr>
        <w:t xml:space="preserve"> 12 miesięcy od daty podpisania umowy.</w:t>
      </w:r>
    </w:p>
    <w:p w14:paraId="53E4C0D8" w14:textId="77777777" w:rsidR="00AB135D" w:rsidRPr="000815F4" w:rsidRDefault="00AB135D" w:rsidP="00AB135D">
      <w:pPr>
        <w:widowControl w:val="0"/>
        <w:ind w:right="1"/>
        <w:jc w:val="both"/>
        <w:rPr>
          <w:b/>
          <w:sz w:val="22"/>
          <w:szCs w:val="22"/>
        </w:rPr>
      </w:pPr>
    </w:p>
    <w:p w14:paraId="09C6F517" w14:textId="77777777" w:rsidR="00AB135D" w:rsidRPr="000815F4" w:rsidRDefault="00AB135D" w:rsidP="00AB135D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995BC6">
        <w:rPr>
          <w:b/>
          <w:sz w:val="22"/>
          <w:szCs w:val="22"/>
        </w:rPr>
        <w:t xml:space="preserve">Termin realizacji zamówienia cząstkowego </w:t>
      </w:r>
      <w:r w:rsidRPr="00995BC6">
        <w:rPr>
          <w:sz w:val="22"/>
          <w:szCs w:val="22"/>
        </w:rPr>
        <w:t xml:space="preserve">………………... dni roboczych </w:t>
      </w:r>
      <w:r w:rsidRPr="00995BC6">
        <w:rPr>
          <w:b/>
          <w:bCs/>
          <w:iCs/>
          <w:color w:val="FF0000"/>
          <w:sz w:val="22"/>
          <w:szCs w:val="22"/>
        </w:rPr>
        <w:t>(</w:t>
      </w:r>
      <w:r w:rsidRPr="000815F4">
        <w:rPr>
          <w:b/>
          <w:bCs/>
          <w:iCs/>
          <w:color w:val="FF0000"/>
          <w:sz w:val="22"/>
          <w:szCs w:val="22"/>
        </w:rPr>
        <w:t>kryterium oceny ofert)</w:t>
      </w:r>
    </w:p>
    <w:p w14:paraId="30B525EF" w14:textId="77777777" w:rsidR="00AB135D" w:rsidRPr="000815F4" w:rsidRDefault="00AB135D" w:rsidP="00AB135D">
      <w:pPr>
        <w:widowControl w:val="0"/>
        <w:ind w:right="1"/>
        <w:jc w:val="both"/>
        <w:rPr>
          <w:sz w:val="22"/>
          <w:szCs w:val="22"/>
          <w:highlight w:val="yellow"/>
        </w:rPr>
      </w:pPr>
    </w:p>
    <w:p w14:paraId="307D0C9B" w14:textId="77777777" w:rsidR="00AB135D" w:rsidRPr="000815F4" w:rsidRDefault="00AB135D" w:rsidP="00AB135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4859546D" w14:textId="77777777" w:rsidR="00AB135D" w:rsidRPr="000815F4" w:rsidRDefault="00AB135D" w:rsidP="00AB135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815F4">
        <w:rPr>
          <w:b/>
          <w:sz w:val="22"/>
          <w:szCs w:val="22"/>
        </w:rPr>
        <w:t xml:space="preserve">Termin płatności: </w:t>
      </w:r>
      <w:r w:rsidRPr="000815F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608A354" w14:textId="77777777" w:rsidR="00AB135D" w:rsidRPr="000815F4" w:rsidRDefault="00AB135D" w:rsidP="00AB135D">
      <w:pPr>
        <w:rPr>
          <w:b/>
          <w:sz w:val="22"/>
          <w:szCs w:val="20"/>
          <w:u w:val="single"/>
        </w:rPr>
      </w:pPr>
    </w:p>
    <w:p w14:paraId="346E9D2A" w14:textId="77777777" w:rsidR="00AB135D" w:rsidRDefault="00AB135D" w:rsidP="00AB135D">
      <w:pPr>
        <w:rPr>
          <w:b/>
          <w:sz w:val="22"/>
          <w:szCs w:val="20"/>
          <w:u w:val="single"/>
        </w:rPr>
      </w:pPr>
    </w:p>
    <w:p w14:paraId="12903152" w14:textId="77777777" w:rsidR="00AB135D" w:rsidRPr="000815F4" w:rsidRDefault="00AB135D" w:rsidP="00AB135D">
      <w:pPr>
        <w:rPr>
          <w:b/>
          <w:sz w:val="22"/>
          <w:szCs w:val="20"/>
          <w:u w:val="single"/>
        </w:rPr>
      </w:pPr>
    </w:p>
    <w:p w14:paraId="40C0E131" w14:textId="77777777" w:rsidR="00AB135D" w:rsidRPr="000815F4" w:rsidRDefault="00AB135D" w:rsidP="00AB135D">
      <w:pPr>
        <w:rPr>
          <w:b/>
          <w:sz w:val="22"/>
          <w:szCs w:val="20"/>
          <w:u w:val="single"/>
        </w:rPr>
      </w:pPr>
    </w:p>
    <w:p w14:paraId="428BFCCD" w14:textId="77777777" w:rsidR="00AB135D" w:rsidRPr="000815F4" w:rsidRDefault="00AB135D" w:rsidP="00AB135D">
      <w:pPr>
        <w:rPr>
          <w:b/>
          <w:sz w:val="22"/>
          <w:szCs w:val="20"/>
          <w:u w:val="single"/>
        </w:rPr>
      </w:pPr>
    </w:p>
    <w:p w14:paraId="0F6E22D0" w14:textId="77777777" w:rsidR="00AB135D" w:rsidRPr="000815F4" w:rsidRDefault="00AB135D" w:rsidP="00AB135D">
      <w:pPr>
        <w:rPr>
          <w:b/>
          <w:sz w:val="22"/>
          <w:szCs w:val="20"/>
          <w:u w:val="single"/>
        </w:rPr>
      </w:pPr>
      <w:r w:rsidRPr="000815F4">
        <w:rPr>
          <w:b/>
          <w:sz w:val="22"/>
          <w:szCs w:val="20"/>
          <w:u w:val="single"/>
        </w:rPr>
        <w:t>Jednocześnie oświadczamy, że:</w:t>
      </w:r>
    </w:p>
    <w:p w14:paraId="0F3A2CFA" w14:textId="77777777" w:rsidR="00AB135D" w:rsidRPr="000815F4" w:rsidRDefault="00AB135D" w:rsidP="00AB135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45DC3B20" w14:textId="77777777" w:rsidR="00AB135D" w:rsidRPr="000815F4" w:rsidRDefault="00AB135D" w:rsidP="00AB13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15F4">
        <w:rPr>
          <w:color w:val="000000"/>
          <w:sz w:val="22"/>
          <w:szCs w:val="20"/>
        </w:rPr>
        <w:t xml:space="preserve"> i nie wnosimy do nich żadnych zastrzeżeń.</w:t>
      </w:r>
    </w:p>
    <w:p w14:paraId="2CD51F55" w14:textId="77777777" w:rsidR="00AB135D" w:rsidRPr="000815F4" w:rsidRDefault="00AB135D" w:rsidP="00AB135D">
      <w:pPr>
        <w:numPr>
          <w:ilvl w:val="0"/>
          <w:numId w:val="1"/>
        </w:numPr>
        <w:rPr>
          <w:sz w:val="22"/>
          <w:szCs w:val="20"/>
        </w:rPr>
      </w:pPr>
      <w:r w:rsidRPr="000815F4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1FB827" w14:textId="77777777" w:rsidR="00AB135D" w:rsidRPr="000815F4" w:rsidRDefault="00AB135D" w:rsidP="00AB135D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E87374" w14:textId="77777777" w:rsidR="00AB135D" w:rsidRPr="000815F4" w:rsidRDefault="00AB135D" w:rsidP="00AB135D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20752" w14:textId="77777777" w:rsidR="00AB135D" w:rsidRPr="000815F4" w:rsidRDefault="00AB135D" w:rsidP="00AB135D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135D" w:rsidRPr="000815F4" w14:paraId="3C53F3B1" w14:textId="77777777" w:rsidTr="005222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FE15B" w14:textId="77777777" w:rsidR="00AB135D" w:rsidRPr="000815F4" w:rsidRDefault="00AB135D" w:rsidP="005222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5309A" w14:textId="77777777" w:rsidR="00AB135D" w:rsidRPr="000815F4" w:rsidRDefault="00AB135D" w:rsidP="005222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 xml:space="preserve">Opis części zamówienia, którą wykonawca </w:t>
            </w:r>
          </w:p>
          <w:p w14:paraId="59D68E43" w14:textId="77777777" w:rsidR="00AB135D" w:rsidRPr="000815F4" w:rsidRDefault="00AB135D" w:rsidP="005222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C862C" w14:textId="77777777" w:rsidR="00AB135D" w:rsidRPr="000815F4" w:rsidRDefault="00AB135D" w:rsidP="0052224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Nazwa podwykonawcy</w:t>
            </w:r>
            <w:r w:rsidRPr="000815F4">
              <w:rPr>
                <w:sz w:val="22"/>
                <w:szCs w:val="20"/>
              </w:rPr>
              <w:br/>
              <w:t>(o ile jest znana)</w:t>
            </w:r>
          </w:p>
        </w:tc>
      </w:tr>
      <w:tr w:rsidR="00AB135D" w:rsidRPr="000815F4" w14:paraId="25A0AAB3" w14:textId="77777777" w:rsidTr="005222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89F7E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BAEF0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2B4B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AB135D" w:rsidRPr="000815F4" w14:paraId="700BF092" w14:textId="77777777" w:rsidTr="005222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14F53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CE2C4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45B36" w14:textId="77777777" w:rsidR="00AB135D" w:rsidRPr="000815F4" w:rsidRDefault="00AB135D" w:rsidP="0052224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1518F599" w14:textId="77777777" w:rsidR="00AB135D" w:rsidRPr="000815F4" w:rsidRDefault="00AB135D" w:rsidP="00AB135D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Upoważnionymi do reprezentowania naszej firmy są następujące osoby:</w:t>
      </w:r>
    </w:p>
    <w:p w14:paraId="79929910" w14:textId="77777777" w:rsidR="00AB135D" w:rsidRPr="000815F4" w:rsidRDefault="00AB135D" w:rsidP="00AB135D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0815F4">
        <w:rPr>
          <w:b/>
          <w:bCs/>
          <w:kern w:val="32"/>
          <w:sz w:val="22"/>
          <w:szCs w:val="20"/>
        </w:rPr>
        <w:tab/>
        <w:t>Imię i Nazwisko</w:t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</w:p>
    <w:p w14:paraId="0806FAA5" w14:textId="77777777" w:rsidR="00AB135D" w:rsidRPr="000815F4" w:rsidRDefault="00AB135D" w:rsidP="00AB135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0ECA3AED" w14:textId="77777777" w:rsidR="00AB135D" w:rsidRPr="000815F4" w:rsidRDefault="00AB135D" w:rsidP="00AB135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F43454D" w14:textId="77777777" w:rsidR="00AB135D" w:rsidRPr="000815F4" w:rsidRDefault="00AB135D" w:rsidP="00AB135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52C68572" w14:textId="77777777" w:rsidR="00AB135D" w:rsidRPr="000815F4" w:rsidRDefault="00AB135D" w:rsidP="00AB135D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upoważnienie dla powyżej wskazanych osób wynika z następującego (</w:t>
      </w:r>
      <w:proofErr w:type="spellStart"/>
      <w:r w:rsidRPr="000815F4">
        <w:rPr>
          <w:sz w:val="22"/>
          <w:szCs w:val="20"/>
        </w:rPr>
        <w:t>ych</w:t>
      </w:r>
      <w:proofErr w:type="spellEnd"/>
      <w:r w:rsidRPr="000815F4">
        <w:rPr>
          <w:sz w:val="22"/>
          <w:szCs w:val="20"/>
        </w:rPr>
        <w:t>) dokumentu(ów)</w:t>
      </w:r>
    </w:p>
    <w:p w14:paraId="24FA449A" w14:textId="77777777" w:rsidR="00AB135D" w:rsidRPr="000815F4" w:rsidRDefault="00AB135D" w:rsidP="00AB135D">
      <w:p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302687C9" w14:textId="77777777" w:rsidR="00AB135D" w:rsidRPr="000815F4" w:rsidRDefault="00AB135D" w:rsidP="00AB135D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załącznikami do niniejszej oferty są:</w:t>
      </w:r>
    </w:p>
    <w:p w14:paraId="5133FA91" w14:textId="77777777" w:rsidR="00AB135D" w:rsidRPr="000815F4" w:rsidRDefault="00AB135D" w:rsidP="00AB135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………………………………………………………………………………………….</w:t>
      </w:r>
    </w:p>
    <w:p w14:paraId="522070A1" w14:textId="77777777" w:rsidR="00AB135D" w:rsidRPr="000815F4" w:rsidRDefault="00AB135D" w:rsidP="00AB135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……………………………………………..……………………………………………</w:t>
      </w:r>
    </w:p>
    <w:p w14:paraId="418DB62B" w14:textId="77777777" w:rsidR="00AB135D" w:rsidRPr="000815F4" w:rsidRDefault="00AB135D" w:rsidP="00AB135D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749255C0" w14:textId="77777777" w:rsidR="00AB135D" w:rsidRPr="000815F4" w:rsidRDefault="00AB135D" w:rsidP="00AB135D">
      <w:pPr>
        <w:jc w:val="both"/>
        <w:rPr>
          <w:sz w:val="22"/>
          <w:szCs w:val="20"/>
        </w:rPr>
      </w:pPr>
    </w:p>
    <w:p w14:paraId="2CF0A78E" w14:textId="77777777" w:rsidR="00AB135D" w:rsidRPr="000815F4" w:rsidRDefault="00AB135D" w:rsidP="00AB135D">
      <w:pPr>
        <w:jc w:val="right"/>
        <w:rPr>
          <w:sz w:val="22"/>
          <w:szCs w:val="20"/>
        </w:rPr>
      </w:pPr>
    </w:p>
    <w:p w14:paraId="2758AF5B" w14:textId="77777777" w:rsidR="00AB135D" w:rsidRPr="0003676D" w:rsidRDefault="00AB135D" w:rsidP="00AB135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i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kwalifikowanym podpisem elektronicznym lub podpisem zaufanym lub podpisem osobistym</w:t>
      </w:r>
      <w:r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104BF573" w14:textId="77777777" w:rsidR="00AB135D" w:rsidRPr="003F44B2" w:rsidRDefault="00AB135D" w:rsidP="00AB135D"/>
    <w:p w14:paraId="2241F154" w14:textId="77777777" w:rsidR="00FE545C" w:rsidRPr="00AB135D" w:rsidRDefault="00FE545C" w:rsidP="00AB135D"/>
    <w:sectPr w:rsidR="00FE545C" w:rsidRPr="00AB13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04201" w14:textId="77777777" w:rsidR="00787425" w:rsidRDefault="00787425">
      <w:r>
        <w:separator/>
      </w:r>
    </w:p>
  </w:endnote>
  <w:endnote w:type="continuationSeparator" w:id="0">
    <w:p w14:paraId="0B3C2B43" w14:textId="77777777" w:rsidR="00787425" w:rsidRDefault="0078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227AE" w14:textId="77777777" w:rsidR="00383B9B" w:rsidRDefault="00383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B4DB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FBFA7" w14:textId="77777777" w:rsidR="00383B9B" w:rsidRDefault="00383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7378E" w14:textId="77777777" w:rsidR="00787425" w:rsidRDefault="00787425">
      <w:r>
        <w:separator/>
      </w:r>
    </w:p>
  </w:footnote>
  <w:footnote w:type="continuationSeparator" w:id="0">
    <w:p w14:paraId="0DDD8A47" w14:textId="77777777" w:rsidR="00787425" w:rsidRDefault="00787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845F9" w14:textId="77777777" w:rsidR="00383B9B" w:rsidRDefault="00383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720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9E0AE" w14:textId="77777777" w:rsidR="00383B9B" w:rsidRDefault="00383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52578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34174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6769834">
    <w:abstractNumId w:val="0"/>
  </w:num>
  <w:num w:numId="4" w16cid:durableId="1330524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425"/>
    <w:rsid w:val="00012286"/>
    <w:rsid w:val="000704FC"/>
    <w:rsid w:val="00071CCC"/>
    <w:rsid w:val="000B731D"/>
    <w:rsid w:val="000C530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3B9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7425"/>
    <w:rsid w:val="007A4321"/>
    <w:rsid w:val="00833933"/>
    <w:rsid w:val="00845342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135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DC1F61"/>
  <w15:chartTrackingRefBased/>
  <w15:docId w15:val="{55C76CAF-3967-4E77-8115-AE35233F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35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457</Words>
  <Characters>3946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2024-07-25T12:41:00Z</cp:lastPrinted>
  <dcterms:created xsi:type="dcterms:W3CDTF">2024-07-25T12:39:00Z</dcterms:created>
  <dcterms:modified xsi:type="dcterms:W3CDTF">2024-07-25T12:54:00Z</dcterms:modified>
</cp:coreProperties>
</file>