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7E79E2" w14:textId="28648378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9C085E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2116A453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7CAADA17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417DB1AC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0E15DD24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77D176C1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39C5D1A9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75090A7F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6E49CA0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3B5994F2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76B3D443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6BE31210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0138D63E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7C7FC7AF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4D1C897F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5AD3BB5B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7C77352" w14:textId="15EAC7C3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990B12" w:rsidRPr="00990B12">
        <w:rPr>
          <w:rFonts w:eastAsia="Times New Roman" w:cs="Calibri"/>
          <w:b/>
          <w:lang w:eastAsia="pl-PL"/>
        </w:rPr>
        <w:t>Dostawa środków czystości na potrzeby AGH</w:t>
      </w:r>
      <w:r w:rsidRPr="00432E10">
        <w:rPr>
          <w:rFonts w:eastAsia="Times New Roman" w:cs="Calibri"/>
          <w:lang w:eastAsia="pl-PL"/>
        </w:rPr>
        <w:t>,</w:t>
      </w:r>
      <w:r w:rsidR="009C085E">
        <w:rPr>
          <w:rFonts w:eastAsia="Times New Roman" w:cs="Calibri"/>
          <w:lang w:eastAsia="pl-PL"/>
        </w:rPr>
        <w:t xml:space="preserve"> nr sprawyDE-dzp.272-384/24</w:t>
      </w:r>
      <w:r w:rsidRPr="00432E10">
        <w:rPr>
          <w:rFonts w:eastAsia="Times New Roman" w:cs="Calibri"/>
          <w:lang w:eastAsia="pl-PL"/>
        </w:rPr>
        <w:t xml:space="preserve">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099FBB6D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4FE605A3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46730B2B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46803900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4017A0AC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657BC0FF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7A7E0A9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E628E0E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05F0A70D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C4549C7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92C5002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040601D2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14:paraId="75808564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54BEDB" w14:textId="77777777" w:rsidR="002B596C" w:rsidRDefault="002B596C" w:rsidP="0038231F">
      <w:pPr>
        <w:spacing w:after="0" w:line="240" w:lineRule="auto"/>
      </w:pPr>
      <w:r>
        <w:separator/>
      </w:r>
    </w:p>
  </w:endnote>
  <w:endnote w:type="continuationSeparator" w:id="0">
    <w:p w14:paraId="73EE37E8" w14:textId="77777777" w:rsidR="002B596C" w:rsidRDefault="002B596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D93FD2" w14:textId="77777777" w:rsidR="00990B12" w:rsidRDefault="00990B1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F0CE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FCDFCC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149883" w14:textId="77777777" w:rsidR="00990B12" w:rsidRDefault="00990B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ADCE2C" w14:textId="77777777" w:rsidR="002B596C" w:rsidRDefault="002B596C" w:rsidP="0038231F">
      <w:pPr>
        <w:spacing w:after="0" w:line="240" w:lineRule="auto"/>
      </w:pPr>
      <w:r>
        <w:separator/>
      </w:r>
    </w:p>
  </w:footnote>
  <w:footnote w:type="continuationSeparator" w:id="0">
    <w:p w14:paraId="0C550FE0" w14:textId="77777777" w:rsidR="002B596C" w:rsidRDefault="002B596C" w:rsidP="0038231F">
      <w:pPr>
        <w:spacing w:after="0" w:line="240" w:lineRule="auto"/>
      </w:pPr>
      <w:r>
        <w:continuationSeparator/>
      </w:r>
    </w:p>
  </w:footnote>
  <w:footnote w:id="1">
    <w:p w14:paraId="08DFC625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0BC12A60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DA24F3" w14:textId="77777777" w:rsidR="00990B12" w:rsidRDefault="00990B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197856" w14:textId="77777777" w:rsidR="00990B12" w:rsidRDefault="00990B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2C51E1" w14:textId="77777777" w:rsidR="00990B12" w:rsidRDefault="00990B1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0011442">
    <w:abstractNumId w:val="7"/>
  </w:num>
  <w:num w:numId="2" w16cid:durableId="1505240835">
    <w:abstractNumId w:val="0"/>
  </w:num>
  <w:num w:numId="3" w16cid:durableId="1485470612">
    <w:abstractNumId w:val="6"/>
  </w:num>
  <w:num w:numId="4" w16cid:durableId="786314899">
    <w:abstractNumId w:val="9"/>
  </w:num>
  <w:num w:numId="5" w16cid:durableId="1359354364">
    <w:abstractNumId w:val="8"/>
  </w:num>
  <w:num w:numId="6" w16cid:durableId="337117800">
    <w:abstractNumId w:val="5"/>
  </w:num>
  <w:num w:numId="7" w16cid:durableId="1923754488">
    <w:abstractNumId w:val="1"/>
  </w:num>
  <w:num w:numId="8" w16cid:durableId="980811832">
    <w:abstractNumId w:val="3"/>
  </w:num>
  <w:num w:numId="9" w16cid:durableId="148911729">
    <w:abstractNumId w:val="2"/>
  </w:num>
  <w:num w:numId="10" w16cid:durableId="1053653099">
    <w:abstractNumId w:val="4"/>
  </w:num>
  <w:num w:numId="11" w16cid:durableId="18769681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596C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B596C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0B12"/>
    <w:rsid w:val="00997D0F"/>
    <w:rsid w:val="009C085E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9FED02"/>
  <w15:chartTrackingRefBased/>
  <w15:docId w15:val="{882940FE-E799-40D7-B36E-17AFE3203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306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2024-07-25T12:44:00Z</cp:lastPrinted>
  <dcterms:created xsi:type="dcterms:W3CDTF">2024-07-25T12:42:00Z</dcterms:created>
  <dcterms:modified xsi:type="dcterms:W3CDTF">2024-07-25T12:44:00Z</dcterms:modified>
</cp:coreProperties>
</file>