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11C9D" w14:textId="46474ED4" w:rsidR="00D665F5" w:rsidRPr="007E13B8" w:rsidRDefault="00A1035E" w:rsidP="007E13B8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7E13B8">
        <w:rPr>
          <w:rFonts w:ascii="Verdana" w:hAnsi="Verdana"/>
          <w:sz w:val="18"/>
          <w:szCs w:val="18"/>
        </w:rPr>
        <w:t>Kraków</w:t>
      </w:r>
      <w:r w:rsidR="00D665F5" w:rsidRPr="007E13B8">
        <w:rPr>
          <w:rFonts w:ascii="Verdana" w:hAnsi="Verdana"/>
          <w:sz w:val="18"/>
          <w:szCs w:val="18"/>
        </w:rPr>
        <w:t xml:space="preserve"> dnia: </w:t>
      </w:r>
      <w:r w:rsidRPr="007E13B8">
        <w:rPr>
          <w:rFonts w:ascii="Verdana" w:hAnsi="Verdana"/>
          <w:sz w:val="18"/>
          <w:szCs w:val="18"/>
        </w:rPr>
        <w:t>2024-08-02</w:t>
      </w:r>
    </w:p>
    <w:p w14:paraId="101365EA" w14:textId="77777777" w:rsidR="00A1035E" w:rsidRPr="007E13B8" w:rsidRDefault="00A1035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E13B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339824C" w14:textId="77777777" w:rsidR="00A1035E" w:rsidRPr="007E13B8" w:rsidRDefault="00A1035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E13B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048719A" w14:textId="77777777" w:rsidR="00D665F5" w:rsidRPr="007E13B8" w:rsidRDefault="00A1035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E13B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63B1289" w14:textId="77777777" w:rsidR="00D665F5" w:rsidRPr="007E13B8" w:rsidRDefault="00A1035E" w:rsidP="00D665F5">
      <w:pPr>
        <w:rPr>
          <w:rFonts w:ascii="Verdana" w:hAnsi="Verdana"/>
          <w:sz w:val="18"/>
          <w:szCs w:val="18"/>
        </w:rPr>
      </w:pPr>
      <w:r w:rsidRPr="007E13B8">
        <w:rPr>
          <w:rFonts w:ascii="Verdana" w:hAnsi="Verdana"/>
          <w:sz w:val="18"/>
          <w:szCs w:val="18"/>
        </w:rPr>
        <w:t>Al. Mickiewicza</w:t>
      </w:r>
      <w:r w:rsidR="00D665F5" w:rsidRPr="007E13B8">
        <w:rPr>
          <w:rFonts w:ascii="Verdana" w:hAnsi="Verdana"/>
          <w:sz w:val="18"/>
          <w:szCs w:val="18"/>
        </w:rPr>
        <w:t xml:space="preserve"> </w:t>
      </w:r>
      <w:r w:rsidRPr="007E13B8">
        <w:rPr>
          <w:rFonts w:ascii="Verdana" w:hAnsi="Verdana"/>
          <w:sz w:val="18"/>
          <w:szCs w:val="18"/>
        </w:rPr>
        <w:t>30</w:t>
      </w:r>
    </w:p>
    <w:p w14:paraId="3342F9B2" w14:textId="77777777" w:rsidR="00D665F5" w:rsidRPr="007E13B8" w:rsidRDefault="00A1035E" w:rsidP="00D665F5">
      <w:pPr>
        <w:rPr>
          <w:rFonts w:ascii="Verdana" w:hAnsi="Verdana"/>
          <w:sz w:val="18"/>
          <w:szCs w:val="18"/>
        </w:rPr>
      </w:pPr>
      <w:r w:rsidRPr="007E13B8">
        <w:rPr>
          <w:rFonts w:ascii="Verdana" w:hAnsi="Verdana"/>
          <w:sz w:val="18"/>
          <w:szCs w:val="18"/>
        </w:rPr>
        <w:t>30-059</w:t>
      </w:r>
      <w:r w:rsidR="00D665F5" w:rsidRPr="007E13B8">
        <w:rPr>
          <w:rFonts w:ascii="Verdana" w:hAnsi="Verdana"/>
          <w:sz w:val="18"/>
          <w:szCs w:val="18"/>
        </w:rPr>
        <w:t xml:space="preserve"> </w:t>
      </w:r>
      <w:r w:rsidRPr="007E13B8">
        <w:rPr>
          <w:rFonts w:ascii="Verdana" w:hAnsi="Verdana"/>
          <w:sz w:val="18"/>
          <w:szCs w:val="18"/>
        </w:rPr>
        <w:t>Kraków</w:t>
      </w:r>
    </w:p>
    <w:p w14:paraId="2B71F908" w14:textId="77777777" w:rsidR="00D665F5" w:rsidRPr="007E13B8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6B79CD" w14:textId="77777777" w:rsidR="00D665F5" w:rsidRPr="007E13B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0C2C9BC5" w14:textId="77777777" w:rsidR="00A80738" w:rsidRPr="007E13B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E13B8">
        <w:rPr>
          <w:rFonts w:ascii="Verdana" w:hAnsi="Verdana"/>
          <w:sz w:val="18"/>
          <w:szCs w:val="18"/>
        </w:rPr>
        <w:t>Znak sprawy:</w:t>
      </w:r>
      <w:r w:rsidRPr="007E13B8">
        <w:rPr>
          <w:rFonts w:ascii="Verdana" w:hAnsi="Verdana"/>
          <w:b/>
          <w:sz w:val="18"/>
          <w:szCs w:val="18"/>
        </w:rPr>
        <w:t xml:space="preserve"> </w:t>
      </w:r>
      <w:r w:rsidR="00A1035E" w:rsidRPr="007E13B8">
        <w:rPr>
          <w:rFonts w:ascii="Verdana" w:hAnsi="Verdana"/>
          <w:b/>
          <w:sz w:val="18"/>
          <w:szCs w:val="18"/>
        </w:rPr>
        <w:t>DE-dzp.272-333/24</w:t>
      </w:r>
      <w:r w:rsidR="00A80738" w:rsidRPr="007E13B8">
        <w:rPr>
          <w:rFonts w:ascii="Verdana" w:hAnsi="Verdana"/>
          <w:sz w:val="18"/>
          <w:szCs w:val="18"/>
        </w:rPr>
        <w:tab/>
        <w:t xml:space="preserve"> </w:t>
      </w:r>
    </w:p>
    <w:p w14:paraId="2660966E" w14:textId="77777777" w:rsidR="00A80738" w:rsidRPr="007E13B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77C6D6" w14:textId="77777777" w:rsidR="00A80738" w:rsidRPr="007E13B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13E785" w14:textId="77777777" w:rsidR="00A80738" w:rsidRPr="007E13B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EA5A2C0" w14:textId="77777777" w:rsidR="00A80738" w:rsidRPr="007E13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E13B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3615386" w14:textId="77777777" w:rsidR="00A80738" w:rsidRPr="007E13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7CE2939" w14:textId="71DAF822" w:rsidR="00C659E2" w:rsidRPr="007E13B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7E13B8">
        <w:rPr>
          <w:rFonts w:ascii="Verdana" w:hAnsi="Verdana"/>
          <w:bCs/>
          <w:sz w:val="18"/>
          <w:szCs w:val="18"/>
        </w:rPr>
        <w:t xml:space="preserve">Dotyczy </w:t>
      </w:r>
      <w:r w:rsidRPr="007E13B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7E13B8">
        <w:rPr>
          <w:rFonts w:ascii="Verdana" w:hAnsi="Verdana"/>
          <w:sz w:val="18"/>
          <w:szCs w:val="18"/>
        </w:rPr>
        <w:t xml:space="preserve"> </w:t>
      </w:r>
      <w:r w:rsidR="00A1035E" w:rsidRPr="007E13B8">
        <w:rPr>
          <w:rFonts w:ascii="Verdana" w:hAnsi="Verdana"/>
          <w:sz w:val="18"/>
          <w:szCs w:val="18"/>
        </w:rPr>
        <w:t>przetarg nieograniczony</w:t>
      </w:r>
      <w:r w:rsidRPr="007E13B8">
        <w:rPr>
          <w:rFonts w:ascii="Verdana" w:hAnsi="Verdana"/>
          <w:sz w:val="18"/>
          <w:szCs w:val="18"/>
        </w:rPr>
        <w:t xml:space="preserve"> na: </w:t>
      </w:r>
    </w:p>
    <w:p w14:paraId="1B105EFA" w14:textId="346F3EBF" w:rsidR="00A80738" w:rsidRPr="007E13B8" w:rsidRDefault="00A1035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E13B8">
        <w:rPr>
          <w:rFonts w:ascii="Verdana" w:hAnsi="Verdana"/>
          <w:b/>
          <w:sz w:val="18"/>
          <w:szCs w:val="18"/>
        </w:rPr>
        <w:t>dostaw</w:t>
      </w:r>
      <w:r w:rsidR="007E13B8">
        <w:rPr>
          <w:rFonts w:ascii="Verdana" w:hAnsi="Verdana"/>
          <w:b/>
          <w:sz w:val="18"/>
          <w:szCs w:val="18"/>
        </w:rPr>
        <w:t>ę</w:t>
      </w:r>
      <w:r w:rsidRPr="007E13B8">
        <w:rPr>
          <w:rFonts w:ascii="Verdana" w:hAnsi="Verdana"/>
          <w:b/>
          <w:sz w:val="18"/>
          <w:szCs w:val="18"/>
        </w:rPr>
        <w:t xml:space="preserve"> laptopów dla </w:t>
      </w:r>
      <w:proofErr w:type="spellStart"/>
      <w:r w:rsidRPr="007E13B8">
        <w:rPr>
          <w:rFonts w:ascii="Verdana" w:hAnsi="Verdana"/>
          <w:b/>
          <w:sz w:val="18"/>
          <w:szCs w:val="18"/>
        </w:rPr>
        <w:t>WGGiIŚ</w:t>
      </w:r>
      <w:proofErr w:type="spellEnd"/>
      <w:r w:rsidRPr="007E13B8">
        <w:rPr>
          <w:rFonts w:ascii="Verdana" w:hAnsi="Verdana"/>
          <w:b/>
          <w:sz w:val="18"/>
          <w:szCs w:val="18"/>
        </w:rPr>
        <w:t xml:space="preserve"> - DE-dzp.272-333/24</w:t>
      </w:r>
    </w:p>
    <w:p w14:paraId="5E186C8B" w14:textId="77777777" w:rsidR="00D665F5" w:rsidRPr="007E13B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E13B8">
        <w:rPr>
          <w:rFonts w:ascii="Verdana" w:hAnsi="Verdana"/>
          <w:sz w:val="18"/>
          <w:szCs w:val="18"/>
        </w:rPr>
        <w:t>Zamawiający, działając na podstawie art. 22</w:t>
      </w:r>
      <w:r w:rsidR="00FC7F5E" w:rsidRPr="007E13B8">
        <w:rPr>
          <w:rFonts w:ascii="Verdana" w:hAnsi="Verdana"/>
          <w:sz w:val="18"/>
          <w:szCs w:val="18"/>
        </w:rPr>
        <w:t>2</w:t>
      </w:r>
      <w:r w:rsidRPr="007E13B8">
        <w:rPr>
          <w:rFonts w:ascii="Verdana" w:hAnsi="Verdana"/>
          <w:sz w:val="18"/>
          <w:szCs w:val="18"/>
        </w:rPr>
        <w:t xml:space="preserve"> ust. 5 </w:t>
      </w:r>
      <w:r w:rsidRPr="007E13B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7E13B8">
        <w:rPr>
          <w:rFonts w:ascii="Verdana" w:hAnsi="Verdana"/>
          <w:sz w:val="18"/>
          <w:szCs w:val="18"/>
        </w:rPr>
        <w:t xml:space="preserve"> </w:t>
      </w:r>
      <w:r w:rsidR="00DE1A68" w:rsidRPr="007E13B8">
        <w:rPr>
          <w:rFonts w:ascii="Verdana" w:hAnsi="Verdana"/>
          <w:sz w:val="18"/>
          <w:szCs w:val="18"/>
        </w:rPr>
        <w:t xml:space="preserve">(Dz. U. </w:t>
      </w:r>
      <w:r w:rsidR="00E34EFD" w:rsidRPr="007E13B8">
        <w:rPr>
          <w:rFonts w:ascii="Verdana" w:hAnsi="Verdana"/>
          <w:sz w:val="18"/>
          <w:szCs w:val="18"/>
        </w:rPr>
        <w:t>2023.1605 ze zm.</w:t>
      </w:r>
      <w:r w:rsidR="00DE1A68" w:rsidRPr="007E13B8">
        <w:rPr>
          <w:rFonts w:ascii="Verdana" w:hAnsi="Verdana"/>
          <w:sz w:val="18"/>
          <w:szCs w:val="18"/>
        </w:rPr>
        <w:t xml:space="preserve">) </w:t>
      </w:r>
      <w:r w:rsidRPr="007E13B8">
        <w:rPr>
          <w:rFonts w:ascii="Verdana" w:hAnsi="Verdana"/>
          <w:sz w:val="18"/>
          <w:szCs w:val="18"/>
        </w:rPr>
        <w:t>udostępnia</w:t>
      </w:r>
      <w:r w:rsidR="00F95C33" w:rsidRPr="007E13B8">
        <w:rPr>
          <w:rFonts w:ascii="Verdana" w:hAnsi="Verdana"/>
          <w:sz w:val="18"/>
          <w:szCs w:val="18"/>
        </w:rPr>
        <w:t xml:space="preserve"> </w:t>
      </w:r>
      <w:r w:rsidR="004C7E9B" w:rsidRPr="007E13B8">
        <w:rPr>
          <w:rFonts w:ascii="Verdana" w:hAnsi="Verdana"/>
          <w:sz w:val="18"/>
          <w:szCs w:val="18"/>
        </w:rPr>
        <w:t>informacj</w:t>
      </w:r>
      <w:r w:rsidR="00577BC6" w:rsidRPr="007E13B8">
        <w:rPr>
          <w:rFonts w:ascii="Verdana" w:hAnsi="Verdana"/>
          <w:sz w:val="18"/>
          <w:szCs w:val="18"/>
        </w:rPr>
        <w:t>ę</w:t>
      </w:r>
      <w:r w:rsidR="00035488" w:rsidRPr="007E13B8">
        <w:rPr>
          <w:rFonts w:ascii="Verdana" w:hAnsi="Verdana"/>
          <w:sz w:val="18"/>
          <w:szCs w:val="18"/>
        </w:rPr>
        <w:t xml:space="preserve"> z otwarcia ofert</w:t>
      </w:r>
      <w:r w:rsidR="00577BC6" w:rsidRPr="007E13B8">
        <w:rPr>
          <w:rFonts w:ascii="Verdana" w:hAnsi="Verdana"/>
          <w:sz w:val="18"/>
          <w:szCs w:val="18"/>
        </w:rPr>
        <w:t>.</w:t>
      </w:r>
    </w:p>
    <w:p w14:paraId="6A08F486" w14:textId="77777777" w:rsidR="00A80738" w:rsidRPr="007E13B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E13B8">
        <w:rPr>
          <w:rFonts w:ascii="Verdana" w:hAnsi="Verdana"/>
          <w:sz w:val="18"/>
          <w:szCs w:val="18"/>
        </w:rPr>
        <w:t>Podczas otwarcia ofert, mającego miejsce</w:t>
      </w:r>
      <w:r w:rsidR="00FF4AB1" w:rsidRPr="007E13B8">
        <w:rPr>
          <w:rFonts w:ascii="Verdana" w:hAnsi="Verdana"/>
          <w:sz w:val="18"/>
          <w:szCs w:val="18"/>
        </w:rPr>
        <w:t xml:space="preserve"> w dniu </w:t>
      </w:r>
      <w:r w:rsidR="00A1035E" w:rsidRPr="007E13B8">
        <w:rPr>
          <w:rFonts w:ascii="Verdana" w:hAnsi="Verdana"/>
          <w:sz w:val="18"/>
          <w:szCs w:val="18"/>
        </w:rPr>
        <w:t>02/08/2024</w:t>
      </w:r>
      <w:r w:rsidR="00FF4AB1" w:rsidRPr="007E13B8">
        <w:rPr>
          <w:rFonts w:ascii="Verdana" w:hAnsi="Verdana"/>
          <w:sz w:val="18"/>
          <w:szCs w:val="18"/>
        </w:rPr>
        <w:t xml:space="preserve"> o godz. </w:t>
      </w:r>
      <w:r w:rsidR="00A1035E" w:rsidRPr="007E13B8">
        <w:rPr>
          <w:rFonts w:ascii="Verdana" w:hAnsi="Verdana"/>
          <w:sz w:val="18"/>
          <w:szCs w:val="18"/>
        </w:rPr>
        <w:t>11:00</w:t>
      </w:r>
      <w:r w:rsidRPr="007E13B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6B27ED" w:rsidRPr="007E13B8" w14:paraId="14C203CB" w14:textId="77777777" w:rsidTr="007E13B8">
        <w:tc>
          <w:tcPr>
            <w:tcW w:w="993" w:type="dxa"/>
            <w:shd w:val="clear" w:color="auto" w:fill="auto"/>
            <w:vAlign w:val="center"/>
          </w:tcPr>
          <w:p w14:paraId="7499A553" w14:textId="77777777" w:rsidR="006B27ED" w:rsidRPr="007E13B8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684987" w14:textId="77777777" w:rsidR="006B27ED" w:rsidRPr="007E13B8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7E13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E13B8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CD99AEE" w14:textId="77777777" w:rsidR="006B27ED" w:rsidRPr="007E13B8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31982F6" w14:textId="77777777" w:rsidR="006B27ED" w:rsidRPr="007E13B8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A1035E" w:rsidRPr="007E13B8" w14:paraId="3C98AE34" w14:textId="77777777" w:rsidTr="007E13B8">
        <w:tc>
          <w:tcPr>
            <w:tcW w:w="993" w:type="dxa"/>
            <w:shd w:val="clear" w:color="auto" w:fill="auto"/>
            <w:vAlign w:val="center"/>
          </w:tcPr>
          <w:p w14:paraId="72182FDA" w14:textId="77777777" w:rsidR="00A1035E" w:rsidRPr="007E13B8" w:rsidRDefault="00A1035E" w:rsidP="00C6058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F0A560" w14:textId="77777777" w:rsidR="00A1035E" w:rsidRPr="007E13B8" w:rsidRDefault="00A1035E" w:rsidP="00C6058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3F050BFF" w14:textId="77777777" w:rsidR="00A1035E" w:rsidRPr="007E13B8" w:rsidRDefault="00A1035E" w:rsidP="00C6058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3FAA1159" w14:textId="77777777" w:rsidR="00A1035E" w:rsidRPr="007E13B8" w:rsidRDefault="00A1035E" w:rsidP="00C6058F">
            <w:pPr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Al. Mickiewicza</w:t>
            </w:r>
            <w:r w:rsidRPr="007E13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E13B8">
              <w:rPr>
                <w:rFonts w:ascii="Verdana" w:hAnsi="Verdana"/>
                <w:sz w:val="18"/>
                <w:szCs w:val="18"/>
              </w:rPr>
              <w:t>27</w:t>
            </w:r>
            <w:r w:rsidRPr="007E13B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A6869C1" w14:textId="77777777" w:rsidR="00A1035E" w:rsidRPr="007E13B8" w:rsidRDefault="00A1035E" w:rsidP="00C6058F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31-120</w:t>
            </w:r>
            <w:r w:rsidRPr="007E13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E13B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2AE1CEF" w14:textId="77777777" w:rsidR="00A1035E" w:rsidRPr="007E13B8" w:rsidRDefault="00A1035E" w:rsidP="00C6058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8 265.60 zł</w:t>
            </w:r>
          </w:p>
        </w:tc>
      </w:tr>
      <w:tr w:rsidR="00A1035E" w:rsidRPr="007E13B8" w14:paraId="36A77CE0" w14:textId="77777777" w:rsidTr="007E13B8">
        <w:tc>
          <w:tcPr>
            <w:tcW w:w="993" w:type="dxa"/>
            <w:shd w:val="clear" w:color="auto" w:fill="auto"/>
            <w:vAlign w:val="center"/>
          </w:tcPr>
          <w:p w14:paraId="485FCF44" w14:textId="77777777" w:rsidR="00A1035E" w:rsidRPr="007E13B8" w:rsidRDefault="00A1035E" w:rsidP="00C6058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9F3D65" w14:textId="77777777" w:rsidR="00A1035E" w:rsidRPr="007E13B8" w:rsidRDefault="00A1035E" w:rsidP="00C6058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5E030F6D" w14:textId="77777777" w:rsidR="00A1035E" w:rsidRPr="007E13B8" w:rsidRDefault="00A1035E" w:rsidP="00C6058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3673AA3B" w14:textId="77777777" w:rsidR="00A1035E" w:rsidRPr="007E13B8" w:rsidRDefault="00A1035E" w:rsidP="00C6058F">
            <w:pPr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Al. Mickiewicza</w:t>
            </w:r>
            <w:r w:rsidRPr="007E13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E13B8">
              <w:rPr>
                <w:rFonts w:ascii="Verdana" w:hAnsi="Verdana"/>
                <w:sz w:val="18"/>
                <w:szCs w:val="18"/>
              </w:rPr>
              <w:t>27</w:t>
            </w:r>
            <w:r w:rsidRPr="007E13B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E5666EA" w14:textId="77777777" w:rsidR="00A1035E" w:rsidRPr="007E13B8" w:rsidRDefault="00A1035E" w:rsidP="00C6058F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31-120</w:t>
            </w:r>
            <w:r w:rsidRPr="007E13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E13B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3B6CB71" w14:textId="77777777" w:rsidR="00A1035E" w:rsidRPr="007E13B8" w:rsidRDefault="00A1035E" w:rsidP="00C6058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E13B8">
              <w:rPr>
                <w:rFonts w:ascii="Verdana" w:hAnsi="Verdana"/>
                <w:sz w:val="18"/>
                <w:szCs w:val="18"/>
              </w:rPr>
              <w:t>9 944.55 zł</w:t>
            </w:r>
          </w:p>
        </w:tc>
      </w:tr>
    </w:tbl>
    <w:p w14:paraId="19A6D20D" w14:textId="77777777" w:rsidR="007E13B8" w:rsidRDefault="007E13B8" w:rsidP="007E13B8">
      <w:pPr>
        <w:pStyle w:val="Tekstpodstawowy"/>
        <w:tabs>
          <w:tab w:val="left" w:pos="5775"/>
        </w:tabs>
        <w:spacing w:before="480" w:after="480"/>
        <w:ind w:left="3119" w:firstLine="425"/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02332FB4" w14:textId="2FD4F00D" w:rsidR="007E13B8" w:rsidRPr="007E13B8" w:rsidRDefault="007E13B8" w:rsidP="007E13B8">
      <w:pPr>
        <w:pStyle w:val="Tekstpodstawowy"/>
        <w:tabs>
          <w:tab w:val="left" w:pos="5775"/>
        </w:tabs>
        <w:spacing w:before="480" w:after="480"/>
        <w:ind w:left="3119" w:firstLine="425"/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7E13B8" w:rsidRPr="007E13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BEFDE" w14:textId="77777777" w:rsidR="00DC1E6B" w:rsidRDefault="00DC1E6B">
      <w:r>
        <w:separator/>
      </w:r>
    </w:p>
  </w:endnote>
  <w:endnote w:type="continuationSeparator" w:id="0">
    <w:p w14:paraId="3B923527" w14:textId="77777777" w:rsidR="00DC1E6B" w:rsidRDefault="00DC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623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68A9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18E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F1F8B8">
        <v:line id="_x0000_s1025" style="position:absolute;left:0;text-align:left;z-index:1" from="-3.85pt,8.7pt" to="455.15pt,8.7pt"/>
      </w:pict>
    </w:r>
  </w:p>
  <w:p w14:paraId="1E1E93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7BC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D6A10A" w14:textId="77777777" w:rsidR="009F189D" w:rsidRDefault="009F189D">
    <w:pPr>
      <w:pStyle w:val="Stopka"/>
      <w:tabs>
        <w:tab w:val="clear" w:pos="4536"/>
      </w:tabs>
      <w:jc w:val="center"/>
    </w:pPr>
  </w:p>
  <w:p w14:paraId="58ECB4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11B17" w14:textId="77777777" w:rsidR="00DC1E6B" w:rsidRDefault="00DC1E6B">
      <w:r>
        <w:separator/>
      </w:r>
    </w:p>
  </w:footnote>
  <w:footnote w:type="continuationSeparator" w:id="0">
    <w:p w14:paraId="4C381FD0" w14:textId="77777777" w:rsidR="00DC1E6B" w:rsidRDefault="00DC1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2323F" w14:textId="77777777" w:rsidR="00A1035E" w:rsidRDefault="00A103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D3D00" w14:textId="77777777" w:rsidR="00A1035E" w:rsidRDefault="00A103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A52FB" w14:textId="77777777" w:rsidR="00A1035E" w:rsidRDefault="00A103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A18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13B8"/>
    <w:rsid w:val="00843263"/>
    <w:rsid w:val="00861E75"/>
    <w:rsid w:val="009D19BD"/>
    <w:rsid w:val="009F189D"/>
    <w:rsid w:val="00A1035E"/>
    <w:rsid w:val="00A80738"/>
    <w:rsid w:val="00C06A18"/>
    <w:rsid w:val="00C236D3"/>
    <w:rsid w:val="00C659E2"/>
    <w:rsid w:val="00C82837"/>
    <w:rsid w:val="00CB0802"/>
    <w:rsid w:val="00D260B6"/>
    <w:rsid w:val="00D665F5"/>
    <w:rsid w:val="00D7128F"/>
    <w:rsid w:val="00DC1E6B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99848E"/>
  <w15:chartTrackingRefBased/>
  <w15:docId w15:val="{7BC3AE0F-621E-4EF0-A897-7DD87DB46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2024-08-02T09:30:00Z</dcterms:created>
  <dcterms:modified xsi:type="dcterms:W3CDTF">2024-08-02T09:31:00Z</dcterms:modified>
</cp:coreProperties>
</file>