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10251" w14:textId="17A46CDB" w:rsidR="006A5DF1" w:rsidRPr="00AC5548" w:rsidRDefault="003F2CD0" w:rsidP="006A5DF1">
      <w:pPr>
        <w:spacing w:after="240"/>
        <w:jc w:val="right"/>
        <w:rPr>
          <w:sz w:val="24"/>
          <w:szCs w:val="24"/>
        </w:rPr>
      </w:pPr>
      <w:r w:rsidRPr="00AC5548">
        <w:rPr>
          <w:sz w:val="24"/>
          <w:szCs w:val="24"/>
        </w:rPr>
        <w:t>Kraków</w:t>
      </w:r>
      <w:r w:rsidR="006A5DF1" w:rsidRPr="00AC5548">
        <w:rPr>
          <w:sz w:val="24"/>
          <w:szCs w:val="24"/>
        </w:rPr>
        <w:t xml:space="preserve"> dnia: </w:t>
      </w:r>
      <w:r w:rsidR="00826262">
        <w:rPr>
          <w:sz w:val="24"/>
          <w:szCs w:val="24"/>
        </w:rPr>
        <w:t>2.08.2024 r.</w:t>
      </w:r>
    </w:p>
    <w:p w14:paraId="0B628C2F" w14:textId="77777777" w:rsidR="0029606A" w:rsidRPr="00AC5548" w:rsidRDefault="0029606A" w:rsidP="006A5DF1">
      <w:pPr>
        <w:spacing w:after="240"/>
        <w:jc w:val="right"/>
        <w:rPr>
          <w:sz w:val="24"/>
          <w:szCs w:val="24"/>
        </w:rPr>
      </w:pPr>
    </w:p>
    <w:p w14:paraId="5EA8A7BC" w14:textId="77777777" w:rsidR="006A5DF1" w:rsidRPr="00AC5548" w:rsidRDefault="00BE62A3" w:rsidP="006A5DF1">
      <w:pPr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 xml:space="preserve">Szpital Miejski Specjalistyczny </w:t>
      </w:r>
    </w:p>
    <w:p w14:paraId="0737CE23" w14:textId="77777777" w:rsidR="00BE62A3" w:rsidRPr="00AC5548" w:rsidRDefault="00BE62A3" w:rsidP="006A5DF1">
      <w:pPr>
        <w:rPr>
          <w:sz w:val="24"/>
          <w:szCs w:val="24"/>
        </w:rPr>
      </w:pPr>
      <w:r w:rsidRPr="00AC5548">
        <w:rPr>
          <w:b/>
          <w:bCs/>
          <w:sz w:val="24"/>
          <w:szCs w:val="24"/>
        </w:rPr>
        <w:t>im. Gabriela Narutowicza w Krakowie</w:t>
      </w:r>
    </w:p>
    <w:p w14:paraId="02EBCB57" w14:textId="77777777" w:rsidR="006A5DF1" w:rsidRPr="00AC554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C5548">
        <w:rPr>
          <w:sz w:val="24"/>
          <w:szCs w:val="24"/>
        </w:rPr>
        <w:t>ul. Prądnicka 35-37</w:t>
      </w:r>
    </w:p>
    <w:p w14:paraId="2AE48C0B" w14:textId="77777777" w:rsidR="00BE62A3" w:rsidRPr="00AC554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C5548">
        <w:rPr>
          <w:sz w:val="24"/>
          <w:szCs w:val="24"/>
        </w:rPr>
        <w:t>31-202 Kraków</w:t>
      </w:r>
    </w:p>
    <w:p w14:paraId="1CDD47C2" w14:textId="77777777" w:rsidR="006A5DF1" w:rsidRPr="00AC554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C5548">
        <w:rPr>
          <w:sz w:val="24"/>
          <w:szCs w:val="24"/>
        </w:rPr>
        <w:tab/>
        <w:t xml:space="preserve"> </w:t>
      </w:r>
    </w:p>
    <w:p w14:paraId="7016AC13" w14:textId="77777777" w:rsidR="006A5DF1" w:rsidRPr="00AC554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0D4437F" w14:textId="77777777" w:rsidR="006A5DF1" w:rsidRPr="00AC554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WYKONAWCY</w:t>
      </w:r>
    </w:p>
    <w:p w14:paraId="5A2E3CDF" w14:textId="77777777" w:rsidR="006A5DF1" w:rsidRPr="00AC554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C5548">
        <w:rPr>
          <w:sz w:val="24"/>
          <w:szCs w:val="24"/>
        </w:rPr>
        <w:t>ubiegający się o zamówienie publiczne</w:t>
      </w:r>
    </w:p>
    <w:p w14:paraId="3AE219C5" w14:textId="77777777" w:rsidR="006D4AB3" w:rsidRPr="00AC554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F035D7B" w14:textId="77777777" w:rsidR="006D4AB3" w:rsidRPr="00AC554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F25F308" w14:textId="77777777" w:rsidR="006D4AB3" w:rsidRPr="00AC554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E927FD" w14:textId="66173780" w:rsidR="00632C3C" w:rsidRPr="00AC554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C5548">
        <w:rPr>
          <w:rFonts w:ascii="Times New Roman" w:hAnsi="Times New Roman"/>
          <w:sz w:val="24"/>
          <w:szCs w:val="24"/>
        </w:rPr>
        <w:t>WYJAŚNIENI</w:t>
      </w:r>
      <w:r w:rsidR="00520165" w:rsidRPr="00AC5548">
        <w:rPr>
          <w:rFonts w:ascii="Times New Roman" w:hAnsi="Times New Roman"/>
          <w:sz w:val="24"/>
          <w:szCs w:val="24"/>
        </w:rPr>
        <w:t>A</w:t>
      </w:r>
      <w:r w:rsidR="00632C3C" w:rsidRPr="00AC5548">
        <w:rPr>
          <w:rFonts w:ascii="Times New Roman" w:hAnsi="Times New Roman"/>
          <w:sz w:val="24"/>
          <w:szCs w:val="24"/>
        </w:rPr>
        <w:t xml:space="preserve"> TREŚCI</w:t>
      </w:r>
      <w:r w:rsidR="0029606A" w:rsidRPr="00AC5548">
        <w:rPr>
          <w:rFonts w:ascii="Times New Roman" w:hAnsi="Times New Roman"/>
          <w:sz w:val="24"/>
          <w:szCs w:val="24"/>
        </w:rPr>
        <w:t xml:space="preserve"> SWZ</w:t>
      </w:r>
      <w:r w:rsidR="00A5421C" w:rsidRPr="00AC5548">
        <w:rPr>
          <w:rFonts w:ascii="Times New Roman" w:hAnsi="Times New Roman"/>
          <w:sz w:val="24"/>
          <w:szCs w:val="24"/>
        </w:rPr>
        <w:t xml:space="preserve"> -25</w:t>
      </w:r>
    </w:p>
    <w:p w14:paraId="34AFE396" w14:textId="5C26781A" w:rsidR="006D4AB3" w:rsidRPr="00AC554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C5548">
        <w:rPr>
          <w:sz w:val="24"/>
          <w:szCs w:val="24"/>
        </w:rPr>
        <w:t xml:space="preserve">Dotyczy: </w:t>
      </w:r>
      <w:r w:rsidR="006A5DF1" w:rsidRPr="00AC5548">
        <w:rPr>
          <w:sz w:val="24"/>
          <w:szCs w:val="24"/>
        </w:rPr>
        <w:t>p</w:t>
      </w:r>
      <w:r w:rsidRPr="00AC5548">
        <w:rPr>
          <w:sz w:val="24"/>
          <w:szCs w:val="24"/>
        </w:rPr>
        <w:t>ostępowani</w:t>
      </w:r>
      <w:r w:rsidR="006A5DF1" w:rsidRPr="00AC5548">
        <w:rPr>
          <w:sz w:val="24"/>
          <w:szCs w:val="24"/>
        </w:rPr>
        <w:t>a</w:t>
      </w:r>
      <w:r w:rsidRPr="00AC5548">
        <w:rPr>
          <w:sz w:val="24"/>
          <w:szCs w:val="24"/>
        </w:rPr>
        <w:t xml:space="preserve"> o udzielenie zamówienia publicznego, prowadzone</w:t>
      </w:r>
      <w:r w:rsidR="006A5DF1" w:rsidRPr="00AC5548">
        <w:rPr>
          <w:sz w:val="24"/>
          <w:szCs w:val="24"/>
        </w:rPr>
        <w:t>go</w:t>
      </w:r>
      <w:r w:rsidRPr="00AC5548">
        <w:rPr>
          <w:sz w:val="24"/>
          <w:szCs w:val="24"/>
        </w:rPr>
        <w:t xml:space="preserve"> w</w:t>
      </w:r>
      <w:r w:rsidR="00BE62A3" w:rsidRPr="00AC5548">
        <w:rPr>
          <w:sz w:val="24"/>
          <w:szCs w:val="24"/>
        </w:rPr>
        <w:t> </w:t>
      </w:r>
      <w:r w:rsidRPr="00AC5548">
        <w:rPr>
          <w:sz w:val="24"/>
          <w:szCs w:val="24"/>
        </w:rPr>
        <w:t xml:space="preserve">trybie </w:t>
      </w:r>
      <w:r w:rsidR="003F2CD0" w:rsidRPr="00AC5548">
        <w:rPr>
          <w:sz w:val="24"/>
          <w:szCs w:val="24"/>
        </w:rPr>
        <w:t>przetarg</w:t>
      </w:r>
      <w:r w:rsidR="00AC5548">
        <w:rPr>
          <w:sz w:val="24"/>
          <w:szCs w:val="24"/>
        </w:rPr>
        <w:t>u</w:t>
      </w:r>
      <w:r w:rsidR="003F2CD0" w:rsidRPr="00AC5548">
        <w:rPr>
          <w:sz w:val="24"/>
          <w:szCs w:val="24"/>
        </w:rPr>
        <w:t xml:space="preserve"> nieograniczon</w:t>
      </w:r>
      <w:r w:rsidR="00AC5548">
        <w:rPr>
          <w:sz w:val="24"/>
          <w:szCs w:val="24"/>
        </w:rPr>
        <w:t>ego</w:t>
      </w:r>
      <w:r w:rsidRPr="00AC5548">
        <w:rPr>
          <w:b/>
          <w:sz w:val="24"/>
          <w:szCs w:val="24"/>
        </w:rPr>
        <w:t xml:space="preserve"> </w:t>
      </w:r>
      <w:r w:rsidRPr="00AC5548">
        <w:rPr>
          <w:bCs/>
          <w:sz w:val="24"/>
          <w:szCs w:val="24"/>
        </w:rPr>
        <w:t>na</w:t>
      </w:r>
      <w:r w:rsidRPr="00AC5548">
        <w:rPr>
          <w:b/>
          <w:sz w:val="24"/>
          <w:szCs w:val="24"/>
        </w:rPr>
        <w:t xml:space="preserve"> </w:t>
      </w:r>
      <w:r w:rsidR="00E72428" w:rsidRPr="00AC5548">
        <w:rPr>
          <w:bCs/>
          <w:sz w:val="24"/>
          <w:szCs w:val="24"/>
        </w:rPr>
        <w:t>”</w:t>
      </w:r>
      <w:r w:rsidR="003F2CD0" w:rsidRPr="00AC5548">
        <w:rPr>
          <w:b/>
          <w:bCs/>
          <w:sz w:val="24"/>
          <w:szCs w:val="24"/>
        </w:rPr>
        <w:t>Zakup i dostawa wyrobów medycznych III</w:t>
      </w:r>
      <w:r w:rsidR="00E72428" w:rsidRPr="00AC5548">
        <w:rPr>
          <w:bCs/>
          <w:sz w:val="24"/>
          <w:szCs w:val="24"/>
        </w:rPr>
        <w:t>”</w:t>
      </w:r>
      <w:r w:rsidRPr="00AC5548">
        <w:rPr>
          <w:b/>
          <w:sz w:val="24"/>
          <w:szCs w:val="24"/>
        </w:rPr>
        <w:t xml:space="preserve"> </w:t>
      </w:r>
      <w:r w:rsidRPr="00AC5548">
        <w:rPr>
          <w:bCs/>
          <w:sz w:val="24"/>
          <w:szCs w:val="24"/>
        </w:rPr>
        <w:t>– znak sprawy</w:t>
      </w:r>
      <w:r w:rsidRPr="00AC5548">
        <w:rPr>
          <w:b/>
          <w:sz w:val="24"/>
          <w:szCs w:val="24"/>
        </w:rPr>
        <w:t xml:space="preserve"> </w:t>
      </w:r>
      <w:r w:rsidR="003F2CD0" w:rsidRPr="00AC5548">
        <w:rPr>
          <w:b/>
          <w:sz w:val="24"/>
          <w:szCs w:val="24"/>
        </w:rPr>
        <w:t>ZP/39/2024</w:t>
      </w:r>
      <w:r w:rsidRPr="00AC5548">
        <w:rPr>
          <w:b/>
          <w:sz w:val="24"/>
          <w:szCs w:val="24"/>
        </w:rPr>
        <w:t>.</w:t>
      </w:r>
    </w:p>
    <w:p w14:paraId="5ABAC0B1" w14:textId="77777777" w:rsidR="0012774F" w:rsidRPr="00AC5548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AC5548">
        <w:rPr>
          <w:sz w:val="24"/>
          <w:szCs w:val="24"/>
        </w:rPr>
        <w:t xml:space="preserve">Zamawiający, działając na podstawie art. </w:t>
      </w:r>
      <w:r w:rsidR="0029606A" w:rsidRPr="00AC5548">
        <w:rPr>
          <w:sz w:val="24"/>
          <w:szCs w:val="24"/>
        </w:rPr>
        <w:t>1</w:t>
      </w:r>
      <w:r w:rsidRPr="00AC5548">
        <w:rPr>
          <w:sz w:val="24"/>
          <w:szCs w:val="24"/>
        </w:rPr>
        <w:t>3</w:t>
      </w:r>
      <w:r w:rsidR="0029606A" w:rsidRPr="00AC5548">
        <w:rPr>
          <w:sz w:val="24"/>
          <w:szCs w:val="24"/>
        </w:rPr>
        <w:t>5</w:t>
      </w:r>
      <w:r w:rsidRPr="00AC5548">
        <w:rPr>
          <w:sz w:val="24"/>
          <w:szCs w:val="24"/>
        </w:rPr>
        <w:t xml:space="preserve"> ust</w:t>
      </w:r>
      <w:r w:rsidR="00D9049C" w:rsidRPr="00AC5548">
        <w:rPr>
          <w:sz w:val="24"/>
          <w:szCs w:val="24"/>
        </w:rPr>
        <w:t xml:space="preserve">. </w:t>
      </w:r>
      <w:r w:rsidR="0029606A" w:rsidRPr="00AC5548">
        <w:rPr>
          <w:sz w:val="24"/>
          <w:szCs w:val="24"/>
        </w:rPr>
        <w:t>6</w:t>
      </w:r>
      <w:r w:rsidRPr="00AC5548">
        <w:rPr>
          <w:sz w:val="24"/>
          <w:szCs w:val="24"/>
        </w:rPr>
        <w:t xml:space="preserve"> ustawy z dnia </w:t>
      </w:r>
      <w:r w:rsidR="0029606A" w:rsidRPr="00AC5548">
        <w:rPr>
          <w:sz w:val="24"/>
          <w:szCs w:val="24"/>
        </w:rPr>
        <w:t>11</w:t>
      </w:r>
      <w:r w:rsidRPr="00AC5548">
        <w:rPr>
          <w:sz w:val="24"/>
          <w:szCs w:val="24"/>
        </w:rPr>
        <w:t xml:space="preserve"> </w:t>
      </w:r>
      <w:r w:rsidR="0029606A" w:rsidRPr="00AC5548">
        <w:rPr>
          <w:sz w:val="24"/>
          <w:szCs w:val="24"/>
        </w:rPr>
        <w:t xml:space="preserve">września </w:t>
      </w:r>
      <w:r w:rsidRPr="00AC5548">
        <w:rPr>
          <w:sz w:val="24"/>
          <w:szCs w:val="24"/>
        </w:rPr>
        <w:t>20</w:t>
      </w:r>
      <w:r w:rsidR="0029606A" w:rsidRPr="00AC5548">
        <w:rPr>
          <w:sz w:val="24"/>
          <w:szCs w:val="24"/>
        </w:rPr>
        <w:t>19</w:t>
      </w:r>
      <w:r w:rsidR="00BE62A3" w:rsidRPr="00AC5548">
        <w:rPr>
          <w:sz w:val="24"/>
          <w:szCs w:val="24"/>
        </w:rPr>
        <w:t> </w:t>
      </w:r>
      <w:r w:rsidRPr="00AC5548">
        <w:rPr>
          <w:sz w:val="24"/>
          <w:szCs w:val="24"/>
        </w:rPr>
        <w:t>r</w:t>
      </w:r>
      <w:r w:rsidR="0029606A" w:rsidRPr="00AC5548">
        <w:rPr>
          <w:sz w:val="24"/>
          <w:szCs w:val="24"/>
        </w:rPr>
        <w:t>.</w:t>
      </w:r>
      <w:r w:rsidRPr="00AC5548">
        <w:rPr>
          <w:sz w:val="24"/>
          <w:szCs w:val="24"/>
        </w:rPr>
        <w:t xml:space="preserve"> Prawo </w:t>
      </w:r>
      <w:r w:rsidR="0029606A" w:rsidRPr="00AC5548">
        <w:rPr>
          <w:sz w:val="24"/>
          <w:szCs w:val="24"/>
        </w:rPr>
        <w:t>z</w:t>
      </w:r>
      <w:r w:rsidRPr="00AC5548">
        <w:rPr>
          <w:sz w:val="24"/>
          <w:szCs w:val="24"/>
        </w:rPr>
        <w:t xml:space="preserve">amówień </w:t>
      </w:r>
      <w:r w:rsidR="0029606A" w:rsidRPr="00AC5548">
        <w:rPr>
          <w:sz w:val="24"/>
          <w:szCs w:val="24"/>
        </w:rPr>
        <w:t>p</w:t>
      </w:r>
      <w:r w:rsidRPr="00AC5548">
        <w:rPr>
          <w:sz w:val="24"/>
          <w:szCs w:val="24"/>
        </w:rPr>
        <w:t>ublicznych</w:t>
      </w:r>
      <w:r w:rsidR="00BE7BFD" w:rsidRPr="00AC5548">
        <w:rPr>
          <w:sz w:val="24"/>
          <w:szCs w:val="24"/>
        </w:rPr>
        <w:t xml:space="preserve"> </w:t>
      </w:r>
      <w:r w:rsidR="00D9049C" w:rsidRPr="00AC5548">
        <w:rPr>
          <w:sz w:val="24"/>
          <w:szCs w:val="24"/>
        </w:rPr>
        <w:t>udostępnia</w:t>
      </w:r>
      <w:r w:rsidR="00BE7BFD" w:rsidRPr="00AC5548">
        <w:rPr>
          <w:sz w:val="24"/>
          <w:szCs w:val="24"/>
        </w:rPr>
        <w:t xml:space="preserve"> poniżej treść zapytań do S</w:t>
      </w:r>
      <w:r w:rsidR="0012774F" w:rsidRPr="00AC5548">
        <w:rPr>
          <w:sz w:val="24"/>
          <w:szCs w:val="24"/>
        </w:rPr>
        <w:t>pecyfikacji Warunków Zamówienia (</w:t>
      </w:r>
      <w:r w:rsidR="0012774F" w:rsidRPr="00AC5548">
        <w:rPr>
          <w:sz w:val="24"/>
          <w:szCs w:val="24"/>
          <w:lang w:eastAsia="ar-SA"/>
        </w:rPr>
        <w:t>zwanej dalej</w:t>
      </w:r>
      <w:r w:rsidR="0012774F" w:rsidRPr="00AC5548">
        <w:rPr>
          <w:b/>
          <w:sz w:val="24"/>
          <w:szCs w:val="24"/>
          <w:lang w:eastAsia="ar-SA"/>
        </w:rPr>
        <w:t xml:space="preserve"> </w:t>
      </w:r>
      <w:r w:rsidR="0012774F" w:rsidRPr="00AC5548">
        <w:rPr>
          <w:bCs/>
          <w:sz w:val="24"/>
          <w:szCs w:val="24"/>
          <w:lang w:eastAsia="ar-SA"/>
        </w:rPr>
        <w:t>”SWZ”)</w:t>
      </w:r>
      <w:r w:rsidR="00D9049C" w:rsidRPr="00AC5548">
        <w:rPr>
          <w:bCs/>
          <w:sz w:val="24"/>
          <w:szCs w:val="24"/>
          <w:lang w:eastAsia="ar-SA"/>
        </w:rPr>
        <w:t xml:space="preserve"> </w:t>
      </w:r>
      <w:r w:rsidR="00D9049C" w:rsidRPr="00AC5548">
        <w:rPr>
          <w:sz w:val="24"/>
          <w:szCs w:val="24"/>
        </w:rPr>
        <w:t>wraz z wyjaśnieniami</w:t>
      </w:r>
      <w:r w:rsidR="0012774F" w:rsidRPr="00AC5548">
        <w:rPr>
          <w:bCs/>
          <w:sz w:val="24"/>
          <w:szCs w:val="24"/>
          <w:lang w:eastAsia="ar-SA"/>
        </w:rPr>
        <w:t>:</w:t>
      </w:r>
    </w:p>
    <w:p w14:paraId="1DCD1104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6, pozycja 1</w:t>
      </w:r>
    </w:p>
    <w:p w14:paraId="5F128EAF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dopuści maski z oznaczeniem rozmiaru opisowo – „ADULT M” na korpusie maski, z kolorystycznym oznaczeniem pierścienia według zdjęcia:</w:t>
      </w:r>
    </w:p>
    <w:p w14:paraId="5BDC70D4" w14:textId="77777777" w:rsidR="00AC5548" w:rsidRPr="00AC5548" w:rsidRDefault="00AC5548" w:rsidP="00D8461B">
      <w:pPr>
        <w:spacing w:after="240" w:line="276" w:lineRule="auto"/>
        <w:jc w:val="both"/>
        <w:rPr>
          <w:sz w:val="24"/>
          <w:szCs w:val="24"/>
        </w:rPr>
      </w:pPr>
    </w:p>
    <w:p w14:paraId="61B6DEDE" w14:textId="203475F5" w:rsidR="00AC5548" w:rsidRDefault="00826262" w:rsidP="00D8461B">
      <w:pPr>
        <w:spacing w:after="240" w:line="276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pict w14:anchorId="495D6D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Obraz zawierający tekst, zrzut ekranu, numer, Czcionka&#10;&#10;Opis wygenerowany automatycznie" style="width:183.75pt;height:138.75pt;visibility:visible;mso-wrap-style:square">
            <v:imagedata r:id="rId7" o:title="Obraz zawierający tekst, zrzut ekranu, numer, Czcionka&#10;&#10;Opis wygenerowany automatycznie"/>
          </v:shape>
        </w:pict>
      </w:r>
    </w:p>
    <w:p w14:paraId="6B2F0AEB" w14:textId="22701DCC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0B5EA4">
        <w:rPr>
          <w:b/>
          <w:bCs/>
          <w:sz w:val="24"/>
          <w:szCs w:val="24"/>
        </w:rPr>
        <w:t xml:space="preserve"> Zamawiający dopuszcza</w:t>
      </w:r>
      <w:r w:rsidR="00D07B46">
        <w:rPr>
          <w:b/>
          <w:bCs/>
          <w:sz w:val="24"/>
          <w:szCs w:val="24"/>
        </w:rPr>
        <w:t>.</w:t>
      </w:r>
    </w:p>
    <w:p w14:paraId="6846476D" w14:textId="77777777" w:rsidR="00AC5548" w:rsidRPr="00AC5548" w:rsidRDefault="00AC5548" w:rsidP="00D8461B">
      <w:pPr>
        <w:spacing w:after="240" w:line="276" w:lineRule="auto"/>
        <w:jc w:val="both"/>
        <w:rPr>
          <w:noProof/>
          <w:sz w:val="24"/>
          <w:szCs w:val="24"/>
        </w:rPr>
      </w:pPr>
    </w:p>
    <w:p w14:paraId="204FF832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12, pozycja 1,2</w:t>
      </w:r>
    </w:p>
    <w:p w14:paraId="36F164EA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dopuści wycenę za opakowanie a’100 sztuk wraz z odpowiednim przeliczeniem zamawianych ilości?</w:t>
      </w:r>
    </w:p>
    <w:p w14:paraId="5365BB9B" w14:textId="77777777" w:rsid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1041FC4B" w14:textId="46E5160D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526928">
        <w:rPr>
          <w:b/>
          <w:bCs/>
          <w:sz w:val="24"/>
          <w:szCs w:val="24"/>
        </w:rPr>
        <w:t xml:space="preserve"> </w:t>
      </w:r>
      <w:bookmarkStart w:id="0" w:name="_Hlk173228300"/>
      <w:r w:rsidR="00526928">
        <w:rPr>
          <w:b/>
          <w:bCs/>
          <w:sz w:val="24"/>
          <w:szCs w:val="24"/>
        </w:rPr>
        <w:t>Zamawiający dopuszcza, z odpowiednim przeliczeniem ilości.</w:t>
      </w:r>
      <w:bookmarkEnd w:id="0"/>
    </w:p>
    <w:p w14:paraId="3C4A7A48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2316EDA6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15, pozycja 1,2</w:t>
      </w:r>
    </w:p>
    <w:p w14:paraId="41A7B193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dopuści kaniulę o następujących właściwościach i rozmiarach:</w:t>
      </w:r>
    </w:p>
    <w:p w14:paraId="18D3B1F8" w14:textId="77777777" w:rsidR="00AC5548" w:rsidRPr="00AC5548" w:rsidRDefault="00AC5548" w:rsidP="00D8461B">
      <w:pPr>
        <w:spacing w:after="240" w:line="276" w:lineRule="auto"/>
        <w:jc w:val="both"/>
        <w:rPr>
          <w:sz w:val="24"/>
          <w:szCs w:val="24"/>
        </w:rPr>
      </w:pPr>
    </w:p>
    <w:p w14:paraId="30E87469" w14:textId="7EF06AB2" w:rsidR="00AC5548" w:rsidRPr="00AC5548" w:rsidRDefault="00826262" w:rsidP="00D8461B">
      <w:pPr>
        <w:spacing w:after="240" w:line="276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 w14:anchorId="437BEA31">
          <v:shape id="_x0000_i1026" type="#_x0000_t75" alt="Obraz zawierający tekst, zrzut ekranu, Czcionka, dokument&#10;&#10;Opis wygenerowany automatycznie" style="width:396.75pt;height:148.5pt;visibility:visible;mso-wrap-style:square">
            <v:imagedata r:id="rId8" o:title="Obraz zawierający tekst, zrzut ekranu, Czcionka, dokument&#10;&#10;Opis wygenerowany automatycznie"/>
          </v:shape>
        </w:pict>
      </w:r>
    </w:p>
    <w:p w14:paraId="3FC06DEA" w14:textId="03930337" w:rsidR="00AC5548" w:rsidRDefault="00826262" w:rsidP="00D8461B">
      <w:pPr>
        <w:spacing w:after="240" w:line="276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pict w14:anchorId="7D4C6FB3">
          <v:shape id="_x0000_i1027" type="#_x0000_t75" alt="Obraz zawierający tekst, zrzut ekranu, numer, Czcionka&#10;&#10;Opis wygenerowany automatycznie" style="width:222pt;height:111.75pt;visibility:visible;mso-wrap-style:square">
            <v:imagedata r:id="rId9" o:title="Obraz zawierający tekst, zrzut ekranu, numer, Czcionka&#10;&#10;Opis wygenerowany automatycznie"/>
          </v:shape>
        </w:pict>
      </w:r>
    </w:p>
    <w:p w14:paraId="672115EB" w14:textId="2B691735" w:rsidR="00AC5548" w:rsidRDefault="00AC5548" w:rsidP="0052692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7B277F">
        <w:rPr>
          <w:b/>
          <w:bCs/>
          <w:sz w:val="24"/>
          <w:szCs w:val="24"/>
        </w:rPr>
        <w:t xml:space="preserve"> Zamawiający nie dopuszcza. Zgodnie z SWZ.</w:t>
      </w:r>
    </w:p>
    <w:p w14:paraId="3581F733" w14:textId="77777777" w:rsidR="00526928" w:rsidRPr="00526928" w:rsidRDefault="00526928" w:rsidP="00526928">
      <w:pPr>
        <w:spacing w:after="40"/>
        <w:ind w:left="30" w:right="-72"/>
        <w:rPr>
          <w:b/>
          <w:bCs/>
          <w:sz w:val="24"/>
          <w:szCs w:val="24"/>
        </w:rPr>
      </w:pPr>
    </w:p>
    <w:p w14:paraId="46B4AE7B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15, pozycja 1</w:t>
      </w:r>
    </w:p>
    <w:p w14:paraId="1C96790E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odstąpi od wymogu potwierdzenia biokompatybilności?</w:t>
      </w:r>
    </w:p>
    <w:p w14:paraId="53AED5CB" w14:textId="77777777" w:rsid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33D9E73" w14:textId="76B53A01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7B277F">
        <w:rPr>
          <w:b/>
          <w:bCs/>
          <w:sz w:val="24"/>
          <w:szCs w:val="24"/>
        </w:rPr>
        <w:t xml:space="preserve"> Zamawiający nie odstępuje.</w:t>
      </w:r>
    </w:p>
    <w:p w14:paraId="64F201D8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54CA010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19, pozycja 1</w:t>
      </w:r>
    </w:p>
    <w:p w14:paraId="17A5856B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dopuści wycenę za opakowanie a’10 sztuk wraz z odpowiednim przeliczeniem zamawianych ilości?</w:t>
      </w:r>
    </w:p>
    <w:p w14:paraId="43FC1A3C" w14:textId="77777777" w:rsid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55665B6C" w14:textId="40CBA3E9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526928" w:rsidRPr="00526928">
        <w:rPr>
          <w:b/>
          <w:bCs/>
          <w:sz w:val="24"/>
          <w:szCs w:val="24"/>
        </w:rPr>
        <w:t xml:space="preserve"> </w:t>
      </w:r>
      <w:r w:rsidR="00526928">
        <w:rPr>
          <w:b/>
          <w:bCs/>
          <w:sz w:val="24"/>
          <w:szCs w:val="24"/>
        </w:rPr>
        <w:t>Zamawiający dopuszcza, z odpowiednim przeliczeniem ilości.</w:t>
      </w:r>
    </w:p>
    <w:p w14:paraId="0B8055C0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39874AC3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20, pozycja 1</w:t>
      </w:r>
    </w:p>
    <w:p w14:paraId="164BE1F3" w14:textId="77777777" w:rsid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dopuści dren o długości 150cm?</w:t>
      </w:r>
    </w:p>
    <w:p w14:paraId="06E52DD3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211BADD4" w14:textId="08E2E6EF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204EDB" w:rsidRPr="00204EDB">
        <w:rPr>
          <w:b/>
          <w:bCs/>
          <w:sz w:val="24"/>
          <w:szCs w:val="24"/>
        </w:rPr>
        <w:t xml:space="preserve"> </w:t>
      </w:r>
      <w:r w:rsidR="00204EDB">
        <w:rPr>
          <w:b/>
          <w:bCs/>
          <w:sz w:val="24"/>
          <w:szCs w:val="24"/>
        </w:rPr>
        <w:t>Zamawiający dopuszcza.</w:t>
      </w:r>
    </w:p>
    <w:p w14:paraId="7827E936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2E2AB6D4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20, pozycja 1</w:t>
      </w:r>
    </w:p>
    <w:p w14:paraId="37B4A062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dopuści wycenę a’10 sztuk wraz z odpowiednim przeliczeniem zamawianych ilości?</w:t>
      </w:r>
    </w:p>
    <w:p w14:paraId="6E0D1C38" w14:textId="2F37E615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lastRenderedPageBreak/>
        <w:t>Odpowiedź:</w:t>
      </w:r>
      <w:r w:rsidR="00526928" w:rsidRPr="00526928">
        <w:rPr>
          <w:b/>
          <w:bCs/>
          <w:sz w:val="24"/>
          <w:szCs w:val="24"/>
        </w:rPr>
        <w:t xml:space="preserve"> </w:t>
      </w:r>
      <w:r w:rsidR="00526928">
        <w:rPr>
          <w:b/>
          <w:bCs/>
          <w:sz w:val="24"/>
          <w:szCs w:val="24"/>
        </w:rPr>
        <w:t>Zamawiający dopuszcza, z odpowiednim przeliczeniem ilości.</w:t>
      </w:r>
    </w:p>
    <w:p w14:paraId="2779A060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000A5560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20, pozycja 2</w:t>
      </w:r>
    </w:p>
    <w:p w14:paraId="2779F6D4" w14:textId="77777777" w:rsid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dopuści kankę posiadająca wyłącznie otwór końcowy?</w:t>
      </w:r>
    </w:p>
    <w:p w14:paraId="2E9DBAE0" w14:textId="58E6458B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204EDB" w:rsidRPr="00204EDB">
        <w:rPr>
          <w:b/>
          <w:bCs/>
          <w:sz w:val="24"/>
          <w:szCs w:val="24"/>
        </w:rPr>
        <w:t xml:space="preserve"> </w:t>
      </w:r>
      <w:bookmarkStart w:id="1" w:name="_Hlk173324929"/>
      <w:r w:rsidR="00204EDB">
        <w:rPr>
          <w:b/>
          <w:bCs/>
          <w:sz w:val="24"/>
          <w:szCs w:val="24"/>
        </w:rPr>
        <w:t>Zamawiający nie dopuszcza.</w:t>
      </w:r>
      <w:bookmarkEnd w:id="1"/>
    </w:p>
    <w:p w14:paraId="0CFEEA47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A6E5CF1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20, pozycja 2</w:t>
      </w:r>
    </w:p>
    <w:p w14:paraId="66F05766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dopuści kankę posiadająca wyłącznie dwa otwory boczne oraz zamknięty koniec?</w:t>
      </w:r>
    </w:p>
    <w:p w14:paraId="7E106AAA" w14:textId="05C383E1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204EDB" w:rsidRPr="00204EDB">
        <w:rPr>
          <w:b/>
          <w:bCs/>
          <w:sz w:val="24"/>
          <w:szCs w:val="24"/>
        </w:rPr>
        <w:t xml:space="preserve"> </w:t>
      </w:r>
      <w:r w:rsidR="00204EDB">
        <w:rPr>
          <w:b/>
          <w:bCs/>
          <w:sz w:val="24"/>
          <w:szCs w:val="24"/>
        </w:rPr>
        <w:t>Zamawiający nie dopuszcza.</w:t>
      </w:r>
    </w:p>
    <w:p w14:paraId="2D55D9B2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518D3BE2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20, pozycja 2</w:t>
      </w:r>
    </w:p>
    <w:p w14:paraId="323F2C1D" w14:textId="77777777" w:rsid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oczekuje kanki w rozmiarze CH 16, CH18  i CH20?</w:t>
      </w:r>
    </w:p>
    <w:p w14:paraId="40234335" w14:textId="4253562C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204EDB" w:rsidRPr="00204EDB">
        <w:rPr>
          <w:b/>
          <w:bCs/>
          <w:sz w:val="24"/>
          <w:szCs w:val="24"/>
        </w:rPr>
        <w:t xml:space="preserve"> </w:t>
      </w:r>
      <w:r w:rsidR="00204EDB">
        <w:rPr>
          <w:b/>
          <w:bCs/>
          <w:sz w:val="24"/>
          <w:szCs w:val="24"/>
        </w:rPr>
        <w:t>Zamawiający dopuszcza.</w:t>
      </w:r>
    </w:p>
    <w:p w14:paraId="3C8C144D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64F3978D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20, pozycja 3</w:t>
      </w:r>
    </w:p>
    <w:p w14:paraId="7009E44C" w14:textId="77777777" w:rsid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 xml:space="preserve">Czy Zamawiający dopuści cewnik </w:t>
      </w:r>
      <w:proofErr w:type="spellStart"/>
      <w:r w:rsidRPr="00AC5548">
        <w:rPr>
          <w:bCs/>
          <w:sz w:val="24"/>
          <w:szCs w:val="24"/>
        </w:rPr>
        <w:t>rektalny</w:t>
      </w:r>
      <w:proofErr w:type="spellEnd"/>
      <w:r w:rsidRPr="00AC5548">
        <w:rPr>
          <w:bCs/>
          <w:sz w:val="24"/>
          <w:szCs w:val="24"/>
        </w:rPr>
        <w:t xml:space="preserve"> w rozmiarach CH24-CH36 o długości 400mm?</w:t>
      </w:r>
    </w:p>
    <w:p w14:paraId="24B2F7D0" w14:textId="18E91813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204EDB" w:rsidRPr="00204EDB">
        <w:rPr>
          <w:b/>
          <w:bCs/>
          <w:sz w:val="24"/>
          <w:szCs w:val="24"/>
        </w:rPr>
        <w:t xml:space="preserve"> </w:t>
      </w:r>
      <w:r w:rsidR="00204EDB">
        <w:rPr>
          <w:b/>
          <w:bCs/>
          <w:sz w:val="24"/>
          <w:szCs w:val="24"/>
        </w:rPr>
        <w:t>Zamawiający nie dopuszcza.</w:t>
      </w:r>
    </w:p>
    <w:p w14:paraId="46881CEA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6ECA06A9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20, pozycja 3</w:t>
      </w:r>
    </w:p>
    <w:p w14:paraId="576E7070" w14:textId="77777777" w:rsid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dopuści kankę z wyłącznie otwartym końcem spełniająca pozostałe wymagania?</w:t>
      </w:r>
    </w:p>
    <w:p w14:paraId="4B86DCEA" w14:textId="457D01B4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204EDB" w:rsidRPr="00204EDB">
        <w:rPr>
          <w:b/>
          <w:bCs/>
          <w:sz w:val="24"/>
          <w:szCs w:val="24"/>
        </w:rPr>
        <w:t xml:space="preserve"> </w:t>
      </w:r>
      <w:r w:rsidR="00204EDB">
        <w:rPr>
          <w:b/>
          <w:bCs/>
          <w:sz w:val="24"/>
          <w:szCs w:val="24"/>
        </w:rPr>
        <w:t>Zamawiający nie dopuszcza.</w:t>
      </w:r>
    </w:p>
    <w:p w14:paraId="42DC5A05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1A7649C9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22, pozycja 1</w:t>
      </w:r>
    </w:p>
    <w:p w14:paraId="46F960F0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dopuści wycenę szpatułek sterylnych pakowanych indywidualnie w opakowaniu zbiorczym a’100 sztuk wraz z odpowiednim przeliczeniem zamawianych ilości?</w:t>
      </w:r>
    </w:p>
    <w:p w14:paraId="6808A483" w14:textId="77777777" w:rsid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35A49D32" w14:textId="1D7758DC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526928" w:rsidRPr="00526928">
        <w:rPr>
          <w:b/>
          <w:bCs/>
          <w:sz w:val="24"/>
          <w:szCs w:val="24"/>
        </w:rPr>
        <w:t xml:space="preserve"> </w:t>
      </w:r>
      <w:r w:rsidR="00526928">
        <w:rPr>
          <w:b/>
          <w:bCs/>
          <w:sz w:val="24"/>
          <w:szCs w:val="24"/>
        </w:rPr>
        <w:t>Zamawiający dopuszcza, z odpowiednim przeliczeniem ilości.</w:t>
      </w:r>
    </w:p>
    <w:p w14:paraId="6033933E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2E9C20D0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24, pozycja 1</w:t>
      </w:r>
    </w:p>
    <w:p w14:paraId="36A3A2A1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dopuści wycenę za opakowanie a’100 sztuk wraz z odpowiednim przeliczeniem zamawianych ilości?</w:t>
      </w:r>
    </w:p>
    <w:p w14:paraId="3EA2D6E0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3C8E0DF9" w14:textId="6AEF204B" w:rsidR="00AC5548" w:rsidRPr="00526928" w:rsidRDefault="00AC5548" w:rsidP="0052692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526928" w:rsidRPr="00526928">
        <w:rPr>
          <w:b/>
          <w:bCs/>
          <w:sz w:val="24"/>
          <w:szCs w:val="24"/>
        </w:rPr>
        <w:t xml:space="preserve"> </w:t>
      </w:r>
      <w:r w:rsidR="00526928">
        <w:rPr>
          <w:b/>
          <w:bCs/>
          <w:sz w:val="24"/>
          <w:szCs w:val="24"/>
        </w:rPr>
        <w:t>Zamawiający dopuszcza, z odpowiednim przeliczeniem ilości.</w:t>
      </w:r>
    </w:p>
    <w:p w14:paraId="30BAD955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0B305D7C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27, pozycja 1,2</w:t>
      </w:r>
    </w:p>
    <w:p w14:paraId="597F1C16" w14:textId="77777777" w:rsid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dopuści wycenę igły wyłączenie w rozmiarze 1,2x40mm?</w:t>
      </w:r>
    </w:p>
    <w:p w14:paraId="58F389F7" w14:textId="59A06B6E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9B42AE" w:rsidRPr="009B42AE">
        <w:rPr>
          <w:b/>
          <w:bCs/>
          <w:sz w:val="24"/>
          <w:szCs w:val="24"/>
        </w:rPr>
        <w:t xml:space="preserve"> </w:t>
      </w:r>
      <w:r w:rsidR="009B42AE">
        <w:rPr>
          <w:b/>
          <w:bCs/>
          <w:sz w:val="24"/>
          <w:szCs w:val="24"/>
        </w:rPr>
        <w:t>Zamawiający nie dopuszcza.</w:t>
      </w:r>
    </w:p>
    <w:p w14:paraId="7C65611D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14:paraId="584B8FAB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27, pozycja 1,2</w:t>
      </w:r>
    </w:p>
    <w:p w14:paraId="65D36FF5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dopuści igły o następujących właściwościach:</w:t>
      </w:r>
    </w:p>
    <w:p w14:paraId="07C94590" w14:textId="5D13A939" w:rsidR="00AC5548" w:rsidRDefault="00826262" w:rsidP="00D8461B">
      <w:pPr>
        <w:spacing w:after="240" w:line="276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pict w14:anchorId="3E7FFDBB">
          <v:shape id="_x0000_i1028" type="#_x0000_t75" alt="Obraz zawierający tekst, zrzut ekranu, Czcionka, dokument&#10;&#10;Opis wygenerowany automatycznie" style="width:193.5pt;height:231pt;visibility:visible;mso-wrap-style:square">
            <v:imagedata r:id="rId10" o:title="Obraz zawierający tekst, zrzut ekranu, Czcionka, dokument&#10;&#10;Opis wygenerowany automatycznie"/>
          </v:shape>
        </w:pict>
      </w:r>
    </w:p>
    <w:p w14:paraId="34660ACE" w14:textId="07EAF3B5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9B42AE" w:rsidRPr="009B42AE">
        <w:rPr>
          <w:b/>
          <w:bCs/>
          <w:sz w:val="24"/>
          <w:szCs w:val="24"/>
        </w:rPr>
        <w:t xml:space="preserve"> </w:t>
      </w:r>
      <w:r w:rsidR="009B42AE">
        <w:rPr>
          <w:b/>
          <w:bCs/>
          <w:sz w:val="24"/>
          <w:szCs w:val="24"/>
        </w:rPr>
        <w:t>Zamawiający nie dopuszcza.</w:t>
      </w:r>
    </w:p>
    <w:p w14:paraId="0328197A" w14:textId="77777777" w:rsidR="00AC5548" w:rsidRPr="00AC5548" w:rsidRDefault="00AC5548" w:rsidP="00D8461B">
      <w:pPr>
        <w:spacing w:after="240" w:line="276" w:lineRule="auto"/>
        <w:jc w:val="both"/>
        <w:rPr>
          <w:sz w:val="24"/>
          <w:szCs w:val="24"/>
        </w:rPr>
      </w:pPr>
    </w:p>
    <w:p w14:paraId="6E9E0A8A" w14:textId="77777777" w:rsidR="00AC5548" w:rsidRPr="00AC5548" w:rsidRDefault="00AC5548" w:rsidP="00AC5548">
      <w:pPr>
        <w:autoSpaceDE w:val="0"/>
        <w:autoSpaceDN w:val="0"/>
        <w:adjustRightInd w:val="0"/>
        <w:rPr>
          <w:b/>
          <w:sz w:val="24"/>
          <w:szCs w:val="24"/>
        </w:rPr>
      </w:pPr>
      <w:r w:rsidRPr="00AC5548">
        <w:rPr>
          <w:b/>
          <w:sz w:val="24"/>
          <w:szCs w:val="24"/>
        </w:rPr>
        <w:t>Zadanie 27, pozycja 1</w:t>
      </w:r>
    </w:p>
    <w:p w14:paraId="40074219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C5548">
        <w:rPr>
          <w:bCs/>
          <w:sz w:val="24"/>
          <w:szCs w:val="24"/>
        </w:rPr>
        <w:t>Czy Zamawiający oczekuje anoskopu o długości 65mm czy 88mm?</w:t>
      </w:r>
    </w:p>
    <w:p w14:paraId="717F9D8F" w14:textId="77777777" w:rsidR="00AC5548" w:rsidRPr="00AC5548" w:rsidRDefault="00AC5548" w:rsidP="00AC554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017C065" w14:textId="449E4D27" w:rsidR="00AC5548" w:rsidRPr="00AC5548" w:rsidRDefault="00AC5548" w:rsidP="00AC5548">
      <w:pPr>
        <w:spacing w:after="40"/>
        <w:ind w:left="30" w:right="-72"/>
        <w:rPr>
          <w:b/>
          <w:bCs/>
          <w:sz w:val="24"/>
          <w:szCs w:val="24"/>
        </w:rPr>
      </w:pPr>
      <w:r w:rsidRPr="00AC5548">
        <w:rPr>
          <w:b/>
          <w:bCs/>
          <w:sz w:val="24"/>
          <w:szCs w:val="24"/>
        </w:rPr>
        <w:t>Odpowiedź:</w:t>
      </w:r>
      <w:r w:rsidR="00655EAE">
        <w:rPr>
          <w:b/>
          <w:bCs/>
          <w:sz w:val="24"/>
          <w:szCs w:val="24"/>
        </w:rPr>
        <w:t xml:space="preserve"> Zamawiający oczekuje anoskopu  o długości 88 mm z końcem skośnym.</w:t>
      </w:r>
    </w:p>
    <w:p w14:paraId="3CF31120" w14:textId="77777777" w:rsidR="00AC5548" w:rsidRPr="00AC5548" w:rsidRDefault="00AC5548" w:rsidP="00D8461B">
      <w:pPr>
        <w:spacing w:after="240" w:line="276" w:lineRule="auto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2CD0" w:rsidRPr="00AC5548" w14:paraId="29A981FC" w14:textId="77777777" w:rsidTr="00D47423">
        <w:tc>
          <w:tcPr>
            <w:tcW w:w="9356" w:type="dxa"/>
            <w:shd w:val="clear" w:color="auto" w:fill="auto"/>
          </w:tcPr>
          <w:p w14:paraId="3A8C0BB2" w14:textId="25F8A6A6" w:rsidR="003F2CD0" w:rsidRPr="00AC5548" w:rsidRDefault="003F2CD0" w:rsidP="00AC5548">
            <w:pPr>
              <w:spacing w:after="40"/>
              <w:ind w:left="30" w:right="-72"/>
              <w:rPr>
                <w:sz w:val="24"/>
                <w:szCs w:val="24"/>
                <w:highlight w:val="darkGray"/>
              </w:rPr>
            </w:pPr>
          </w:p>
        </w:tc>
      </w:tr>
    </w:tbl>
    <w:p w14:paraId="66EC5D9D" w14:textId="77777777" w:rsidR="00BE7BFD" w:rsidRPr="00AC5548" w:rsidRDefault="00BE7BFD" w:rsidP="00520165">
      <w:pPr>
        <w:jc w:val="both"/>
        <w:rPr>
          <w:sz w:val="24"/>
          <w:szCs w:val="24"/>
        </w:rPr>
      </w:pPr>
    </w:p>
    <w:p w14:paraId="14D02B4D" w14:textId="77777777" w:rsidR="006D4AB3" w:rsidRPr="00AC554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C5548">
        <w:rPr>
          <w:sz w:val="24"/>
          <w:szCs w:val="24"/>
        </w:rPr>
        <w:t>Przewodniczący Komisji Przetargowej</w:t>
      </w:r>
    </w:p>
    <w:p w14:paraId="1119E598" w14:textId="246B6DA3" w:rsidR="006D4AB3" w:rsidRPr="00AC5548" w:rsidRDefault="00AC5548" w:rsidP="00AC5548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826262">
        <w:rPr>
          <w:sz w:val="24"/>
          <w:szCs w:val="24"/>
        </w:rPr>
        <w:t xml:space="preserve">   </w:t>
      </w:r>
      <w:r w:rsidR="003F2CD0" w:rsidRPr="00AC5548">
        <w:rPr>
          <w:sz w:val="24"/>
          <w:szCs w:val="24"/>
        </w:rPr>
        <w:t>Małgorzata</w:t>
      </w:r>
      <w:r w:rsidR="006D4AB3" w:rsidRPr="00AC5548">
        <w:rPr>
          <w:sz w:val="24"/>
          <w:szCs w:val="24"/>
        </w:rPr>
        <w:t xml:space="preserve"> </w:t>
      </w:r>
      <w:r w:rsidR="003F2CD0" w:rsidRPr="00AC5548">
        <w:rPr>
          <w:sz w:val="24"/>
          <w:szCs w:val="24"/>
        </w:rPr>
        <w:t xml:space="preserve">Krzystek -  </w:t>
      </w:r>
      <w:proofErr w:type="spellStart"/>
      <w:r w:rsidR="003F2CD0" w:rsidRPr="00AC5548">
        <w:rPr>
          <w:sz w:val="24"/>
          <w:szCs w:val="24"/>
        </w:rPr>
        <w:t>Purol</w:t>
      </w:r>
      <w:proofErr w:type="spellEnd"/>
    </w:p>
    <w:sectPr w:rsidR="006D4AB3" w:rsidRPr="00AC5548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89FEEC" w14:textId="77777777" w:rsidR="00341DEF" w:rsidRDefault="00341DEF">
      <w:r>
        <w:separator/>
      </w:r>
    </w:p>
  </w:endnote>
  <w:endnote w:type="continuationSeparator" w:id="0">
    <w:p w14:paraId="240C177D" w14:textId="77777777" w:rsidR="00341DEF" w:rsidRDefault="0034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038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3643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8D1A4" w14:textId="77777777" w:rsidR="006D4AB3" w:rsidRDefault="00826262">
    <w:pPr>
      <w:pStyle w:val="Stopka"/>
      <w:tabs>
        <w:tab w:val="clear" w:pos="4536"/>
      </w:tabs>
      <w:jc w:val="center"/>
    </w:pPr>
    <w:r>
      <w:rPr>
        <w:noProof/>
      </w:rPr>
      <w:pict w14:anchorId="3B20C5E6">
        <v:line id="_x0000_s1025" style="position:absolute;left:0;text-align:left;z-index:251657728" from="-3.85pt,8.75pt" to="455.15pt,8.75pt"/>
      </w:pict>
    </w:r>
  </w:p>
  <w:p w14:paraId="6B3F555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4AB9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D882B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1BC122" w14:textId="77777777" w:rsidR="006D4AB3" w:rsidRDefault="006D4AB3">
    <w:pPr>
      <w:pStyle w:val="Stopka"/>
      <w:tabs>
        <w:tab w:val="clear" w:pos="4536"/>
        <w:tab w:val="left" w:pos="6237"/>
      </w:tabs>
    </w:pPr>
  </w:p>
  <w:p w14:paraId="32CD0B9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4049C1" w14:textId="77777777" w:rsidR="00341DEF" w:rsidRDefault="00341DEF">
      <w:r>
        <w:separator/>
      </w:r>
    </w:p>
  </w:footnote>
  <w:footnote w:type="continuationSeparator" w:id="0">
    <w:p w14:paraId="1FC96683" w14:textId="77777777" w:rsidR="00341DEF" w:rsidRDefault="00341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2039A" w14:textId="77777777" w:rsidR="003F2CD0" w:rsidRDefault="003F2C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E589EF" w14:textId="77777777" w:rsidR="003F2CD0" w:rsidRDefault="003F2C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46979" w14:textId="77777777" w:rsidR="003F2CD0" w:rsidRDefault="003F2C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68510150">
    <w:abstractNumId w:val="3"/>
  </w:num>
  <w:num w:numId="2" w16cid:durableId="794761638">
    <w:abstractNumId w:val="6"/>
  </w:num>
  <w:num w:numId="3" w16cid:durableId="996422309">
    <w:abstractNumId w:val="2"/>
  </w:num>
  <w:num w:numId="4" w16cid:durableId="678628019">
    <w:abstractNumId w:val="5"/>
  </w:num>
  <w:num w:numId="5" w16cid:durableId="366760855">
    <w:abstractNumId w:val="0"/>
  </w:num>
  <w:num w:numId="6" w16cid:durableId="134375237">
    <w:abstractNumId w:val="1"/>
  </w:num>
  <w:num w:numId="7" w16cid:durableId="920156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1DEF"/>
    <w:rsid w:val="00031374"/>
    <w:rsid w:val="000A1097"/>
    <w:rsid w:val="000B5EA4"/>
    <w:rsid w:val="000E2A8F"/>
    <w:rsid w:val="0012774F"/>
    <w:rsid w:val="00144B7A"/>
    <w:rsid w:val="00180C6E"/>
    <w:rsid w:val="00204EDB"/>
    <w:rsid w:val="00235A7E"/>
    <w:rsid w:val="0029606A"/>
    <w:rsid w:val="00341DEF"/>
    <w:rsid w:val="003C63B0"/>
    <w:rsid w:val="003F2CD0"/>
    <w:rsid w:val="004848F3"/>
    <w:rsid w:val="004A75F2"/>
    <w:rsid w:val="004E2EBA"/>
    <w:rsid w:val="00503208"/>
    <w:rsid w:val="005144A9"/>
    <w:rsid w:val="00520165"/>
    <w:rsid w:val="00526928"/>
    <w:rsid w:val="005B1B08"/>
    <w:rsid w:val="00632C3C"/>
    <w:rsid w:val="00643CDE"/>
    <w:rsid w:val="00655EAE"/>
    <w:rsid w:val="00662BDB"/>
    <w:rsid w:val="006A5DF1"/>
    <w:rsid w:val="006B7198"/>
    <w:rsid w:val="006D4AB3"/>
    <w:rsid w:val="006F3B81"/>
    <w:rsid w:val="007B277F"/>
    <w:rsid w:val="007C290D"/>
    <w:rsid w:val="007D7198"/>
    <w:rsid w:val="00826262"/>
    <w:rsid w:val="00870F9F"/>
    <w:rsid w:val="008804B6"/>
    <w:rsid w:val="00897AB0"/>
    <w:rsid w:val="008A3553"/>
    <w:rsid w:val="009003D1"/>
    <w:rsid w:val="00947A50"/>
    <w:rsid w:val="009B42AE"/>
    <w:rsid w:val="00A51825"/>
    <w:rsid w:val="00A5421C"/>
    <w:rsid w:val="00A905AC"/>
    <w:rsid w:val="00AC5548"/>
    <w:rsid w:val="00AD31AD"/>
    <w:rsid w:val="00B1255C"/>
    <w:rsid w:val="00B153F9"/>
    <w:rsid w:val="00BA6584"/>
    <w:rsid w:val="00BE62A3"/>
    <w:rsid w:val="00BE7BFD"/>
    <w:rsid w:val="00C312C8"/>
    <w:rsid w:val="00C370F2"/>
    <w:rsid w:val="00C44EEC"/>
    <w:rsid w:val="00C50198"/>
    <w:rsid w:val="00D07B46"/>
    <w:rsid w:val="00D22FFA"/>
    <w:rsid w:val="00D8166D"/>
    <w:rsid w:val="00D8461B"/>
    <w:rsid w:val="00D9049C"/>
    <w:rsid w:val="00D915F2"/>
    <w:rsid w:val="00DB3B23"/>
    <w:rsid w:val="00DF32E8"/>
    <w:rsid w:val="00E21B49"/>
    <w:rsid w:val="00E2789F"/>
    <w:rsid w:val="00E72428"/>
    <w:rsid w:val="00EA14B3"/>
    <w:rsid w:val="00EA416E"/>
    <w:rsid w:val="00EA71E2"/>
    <w:rsid w:val="00F3395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  <w14:docId w14:val="1E0E9CE6"/>
  <w15:chartTrackingRefBased/>
  <w15:docId w15:val="{A55D6F66-FE38-4CCA-ACB3-70DE1543E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C554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4</Pages>
  <Words>438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12</cp:revision>
  <cp:lastPrinted>2024-08-01T07:23:00Z</cp:lastPrinted>
  <dcterms:created xsi:type="dcterms:W3CDTF">2024-07-29T06:40:00Z</dcterms:created>
  <dcterms:modified xsi:type="dcterms:W3CDTF">2024-08-01T07:23:00Z</dcterms:modified>
</cp:coreProperties>
</file>