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CC741" w14:textId="3A445C24" w:rsidR="00FB7F50" w:rsidRPr="002245BE" w:rsidRDefault="007E2745" w:rsidP="004C0E1D">
      <w:pPr>
        <w:spacing w:after="240"/>
        <w:jc w:val="right"/>
        <w:rPr>
          <w:sz w:val="22"/>
          <w:szCs w:val="22"/>
        </w:rPr>
      </w:pPr>
      <w:bookmarkStart w:id="0" w:name="_Hlk53520193"/>
      <w:r w:rsidRPr="007E274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47328">
        <w:rPr>
          <w:sz w:val="22"/>
          <w:szCs w:val="22"/>
        </w:rPr>
        <w:t>01.08.2024</w:t>
      </w:r>
    </w:p>
    <w:p w14:paraId="4DC4F868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87A87EC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2FBD2FEB" w14:textId="77777777" w:rsidR="002032C0" w:rsidRPr="002032C0" w:rsidRDefault="002032C0" w:rsidP="002032C0">
      <w:r w:rsidRPr="002032C0">
        <w:t>ul. Prądnicka 35-37</w:t>
      </w:r>
    </w:p>
    <w:p w14:paraId="07E41348" w14:textId="77777777" w:rsidR="002032C0" w:rsidRPr="002032C0" w:rsidRDefault="002032C0" w:rsidP="002032C0">
      <w:r w:rsidRPr="002032C0">
        <w:t>31-202 Kraków</w:t>
      </w:r>
    </w:p>
    <w:p w14:paraId="53C45A8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ED15DF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E2745" w:rsidRPr="00607F9B" w14:paraId="1E961225" w14:textId="77777777" w:rsidTr="00ED552C">
        <w:trPr>
          <w:trHeight w:val="638"/>
        </w:trPr>
        <w:tc>
          <w:tcPr>
            <w:tcW w:w="959" w:type="dxa"/>
            <w:shd w:val="clear" w:color="auto" w:fill="auto"/>
          </w:tcPr>
          <w:p w14:paraId="310F52D5" w14:textId="77777777" w:rsidR="007E2745" w:rsidRPr="00607F9B" w:rsidRDefault="007E2745" w:rsidP="00ED55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E97764" w14:textId="4844872C" w:rsidR="007E2745" w:rsidRPr="00607F9B" w:rsidRDefault="007E2745" w:rsidP="00ED55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2745">
              <w:rPr>
                <w:sz w:val="22"/>
                <w:szCs w:val="22"/>
              </w:rPr>
              <w:t>podstawowy</w:t>
            </w:r>
            <w:r w:rsidR="004C0E1D">
              <w:rPr>
                <w:sz w:val="22"/>
                <w:szCs w:val="22"/>
              </w:rPr>
              <w:t>m</w:t>
            </w:r>
            <w:r w:rsidRPr="007E2745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0E1D">
              <w:rPr>
                <w:b/>
                <w:bCs/>
                <w:i/>
                <w:iCs/>
                <w:sz w:val="22"/>
                <w:szCs w:val="22"/>
              </w:rPr>
              <w:t>Zakup i dostawa środków dezynfekcyjnych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E2745">
              <w:rPr>
                <w:b/>
                <w:sz w:val="22"/>
                <w:szCs w:val="22"/>
              </w:rPr>
              <w:t>ZP/35/2024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E42CE9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E2745" w14:paraId="27F86BBA" w14:textId="77777777" w:rsidTr="00ED552C">
        <w:trPr>
          <w:cantSplit/>
        </w:trPr>
        <w:tc>
          <w:tcPr>
            <w:tcW w:w="9072" w:type="dxa"/>
          </w:tcPr>
          <w:p w14:paraId="63FD2736" w14:textId="77777777" w:rsidR="007E2745" w:rsidRPr="004C0E1D" w:rsidRDefault="007E2745" w:rsidP="00ED552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4C0E1D">
              <w:rPr>
                <w:b/>
                <w:sz w:val="20"/>
                <w:szCs w:val="20"/>
              </w:rPr>
              <w:t>Biachem Sp. z o.o.</w:t>
            </w:r>
          </w:p>
          <w:p w14:paraId="01D63C3B" w14:textId="64EEF0DE" w:rsidR="007E2745" w:rsidRPr="004C0E1D" w:rsidRDefault="004C0E1D" w:rsidP="00ED552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E2745" w:rsidRPr="004C0E1D">
              <w:rPr>
                <w:bCs/>
                <w:sz w:val="20"/>
                <w:szCs w:val="20"/>
              </w:rPr>
              <w:t>Alejkowa 21 lok. B9 21 /B9</w:t>
            </w:r>
          </w:p>
          <w:p w14:paraId="12D14F58" w14:textId="77777777" w:rsidR="007E2745" w:rsidRPr="004C0E1D" w:rsidRDefault="007E2745" w:rsidP="00ED552C">
            <w:pPr>
              <w:jc w:val="both"/>
              <w:rPr>
                <w:bCs/>
                <w:sz w:val="20"/>
                <w:szCs w:val="20"/>
              </w:rPr>
            </w:pPr>
            <w:r w:rsidRPr="004C0E1D">
              <w:rPr>
                <w:bCs/>
                <w:sz w:val="20"/>
                <w:szCs w:val="20"/>
              </w:rPr>
              <w:t>15-528 Sowlany</w:t>
            </w:r>
          </w:p>
          <w:p w14:paraId="0C6B1EDD" w14:textId="5760EB1A" w:rsidR="007E2745" w:rsidRPr="004C0E1D" w:rsidRDefault="007E2745" w:rsidP="00ED552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4C0E1D">
              <w:rPr>
                <w:sz w:val="20"/>
                <w:szCs w:val="20"/>
              </w:rPr>
              <w:t xml:space="preserve">Pakiet 1 - Bezalkoholowe chusteczki do dezynfekcji powierzchni </w:t>
            </w:r>
          </w:p>
          <w:p w14:paraId="01D01D15" w14:textId="479F4E1A" w:rsidR="007E2745" w:rsidRPr="004C0E1D" w:rsidRDefault="007E2745" w:rsidP="004C0E1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C0E1D">
              <w:rPr>
                <w:color w:val="000000"/>
                <w:sz w:val="20"/>
                <w:szCs w:val="20"/>
              </w:rPr>
              <w:t>Uzasadnienie wyboru:</w:t>
            </w:r>
            <w:r w:rsidR="004C0E1D" w:rsidRPr="004C0E1D">
              <w:rPr>
                <w:color w:val="000000"/>
                <w:sz w:val="20"/>
                <w:szCs w:val="20"/>
              </w:rPr>
              <w:t xml:space="preserve"> </w:t>
            </w:r>
            <w:r w:rsidRPr="004C0E1D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E2745" w14:paraId="3C4061E3" w14:textId="77777777" w:rsidTr="00ED552C">
        <w:trPr>
          <w:cantSplit/>
        </w:trPr>
        <w:tc>
          <w:tcPr>
            <w:tcW w:w="9072" w:type="dxa"/>
          </w:tcPr>
          <w:p w14:paraId="00497AE3" w14:textId="77777777" w:rsidR="007E2745" w:rsidRPr="004C0E1D" w:rsidRDefault="007E2745" w:rsidP="00ED552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4C0E1D">
              <w:rPr>
                <w:b/>
                <w:sz w:val="20"/>
                <w:szCs w:val="20"/>
              </w:rPr>
              <w:t>Medilab Firma Wytwórczo-Usługowa Sp. z o.o.</w:t>
            </w:r>
          </w:p>
          <w:p w14:paraId="1DFBF3CD" w14:textId="4DE8F0FB" w:rsidR="007E2745" w:rsidRPr="004C0E1D" w:rsidRDefault="004C0E1D" w:rsidP="00ED552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E2745" w:rsidRPr="004C0E1D">
              <w:rPr>
                <w:bCs/>
                <w:sz w:val="20"/>
                <w:szCs w:val="20"/>
              </w:rPr>
              <w:t xml:space="preserve">Niedźwiedzia 60 </w:t>
            </w:r>
          </w:p>
          <w:p w14:paraId="65C4CA70" w14:textId="77777777" w:rsidR="007E2745" w:rsidRPr="004C0E1D" w:rsidRDefault="007E2745" w:rsidP="00ED552C">
            <w:pPr>
              <w:jc w:val="both"/>
              <w:rPr>
                <w:bCs/>
                <w:sz w:val="20"/>
                <w:szCs w:val="20"/>
              </w:rPr>
            </w:pPr>
            <w:r w:rsidRPr="004C0E1D">
              <w:rPr>
                <w:bCs/>
                <w:sz w:val="20"/>
                <w:szCs w:val="20"/>
              </w:rPr>
              <w:t>15-531 Białystok</w:t>
            </w:r>
          </w:p>
          <w:p w14:paraId="45120886" w14:textId="7C71B734" w:rsidR="007E2745" w:rsidRPr="004C0E1D" w:rsidRDefault="007E2745" w:rsidP="00ED552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4C0E1D">
              <w:rPr>
                <w:sz w:val="20"/>
                <w:szCs w:val="20"/>
              </w:rPr>
              <w:t xml:space="preserve">Pakiet 3 - Sporobójcze chusteczki do dezynfekcji wyrobów medycznych </w:t>
            </w:r>
          </w:p>
          <w:p w14:paraId="59DADC40" w14:textId="3A43771E" w:rsidR="007E2745" w:rsidRPr="004C0E1D" w:rsidRDefault="007E2745" w:rsidP="004C0E1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C0E1D">
              <w:rPr>
                <w:color w:val="000000"/>
                <w:sz w:val="20"/>
                <w:szCs w:val="20"/>
              </w:rPr>
              <w:t>Uzasadnienie wyboru:</w:t>
            </w:r>
            <w:r w:rsidR="004C0E1D">
              <w:rPr>
                <w:color w:val="000000"/>
                <w:sz w:val="20"/>
                <w:szCs w:val="20"/>
              </w:rPr>
              <w:t xml:space="preserve"> </w:t>
            </w:r>
            <w:r w:rsidRPr="004C0E1D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E2745" w14:paraId="61957B27" w14:textId="77777777" w:rsidTr="00ED552C">
        <w:trPr>
          <w:cantSplit/>
        </w:trPr>
        <w:tc>
          <w:tcPr>
            <w:tcW w:w="9072" w:type="dxa"/>
          </w:tcPr>
          <w:p w14:paraId="0CF804C1" w14:textId="6F2847E0" w:rsidR="007E2745" w:rsidRPr="004C0E1D" w:rsidRDefault="004C0E1D" w:rsidP="00ED552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Schulke Polska Sp. z o.o.</w:t>
            </w:r>
          </w:p>
          <w:p w14:paraId="21DB17F0" w14:textId="244317CA" w:rsidR="007E2745" w:rsidRPr="004C0E1D" w:rsidRDefault="007E2745" w:rsidP="00ED552C">
            <w:pPr>
              <w:jc w:val="both"/>
              <w:rPr>
                <w:bCs/>
                <w:sz w:val="20"/>
                <w:szCs w:val="20"/>
              </w:rPr>
            </w:pPr>
            <w:r w:rsidRPr="004C0E1D">
              <w:rPr>
                <w:bCs/>
                <w:sz w:val="20"/>
                <w:szCs w:val="20"/>
              </w:rPr>
              <w:t>A</w:t>
            </w:r>
            <w:r w:rsidR="004C0E1D">
              <w:rPr>
                <w:bCs/>
                <w:sz w:val="20"/>
                <w:szCs w:val="20"/>
              </w:rPr>
              <w:t>l</w:t>
            </w:r>
            <w:r w:rsidRPr="004C0E1D">
              <w:rPr>
                <w:bCs/>
                <w:sz w:val="20"/>
                <w:szCs w:val="20"/>
              </w:rPr>
              <w:t xml:space="preserve">. </w:t>
            </w:r>
            <w:r w:rsidR="004C0E1D">
              <w:rPr>
                <w:bCs/>
                <w:sz w:val="20"/>
                <w:szCs w:val="20"/>
              </w:rPr>
              <w:t>Jerozolimskie</w:t>
            </w:r>
            <w:r w:rsidRPr="004C0E1D">
              <w:rPr>
                <w:bCs/>
                <w:sz w:val="20"/>
                <w:szCs w:val="20"/>
              </w:rPr>
              <w:t xml:space="preserve"> 132 </w:t>
            </w:r>
          </w:p>
          <w:p w14:paraId="6D321206" w14:textId="05B59B85" w:rsidR="007E2745" w:rsidRPr="004C0E1D" w:rsidRDefault="007E2745" w:rsidP="00ED552C">
            <w:pPr>
              <w:jc w:val="both"/>
              <w:rPr>
                <w:bCs/>
                <w:sz w:val="20"/>
                <w:szCs w:val="20"/>
              </w:rPr>
            </w:pPr>
            <w:r w:rsidRPr="004C0E1D">
              <w:rPr>
                <w:bCs/>
                <w:sz w:val="20"/>
                <w:szCs w:val="20"/>
              </w:rPr>
              <w:t xml:space="preserve">02-305 </w:t>
            </w:r>
            <w:r w:rsidR="004C0E1D">
              <w:rPr>
                <w:bCs/>
                <w:sz w:val="20"/>
                <w:szCs w:val="20"/>
              </w:rPr>
              <w:t>Warszawa</w:t>
            </w:r>
          </w:p>
          <w:p w14:paraId="1F81C163" w14:textId="231BE987" w:rsidR="007E2745" w:rsidRPr="004C0E1D" w:rsidRDefault="007E2745" w:rsidP="00ED552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4C0E1D">
              <w:rPr>
                <w:sz w:val="20"/>
                <w:szCs w:val="20"/>
              </w:rPr>
              <w:t xml:space="preserve">Pakiet 4 - Preparat do szybciej dezynfekcji powierzchni małych i trudno dostępnych na bazie alkoholu bez aldehydów </w:t>
            </w:r>
          </w:p>
          <w:p w14:paraId="14A38E44" w14:textId="6FE1F65B" w:rsidR="007E2745" w:rsidRPr="004C0E1D" w:rsidRDefault="007E2745" w:rsidP="004C0E1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C0E1D">
              <w:rPr>
                <w:color w:val="000000"/>
                <w:sz w:val="20"/>
                <w:szCs w:val="20"/>
              </w:rPr>
              <w:t>Uzasadnienie wyboru:</w:t>
            </w:r>
            <w:r w:rsidR="004C0E1D">
              <w:rPr>
                <w:color w:val="000000"/>
                <w:sz w:val="20"/>
                <w:szCs w:val="20"/>
              </w:rPr>
              <w:t xml:space="preserve"> </w:t>
            </w:r>
            <w:r w:rsidRPr="004C0E1D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3EA266B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43FF7D62" w14:textId="77777777" w:rsidTr="0057114B">
        <w:tc>
          <w:tcPr>
            <w:tcW w:w="2169" w:type="dxa"/>
            <w:shd w:val="clear" w:color="auto" w:fill="F3F3F3"/>
            <w:vAlign w:val="center"/>
          </w:tcPr>
          <w:p w14:paraId="774AD191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C56A123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7270801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60F01F3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6EB82A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7E2745" w:rsidRPr="00834EF4" w14:paraId="23E27CC8" w14:textId="77777777" w:rsidTr="00ED552C">
        <w:tc>
          <w:tcPr>
            <w:tcW w:w="2169" w:type="dxa"/>
            <w:shd w:val="clear" w:color="auto" w:fill="auto"/>
          </w:tcPr>
          <w:p w14:paraId="3B79EE3F" w14:textId="189F5E05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07B0D">
              <w:rPr>
                <w:b/>
                <w:bCs/>
                <w:sz w:val="20"/>
                <w:szCs w:val="20"/>
              </w:rPr>
              <w:t>Pakiet 1</w:t>
            </w:r>
            <w:r w:rsidRPr="007E2745">
              <w:rPr>
                <w:sz w:val="20"/>
                <w:szCs w:val="20"/>
              </w:rPr>
              <w:t xml:space="preserve"> - Bezalkoholowe chusteczki do dezynfekcji powierzchni</w:t>
            </w:r>
          </w:p>
        </w:tc>
        <w:tc>
          <w:tcPr>
            <w:tcW w:w="2793" w:type="dxa"/>
            <w:shd w:val="clear" w:color="auto" w:fill="auto"/>
          </w:tcPr>
          <w:p w14:paraId="4FB5B1F7" w14:textId="77777777" w:rsidR="007E2745" w:rsidRPr="00211A34" w:rsidRDefault="007E2745" w:rsidP="00ED55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E2745">
              <w:rPr>
                <w:b/>
                <w:bCs/>
                <w:sz w:val="20"/>
                <w:szCs w:val="20"/>
              </w:rPr>
              <w:t>Biachem Sp. z o.o.</w:t>
            </w:r>
          </w:p>
          <w:p w14:paraId="08792AB9" w14:textId="1323DD23" w:rsidR="007E2745" w:rsidRPr="00211A34" w:rsidRDefault="004C0E1D" w:rsidP="00ED55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E2745" w:rsidRPr="007E2745">
              <w:rPr>
                <w:sz w:val="20"/>
                <w:szCs w:val="20"/>
              </w:rPr>
              <w:t>Alejkowa 21 lok. B9</w:t>
            </w:r>
            <w:r w:rsidR="007E2745" w:rsidRPr="00211A34">
              <w:rPr>
                <w:sz w:val="20"/>
                <w:szCs w:val="20"/>
              </w:rPr>
              <w:t xml:space="preserve"> </w:t>
            </w:r>
            <w:r w:rsidR="007E2745" w:rsidRPr="007E2745">
              <w:rPr>
                <w:sz w:val="20"/>
                <w:szCs w:val="20"/>
              </w:rPr>
              <w:t>21/B9</w:t>
            </w:r>
          </w:p>
          <w:p w14:paraId="2B68B474" w14:textId="77777777" w:rsidR="007E2745" w:rsidRPr="00211A34" w:rsidRDefault="007E2745" w:rsidP="00ED552C">
            <w:pPr>
              <w:spacing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15-528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2745">
              <w:rPr>
                <w:sz w:val="20"/>
                <w:szCs w:val="20"/>
              </w:rPr>
              <w:t>Sowlany</w:t>
            </w:r>
          </w:p>
        </w:tc>
        <w:tc>
          <w:tcPr>
            <w:tcW w:w="2551" w:type="dxa"/>
            <w:shd w:val="clear" w:color="auto" w:fill="auto"/>
          </w:tcPr>
          <w:p w14:paraId="6ADF9749" w14:textId="7777777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BBC0DC" w14:textId="77777777" w:rsidR="007E2745" w:rsidRPr="00211A34" w:rsidRDefault="007E2745" w:rsidP="00ED552C">
            <w:pPr>
              <w:jc w:val="center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 xml:space="preserve">  500,00</w:t>
            </w:r>
          </w:p>
        </w:tc>
      </w:tr>
      <w:tr w:rsidR="007E2745" w:rsidRPr="00834EF4" w14:paraId="39DC2CEF" w14:textId="77777777" w:rsidTr="00ED552C">
        <w:tc>
          <w:tcPr>
            <w:tcW w:w="2169" w:type="dxa"/>
            <w:shd w:val="clear" w:color="auto" w:fill="auto"/>
          </w:tcPr>
          <w:p w14:paraId="42D9DBB9" w14:textId="34E696AC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07B0D">
              <w:rPr>
                <w:b/>
                <w:bCs/>
                <w:sz w:val="20"/>
                <w:szCs w:val="20"/>
              </w:rPr>
              <w:t>Pakiet 1</w:t>
            </w:r>
            <w:r w:rsidRPr="007E2745">
              <w:rPr>
                <w:sz w:val="20"/>
                <w:szCs w:val="20"/>
              </w:rPr>
              <w:t xml:space="preserve"> - Bezalkoholowe chusteczki do dezynfekcji powierzchni</w:t>
            </w:r>
          </w:p>
        </w:tc>
        <w:tc>
          <w:tcPr>
            <w:tcW w:w="2793" w:type="dxa"/>
            <w:shd w:val="clear" w:color="auto" w:fill="auto"/>
          </w:tcPr>
          <w:p w14:paraId="3ACF2498" w14:textId="315F95C3" w:rsidR="007E2745" w:rsidRPr="00211A34" w:rsidRDefault="007E2745" w:rsidP="00ED55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E2745">
              <w:rPr>
                <w:b/>
                <w:bCs/>
                <w:sz w:val="20"/>
                <w:szCs w:val="20"/>
              </w:rPr>
              <w:t>Medilab Sp. z o.o.</w:t>
            </w:r>
          </w:p>
          <w:p w14:paraId="37BBB3A3" w14:textId="39D166C0" w:rsidR="007E2745" w:rsidRPr="00211A34" w:rsidRDefault="004C0E1D" w:rsidP="00ED55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E2745" w:rsidRPr="007E2745">
              <w:rPr>
                <w:sz w:val="20"/>
                <w:szCs w:val="20"/>
              </w:rPr>
              <w:t>Wysockiego</w:t>
            </w:r>
            <w:r w:rsidR="007E2745" w:rsidRPr="00211A34">
              <w:rPr>
                <w:sz w:val="20"/>
                <w:szCs w:val="20"/>
              </w:rPr>
              <w:t xml:space="preserve"> </w:t>
            </w:r>
            <w:r w:rsidR="007E2745" w:rsidRPr="007E2745">
              <w:rPr>
                <w:sz w:val="20"/>
                <w:szCs w:val="20"/>
              </w:rPr>
              <w:t>6c</w:t>
            </w:r>
          </w:p>
          <w:p w14:paraId="36E73494" w14:textId="77777777" w:rsidR="007E2745" w:rsidRPr="00211A34" w:rsidRDefault="007E2745" w:rsidP="00ED552C">
            <w:pPr>
              <w:spacing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274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ED8ECBA" w14:textId="7777777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1 - Cena - 437.50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FE890A" w14:textId="77777777" w:rsidR="007E2745" w:rsidRPr="00211A34" w:rsidRDefault="007E2745" w:rsidP="00ED552C">
            <w:pPr>
              <w:jc w:val="center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 xml:space="preserve">  437,50</w:t>
            </w:r>
          </w:p>
        </w:tc>
      </w:tr>
      <w:tr w:rsidR="007E2745" w:rsidRPr="00834EF4" w14:paraId="79285EEC" w14:textId="77777777" w:rsidTr="00ED552C">
        <w:tc>
          <w:tcPr>
            <w:tcW w:w="2169" w:type="dxa"/>
            <w:shd w:val="clear" w:color="auto" w:fill="auto"/>
          </w:tcPr>
          <w:p w14:paraId="4EB4A0AB" w14:textId="0D2F0873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07B0D">
              <w:rPr>
                <w:b/>
                <w:bCs/>
                <w:sz w:val="20"/>
                <w:szCs w:val="20"/>
              </w:rPr>
              <w:lastRenderedPageBreak/>
              <w:t>Pakiet 1</w:t>
            </w:r>
            <w:r w:rsidRPr="007E2745">
              <w:rPr>
                <w:sz w:val="20"/>
                <w:szCs w:val="20"/>
              </w:rPr>
              <w:t xml:space="preserve"> - Bezalkoholowe chusteczki do dezynfekcji powierzchni</w:t>
            </w:r>
          </w:p>
        </w:tc>
        <w:tc>
          <w:tcPr>
            <w:tcW w:w="2793" w:type="dxa"/>
            <w:shd w:val="clear" w:color="auto" w:fill="auto"/>
          </w:tcPr>
          <w:p w14:paraId="0284A3C8" w14:textId="047EB6A1" w:rsidR="007E2745" w:rsidRPr="00211A34" w:rsidRDefault="007E2745" w:rsidP="00ED55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E2745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4C0E1D">
              <w:rPr>
                <w:b/>
                <w:bCs/>
                <w:sz w:val="20"/>
                <w:szCs w:val="20"/>
              </w:rPr>
              <w:t>.A.</w:t>
            </w:r>
            <w:r w:rsidRPr="007E2745">
              <w:rPr>
                <w:b/>
                <w:bCs/>
                <w:sz w:val="20"/>
                <w:szCs w:val="20"/>
              </w:rPr>
              <w:t xml:space="preserve"> Wrocław</w:t>
            </w:r>
          </w:p>
          <w:p w14:paraId="358BD319" w14:textId="77329851" w:rsidR="007E2745" w:rsidRPr="00211A34" w:rsidRDefault="004C0E1D" w:rsidP="00ED55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E2745" w:rsidRPr="007E2745">
              <w:rPr>
                <w:sz w:val="20"/>
                <w:szCs w:val="20"/>
              </w:rPr>
              <w:t>Balicka</w:t>
            </w:r>
            <w:r w:rsidR="007E2745" w:rsidRPr="00211A34">
              <w:rPr>
                <w:sz w:val="20"/>
                <w:szCs w:val="20"/>
              </w:rPr>
              <w:t xml:space="preserve"> </w:t>
            </w:r>
            <w:r w:rsidR="007E2745" w:rsidRPr="007E2745">
              <w:rPr>
                <w:sz w:val="20"/>
                <w:szCs w:val="20"/>
              </w:rPr>
              <w:t>117</w:t>
            </w:r>
          </w:p>
          <w:p w14:paraId="502E3CB3" w14:textId="77777777" w:rsidR="007E2745" w:rsidRPr="00211A34" w:rsidRDefault="007E2745" w:rsidP="00ED552C">
            <w:pPr>
              <w:spacing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2745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18DB8EF9" w14:textId="7777777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1 - Cena - 418.35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08A82B" w14:textId="77777777" w:rsidR="007E2745" w:rsidRPr="00211A34" w:rsidRDefault="007E2745" w:rsidP="00ED552C">
            <w:pPr>
              <w:jc w:val="center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 xml:space="preserve">  418,35</w:t>
            </w:r>
          </w:p>
        </w:tc>
      </w:tr>
      <w:tr w:rsidR="007E2745" w:rsidRPr="00834EF4" w14:paraId="03D034B2" w14:textId="77777777" w:rsidTr="00ED552C">
        <w:tc>
          <w:tcPr>
            <w:tcW w:w="2169" w:type="dxa"/>
            <w:shd w:val="clear" w:color="auto" w:fill="auto"/>
          </w:tcPr>
          <w:p w14:paraId="1CCE73C1" w14:textId="6063CD96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07B0D">
              <w:rPr>
                <w:b/>
                <w:bCs/>
                <w:sz w:val="20"/>
                <w:szCs w:val="20"/>
              </w:rPr>
              <w:t>Pakiet 1</w:t>
            </w:r>
            <w:r w:rsidRPr="007E2745">
              <w:rPr>
                <w:sz w:val="20"/>
                <w:szCs w:val="20"/>
              </w:rPr>
              <w:t xml:space="preserve"> - Bezalkoholowe chusteczki do dezynfekcji powierzchni</w:t>
            </w:r>
          </w:p>
        </w:tc>
        <w:tc>
          <w:tcPr>
            <w:tcW w:w="2793" w:type="dxa"/>
            <w:shd w:val="clear" w:color="auto" w:fill="auto"/>
          </w:tcPr>
          <w:p w14:paraId="373B7BDF" w14:textId="77777777" w:rsidR="007E2745" w:rsidRPr="00211A34" w:rsidRDefault="007E2745" w:rsidP="00ED55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E2745">
              <w:rPr>
                <w:b/>
                <w:bCs/>
                <w:sz w:val="20"/>
                <w:szCs w:val="20"/>
              </w:rPr>
              <w:t>Medilab Firma Wytwórczo-Usługowa Sp. z o.o.</w:t>
            </w:r>
          </w:p>
          <w:p w14:paraId="000BDBCE" w14:textId="56ED829C" w:rsidR="007E2745" w:rsidRPr="00211A34" w:rsidRDefault="004C0E1D" w:rsidP="00ED55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E2745" w:rsidRPr="007E2745">
              <w:rPr>
                <w:sz w:val="20"/>
                <w:szCs w:val="20"/>
              </w:rPr>
              <w:t>Niedźwiedzia</w:t>
            </w:r>
            <w:r w:rsidR="007E2745" w:rsidRPr="00211A34">
              <w:rPr>
                <w:sz w:val="20"/>
                <w:szCs w:val="20"/>
              </w:rPr>
              <w:t xml:space="preserve"> </w:t>
            </w:r>
            <w:r w:rsidR="007E2745" w:rsidRPr="007E2745">
              <w:rPr>
                <w:sz w:val="20"/>
                <w:szCs w:val="20"/>
              </w:rPr>
              <w:t>60</w:t>
            </w:r>
          </w:p>
          <w:p w14:paraId="61FC0D61" w14:textId="77777777" w:rsidR="007E2745" w:rsidRPr="00211A34" w:rsidRDefault="007E2745" w:rsidP="00ED552C">
            <w:pPr>
              <w:spacing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2745">
              <w:rPr>
                <w:sz w:val="20"/>
                <w:szCs w:val="20"/>
              </w:rPr>
              <w:t>Białystok</w:t>
            </w:r>
          </w:p>
        </w:tc>
        <w:tc>
          <w:tcPr>
            <w:tcW w:w="2551" w:type="dxa"/>
            <w:shd w:val="clear" w:color="auto" w:fill="auto"/>
          </w:tcPr>
          <w:p w14:paraId="1D9A2E24" w14:textId="7777777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1 - Cena - 300.00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E8CB68" w14:textId="77777777" w:rsidR="007E2745" w:rsidRPr="00211A34" w:rsidRDefault="007E2745" w:rsidP="00ED552C">
            <w:pPr>
              <w:jc w:val="center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 xml:space="preserve">  300,00</w:t>
            </w:r>
          </w:p>
        </w:tc>
      </w:tr>
      <w:tr w:rsidR="007E2745" w:rsidRPr="00834EF4" w14:paraId="6EDCC838" w14:textId="77777777" w:rsidTr="00ED552C">
        <w:tc>
          <w:tcPr>
            <w:tcW w:w="2169" w:type="dxa"/>
            <w:shd w:val="clear" w:color="auto" w:fill="auto"/>
          </w:tcPr>
          <w:p w14:paraId="658230F5" w14:textId="6FD2DAF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07B0D">
              <w:rPr>
                <w:b/>
                <w:bCs/>
                <w:sz w:val="20"/>
                <w:szCs w:val="20"/>
              </w:rPr>
              <w:t>Pakiet 1</w:t>
            </w:r>
            <w:r w:rsidRPr="007E2745">
              <w:rPr>
                <w:sz w:val="20"/>
                <w:szCs w:val="20"/>
              </w:rPr>
              <w:t xml:space="preserve"> - Bezalkoholowe chusteczki do dezynfekcji powierzchni</w:t>
            </w:r>
          </w:p>
        </w:tc>
        <w:tc>
          <w:tcPr>
            <w:tcW w:w="2793" w:type="dxa"/>
            <w:shd w:val="clear" w:color="auto" w:fill="auto"/>
          </w:tcPr>
          <w:p w14:paraId="4E9D0BDB" w14:textId="77777777" w:rsidR="007E2745" w:rsidRPr="00211A34" w:rsidRDefault="007E2745" w:rsidP="00ED55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E2745">
              <w:rPr>
                <w:b/>
                <w:bCs/>
                <w:sz w:val="20"/>
                <w:szCs w:val="20"/>
              </w:rPr>
              <w:t>Bialmed Sp. z o.o.</w:t>
            </w:r>
          </w:p>
          <w:p w14:paraId="79DCBD20" w14:textId="632512F8" w:rsidR="007E2745" w:rsidRPr="00211A34" w:rsidRDefault="004C0E1D" w:rsidP="00ED55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E2745" w:rsidRPr="007E2745">
              <w:rPr>
                <w:sz w:val="20"/>
                <w:szCs w:val="20"/>
              </w:rPr>
              <w:t>Kazimierzowska</w:t>
            </w:r>
            <w:r w:rsidR="007E2745" w:rsidRPr="00211A34">
              <w:rPr>
                <w:sz w:val="20"/>
                <w:szCs w:val="20"/>
              </w:rPr>
              <w:t xml:space="preserve"> </w:t>
            </w:r>
            <w:r w:rsidR="007E2745" w:rsidRPr="007E2745">
              <w:rPr>
                <w:sz w:val="20"/>
                <w:szCs w:val="20"/>
              </w:rPr>
              <w:t>46/48/35</w:t>
            </w:r>
          </w:p>
          <w:p w14:paraId="24507C66" w14:textId="77777777" w:rsidR="007E2745" w:rsidRPr="00211A34" w:rsidRDefault="007E2745" w:rsidP="00ED552C">
            <w:pPr>
              <w:spacing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274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EC10DA0" w14:textId="7777777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34924A" w14:textId="77777777" w:rsidR="007E2745" w:rsidRPr="00211A34" w:rsidRDefault="007E2745" w:rsidP="00ED552C">
            <w:pPr>
              <w:jc w:val="center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 xml:space="preserve">  0,00</w:t>
            </w:r>
          </w:p>
        </w:tc>
      </w:tr>
      <w:tr w:rsidR="007E2745" w:rsidRPr="00834EF4" w14:paraId="01AA8F6A" w14:textId="77777777" w:rsidTr="00ED552C">
        <w:tc>
          <w:tcPr>
            <w:tcW w:w="2169" w:type="dxa"/>
            <w:shd w:val="clear" w:color="auto" w:fill="auto"/>
          </w:tcPr>
          <w:p w14:paraId="26F9F40C" w14:textId="07273004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07B0D">
              <w:rPr>
                <w:b/>
                <w:bCs/>
                <w:sz w:val="20"/>
                <w:szCs w:val="20"/>
              </w:rPr>
              <w:t>Pakiet 3</w:t>
            </w:r>
            <w:r w:rsidRPr="007E2745">
              <w:rPr>
                <w:sz w:val="20"/>
                <w:szCs w:val="20"/>
              </w:rPr>
              <w:t xml:space="preserve"> - Sporobójcze chusteczki do dezynfekcji wyrobów medycznych</w:t>
            </w:r>
          </w:p>
        </w:tc>
        <w:tc>
          <w:tcPr>
            <w:tcW w:w="2793" w:type="dxa"/>
            <w:shd w:val="clear" w:color="auto" w:fill="auto"/>
          </w:tcPr>
          <w:p w14:paraId="5E1432D2" w14:textId="77777777" w:rsidR="007E2745" w:rsidRPr="00211A34" w:rsidRDefault="007E2745" w:rsidP="00ED55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E2745">
              <w:rPr>
                <w:b/>
                <w:bCs/>
                <w:sz w:val="20"/>
                <w:szCs w:val="20"/>
              </w:rPr>
              <w:t>Medilab Firma Wytwórczo-Usługowa Sp. z o.o.</w:t>
            </w:r>
          </w:p>
          <w:p w14:paraId="47EE808C" w14:textId="0D9F6925" w:rsidR="007E2745" w:rsidRPr="00211A34" w:rsidRDefault="004C0E1D" w:rsidP="00ED55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E2745" w:rsidRPr="007E2745">
              <w:rPr>
                <w:sz w:val="20"/>
                <w:szCs w:val="20"/>
              </w:rPr>
              <w:t>Niedźwiedzia</w:t>
            </w:r>
            <w:r w:rsidR="007E2745" w:rsidRPr="00211A34">
              <w:rPr>
                <w:sz w:val="20"/>
                <w:szCs w:val="20"/>
              </w:rPr>
              <w:t xml:space="preserve"> </w:t>
            </w:r>
            <w:r w:rsidR="007E2745" w:rsidRPr="007E2745">
              <w:rPr>
                <w:sz w:val="20"/>
                <w:szCs w:val="20"/>
              </w:rPr>
              <w:t>60</w:t>
            </w:r>
          </w:p>
          <w:p w14:paraId="23C66808" w14:textId="77777777" w:rsidR="007E2745" w:rsidRPr="00211A34" w:rsidRDefault="007E2745" w:rsidP="00ED552C">
            <w:pPr>
              <w:spacing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2745">
              <w:rPr>
                <w:sz w:val="20"/>
                <w:szCs w:val="20"/>
              </w:rPr>
              <w:t>Białystok</w:t>
            </w:r>
          </w:p>
        </w:tc>
        <w:tc>
          <w:tcPr>
            <w:tcW w:w="2551" w:type="dxa"/>
            <w:shd w:val="clear" w:color="auto" w:fill="auto"/>
          </w:tcPr>
          <w:p w14:paraId="0D91C756" w14:textId="7777777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98EC36" w14:textId="77777777" w:rsidR="007E2745" w:rsidRPr="00211A34" w:rsidRDefault="007E2745" w:rsidP="00ED552C">
            <w:pPr>
              <w:jc w:val="center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 xml:space="preserve">  500,00</w:t>
            </w:r>
          </w:p>
        </w:tc>
      </w:tr>
      <w:tr w:rsidR="007E2745" w:rsidRPr="00834EF4" w14:paraId="26048F2C" w14:textId="77777777" w:rsidTr="00ED552C">
        <w:tc>
          <w:tcPr>
            <w:tcW w:w="2169" w:type="dxa"/>
            <w:shd w:val="clear" w:color="auto" w:fill="auto"/>
          </w:tcPr>
          <w:p w14:paraId="074C870A" w14:textId="0569CDB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07B0D">
              <w:rPr>
                <w:b/>
                <w:bCs/>
                <w:sz w:val="20"/>
                <w:szCs w:val="20"/>
              </w:rPr>
              <w:t>Pakiet 4</w:t>
            </w:r>
            <w:r w:rsidRPr="007E2745">
              <w:rPr>
                <w:sz w:val="20"/>
                <w:szCs w:val="20"/>
              </w:rPr>
              <w:t xml:space="preserve"> - Preparat do szybciej dezynfekcji powierzchni małych i trudno dostępnych na bazie alkoholu bez aldehydów</w:t>
            </w:r>
          </w:p>
        </w:tc>
        <w:tc>
          <w:tcPr>
            <w:tcW w:w="2793" w:type="dxa"/>
            <w:shd w:val="clear" w:color="auto" w:fill="auto"/>
          </w:tcPr>
          <w:p w14:paraId="1DE54096" w14:textId="30792D26" w:rsidR="007E2745" w:rsidRPr="00211A34" w:rsidRDefault="004C0E1D" w:rsidP="00ED55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7EEB7C91" w14:textId="2FF97067" w:rsidR="007E2745" w:rsidRPr="00211A34" w:rsidRDefault="007E2745" w:rsidP="00ED552C">
            <w:pPr>
              <w:rPr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A</w:t>
            </w:r>
            <w:r w:rsidR="004C0E1D">
              <w:rPr>
                <w:sz w:val="20"/>
                <w:szCs w:val="20"/>
              </w:rPr>
              <w:t>l</w:t>
            </w:r>
            <w:r w:rsidRPr="007E2745">
              <w:rPr>
                <w:sz w:val="20"/>
                <w:szCs w:val="20"/>
              </w:rPr>
              <w:t xml:space="preserve">. </w:t>
            </w:r>
            <w:r w:rsidR="004C0E1D">
              <w:rPr>
                <w:sz w:val="20"/>
                <w:szCs w:val="20"/>
              </w:rPr>
              <w:t>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2745">
              <w:rPr>
                <w:sz w:val="20"/>
                <w:szCs w:val="20"/>
              </w:rPr>
              <w:t>132</w:t>
            </w:r>
          </w:p>
          <w:p w14:paraId="2B16BF93" w14:textId="32D49953" w:rsidR="007E2745" w:rsidRPr="00211A34" w:rsidRDefault="007E2745" w:rsidP="00ED552C">
            <w:pPr>
              <w:spacing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E2745">
              <w:rPr>
                <w:sz w:val="20"/>
                <w:szCs w:val="20"/>
              </w:rPr>
              <w:t>W</w:t>
            </w:r>
            <w:r w:rsidR="004C0E1D">
              <w:rPr>
                <w:sz w:val="20"/>
                <w:szCs w:val="20"/>
              </w:rPr>
              <w:t>arszawa</w:t>
            </w:r>
          </w:p>
        </w:tc>
        <w:tc>
          <w:tcPr>
            <w:tcW w:w="2551" w:type="dxa"/>
            <w:shd w:val="clear" w:color="auto" w:fill="auto"/>
          </w:tcPr>
          <w:p w14:paraId="22C0340F" w14:textId="77777777" w:rsidR="007E2745" w:rsidRPr="00211A34" w:rsidRDefault="007E2745" w:rsidP="00ED55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99EC21" w14:textId="77777777" w:rsidR="007E2745" w:rsidRPr="00211A34" w:rsidRDefault="007E2745" w:rsidP="00ED552C">
            <w:pPr>
              <w:jc w:val="center"/>
              <w:rPr>
                <w:color w:val="000000"/>
                <w:sz w:val="20"/>
                <w:szCs w:val="20"/>
              </w:rPr>
            </w:pPr>
            <w:r w:rsidRPr="007E2745">
              <w:rPr>
                <w:sz w:val="20"/>
                <w:szCs w:val="20"/>
              </w:rPr>
              <w:t xml:space="preserve">  500,00</w:t>
            </w:r>
          </w:p>
        </w:tc>
      </w:tr>
    </w:tbl>
    <w:p w14:paraId="17F5550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4C0E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9ABC6" w14:textId="77777777" w:rsidR="00524180" w:rsidRDefault="00524180">
      <w:r>
        <w:separator/>
      </w:r>
    </w:p>
  </w:endnote>
  <w:endnote w:type="continuationSeparator" w:id="0">
    <w:p w14:paraId="05C6584A" w14:textId="77777777" w:rsidR="00524180" w:rsidRDefault="0052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5E5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44F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372A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72739D" w14:textId="3B0134A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E465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5AF48" w14:textId="77777777" w:rsidR="00524180" w:rsidRDefault="00524180">
      <w:r>
        <w:separator/>
      </w:r>
    </w:p>
  </w:footnote>
  <w:footnote w:type="continuationSeparator" w:id="0">
    <w:p w14:paraId="1E430BD1" w14:textId="77777777" w:rsidR="00524180" w:rsidRDefault="00524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BE78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2CCA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6B33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180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4789D"/>
    <w:rsid w:val="003A0AFC"/>
    <w:rsid w:val="003D611C"/>
    <w:rsid w:val="00431C0B"/>
    <w:rsid w:val="00437CAD"/>
    <w:rsid w:val="004657DA"/>
    <w:rsid w:val="004B2665"/>
    <w:rsid w:val="004C0E1D"/>
    <w:rsid w:val="004C3459"/>
    <w:rsid w:val="004D53E7"/>
    <w:rsid w:val="004E324A"/>
    <w:rsid w:val="004E7234"/>
    <w:rsid w:val="00524180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745"/>
    <w:rsid w:val="007E2ACC"/>
    <w:rsid w:val="007E68C5"/>
    <w:rsid w:val="00832144"/>
    <w:rsid w:val="00836DAF"/>
    <w:rsid w:val="008567C7"/>
    <w:rsid w:val="008642B3"/>
    <w:rsid w:val="008A6C10"/>
    <w:rsid w:val="008E5102"/>
    <w:rsid w:val="00907B0D"/>
    <w:rsid w:val="00915B9E"/>
    <w:rsid w:val="00947328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EFB648"/>
  <w15:chartTrackingRefBased/>
  <w15:docId w15:val="{566DECA9-C117-414C-BC6D-0AB1568C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Urszula Sojka</cp:lastModifiedBy>
  <cp:revision>5</cp:revision>
  <cp:lastPrinted>2024-07-29T11:54:00Z</cp:lastPrinted>
  <dcterms:created xsi:type="dcterms:W3CDTF">2024-07-29T11:47:00Z</dcterms:created>
  <dcterms:modified xsi:type="dcterms:W3CDTF">2024-08-01T10:09:00Z</dcterms:modified>
</cp:coreProperties>
</file>