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82375" w14:textId="2359232E" w:rsidR="00081D13" w:rsidRPr="003D7DF9" w:rsidRDefault="00610713" w:rsidP="003D7DF9">
      <w:pPr>
        <w:jc w:val="right"/>
        <w:rPr>
          <w:sz w:val="20"/>
          <w:szCs w:val="20"/>
        </w:rPr>
      </w:pPr>
      <w:bookmarkStart w:id="0" w:name="_Hlk53520193"/>
      <w:r w:rsidRPr="003D7DF9">
        <w:rPr>
          <w:sz w:val="20"/>
          <w:szCs w:val="20"/>
        </w:rPr>
        <w:t>Niepołomice</w:t>
      </w:r>
      <w:r w:rsidR="00081D13" w:rsidRPr="003D7DF9">
        <w:rPr>
          <w:sz w:val="20"/>
          <w:szCs w:val="20"/>
        </w:rPr>
        <w:t xml:space="preserve"> dnia: </w:t>
      </w:r>
      <w:r w:rsidRPr="003D7DF9">
        <w:rPr>
          <w:sz w:val="20"/>
          <w:szCs w:val="20"/>
        </w:rPr>
        <w:t>2024-0</w:t>
      </w:r>
      <w:r w:rsidR="003D7DF9" w:rsidRPr="003D7DF9">
        <w:rPr>
          <w:sz w:val="20"/>
          <w:szCs w:val="20"/>
        </w:rPr>
        <w:t>8</w:t>
      </w:r>
      <w:r w:rsidRPr="003D7DF9">
        <w:rPr>
          <w:sz w:val="20"/>
          <w:szCs w:val="20"/>
        </w:rPr>
        <w:t>-</w:t>
      </w:r>
      <w:r w:rsidR="003D7DF9" w:rsidRPr="003D7DF9">
        <w:rPr>
          <w:sz w:val="20"/>
          <w:szCs w:val="20"/>
        </w:rPr>
        <w:t>01</w:t>
      </w:r>
    </w:p>
    <w:p w14:paraId="2A550E1B" w14:textId="77777777" w:rsidR="00081D13" w:rsidRPr="003D7DF9" w:rsidRDefault="00610713" w:rsidP="003D7DF9">
      <w:pPr>
        <w:spacing w:line="360" w:lineRule="auto"/>
        <w:ind w:right="3969"/>
        <w:rPr>
          <w:b/>
          <w:bCs/>
          <w:sz w:val="20"/>
          <w:szCs w:val="20"/>
        </w:rPr>
      </w:pPr>
      <w:r w:rsidRPr="003D7DF9">
        <w:rPr>
          <w:b/>
          <w:bCs/>
          <w:sz w:val="20"/>
          <w:szCs w:val="20"/>
        </w:rPr>
        <w:t>GMINA NIEPOŁOMICE</w:t>
      </w:r>
    </w:p>
    <w:p w14:paraId="1C0AEA0B" w14:textId="77777777" w:rsidR="00081D13" w:rsidRPr="003D7DF9" w:rsidRDefault="00610713" w:rsidP="00081D13">
      <w:pPr>
        <w:spacing w:line="360" w:lineRule="auto"/>
        <w:ind w:right="3969"/>
        <w:rPr>
          <w:sz w:val="20"/>
          <w:szCs w:val="20"/>
        </w:rPr>
      </w:pPr>
      <w:r w:rsidRPr="003D7DF9">
        <w:rPr>
          <w:sz w:val="20"/>
          <w:szCs w:val="20"/>
        </w:rPr>
        <w:t>Pl. Zwycięstwa</w:t>
      </w:r>
      <w:r w:rsidR="00081D13" w:rsidRPr="003D7DF9">
        <w:rPr>
          <w:sz w:val="20"/>
          <w:szCs w:val="20"/>
        </w:rPr>
        <w:t xml:space="preserve"> </w:t>
      </w:r>
      <w:r w:rsidRPr="003D7DF9">
        <w:rPr>
          <w:sz w:val="20"/>
          <w:szCs w:val="20"/>
        </w:rPr>
        <w:t>13</w:t>
      </w:r>
    </w:p>
    <w:p w14:paraId="21C23632" w14:textId="1B4828AA" w:rsidR="00081D13" w:rsidRPr="003D7DF9" w:rsidRDefault="00610713" w:rsidP="003D7DF9">
      <w:pPr>
        <w:ind w:right="3969"/>
        <w:rPr>
          <w:sz w:val="20"/>
          <w:szCs w:val="20"/>
        </w:rPr>
      </w:pPr>
      <w:r w:rsidRPr="003D7DF9">
        <w:rPr>
          <w:sz w:val="20"/>
          <w:szCs w:val="20"/>
        </w:rPr>
        <w:t>32-005</w:t>
      </w:r>
      <w:r w:rsidR="00081D13" w:rsidRPr="003D7DF9">
        <w:rPr>
          <w:sz w:val="20"/>
          <w:szCs w:val="20"/>
        </w:rPr>
        <w:t xml:space="preserve"> </w:t>
      </w:r>
      <w:r w:rsidRPr="003D7DF9">
        <w:rPr>
          <w:sz w:val="20"/>
          <w:szCs w:val="20"/>
        </w:rPr>
        <w:t>Niepołomice</w:t>
      </w:r>
    </w:p>
    <w:p w14:paraId="32A5D782" w14:textId="77777777" w:rsidR="00081D13" w:rsidRPr="003D7DF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D7DF9" w14:paraId="0C1B4F19" w14:textId="77777777" w:rsidTr="00C13EA9">
        <w:tc>
          <w:tcPr>
            <w:tcW w:w="10065" w:type="dxa"/>
            <w:shd w:val="clear" w:color="auto" w:fill="F2F2F2"/>
            <w:hideMark/>
          </w:tcPr>
          <w:p w14:paraId="1F496AAC" w14:textId="77777777" w:rsidR="00081D13" w:rsidRPr="003D7DF9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D7DF9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E8E1728" w14:textId="77777777" w:rsidR="00081D13" w:rsidRPr="003D7DF9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D7DF9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EB62556" w14:textId="77777777" w:rsidR="00081D13" w:rsidRPr="003D7DF9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CC31101" w14:textId="77777777" w:rsidR="00081D13" w:rsidRPr="003D7DF9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D7DF9">
        <w:rPr>
          <w:rFonts w:eastAsia="Calibri"/>
          <w:sz w:val="20"/>
          <w:szCs w:val="20"/>
          <w:lang w:eastAsia="en-US"/>
        </w:rPr>
        <w:t xml:space="preserve">Dotyczy </w:t>
      </w:r>
      <w:r w:rsidRPr="003D7DF9">
        <w:rPr>
          <w:sz w:val="20"/>
          <w:szCs w:val="20"/>
        </w:rPr>
        <w:t>postępowania o udzielenie zamówienia publicznego</w:t>
      </w:r>
      <w:r w:rsidRPr="003D7DF9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D7DF9" w14:paraId="39A8BB14" w14:textId="77777777" w:rsidTr="00081D13">
        <w:tc>
          <w:tcPr>
            <w:tcW w:w="2269" w:type="dxa"/>
            <w:shd w:val="clear" w:color="auto" w:fill="auto"/>
          </w:tcPr>
          <w:p w14:paraId="62705F7A" w14:textId="77777777" w:rsidR="00081D13" w:rsidRPr="003D7DF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D7DF9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C0BBEF0" w14:textId="77777777" w:rsidR="00081D13" w:rsidRPr="003D7DF9" w:rsidRDefault="0061071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D7DF9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560413K ul. Wrzosowa w Niepołomicach</w:t>
            </w:r>
          </w:p>
        </w:tc>
      </w:tr>
      <w:tr w:rsidR="00610713" w:rsidRPr="003D7DF9" w14:paraId="1F0B0B1B" w14:textId="77777777" w:rsidTr="008E76FA">
        <w:tc>
          <w:tcPr>
            <w:tcW w:w="2269" w:type="dxa"/>
            <w:shd w:val="clear" w:color="auto" w:fill="auto"/>
          </w:tcPr>
          <w:p w14:paraId="191DC975" w14:textId="77777777" w:rsidR="00610713" w:rsidRPr="003D7DF9" w:rsidRDefault="00610713" w:rsidP="008E76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D7DF9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6C64328" w14:textId="77777777" w:rsidR="00610713" w:rsidRPr="003D7DF9" w:rsidRDefault="00610713" w:rsidP="008E76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D7DF9">
              <w:rPr>
                <w:bCs/>
                <w:sz w:val="20"/>
                <w:szCs w:val="20"/>
              </w:rPr>
              <w:t>ZP.271.23.2024</w:t>
            </w:r>
          </w:p>
        </w:tc>
      </w:tr>
    </w:tbl>
    <w:p w14:paraId="05B5DFC8" w14:textId="77777777" w:rsidR="00081D13" w:rsidRPr="003D7DF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2D56AE62" w14:textId="77777777" w:rsidR="00081D13" w:rsidRPr="003D7DF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3D7DF9">
        <w:rPr>
          <w:sz w:val="20"/>
          <w:szCs w:val="20"/>
        </w:rPr>
        <w:t xml:space="preserve">Zamawiający, </w:t>
      </w:r>
      <w:r w:rsidR="00610713" w:rsidRPr="003D7DF9">
        <w:rPr>
          <w:b/>
          <w:sz w:val="20"/>
          <w:szCs w:val="20"/>
        </w:rPr>
        <w:t>GMINA NIEPOŁOMICE</w:t>
      </w:r>
      <w:r w:rsidRPr="003D7DF9">
        <w:rPr>
          <w:sz w:val="20"/>
          <w:szCs w:val="20"/>
        </w:rPr>
        <w:t xml:space="preserve">, działając na podstawie art. 253 </w:t>
      </w:r>
      <w:r w:rsidR="00A17CDB" w:rsidRPr="003D7DF9">
        <w:rPr>
          <w:sz w:val="20"/>
          <w:szCs w:val="20"/>
        </w:rPr>
        <w:t xml:space="preserve">ust. 1 pkt. 1 i </w:t>
      </w:r>
      <w:r w:rsidRPr="003D7DF9">
        <w:rPr>
          <w:sz w:val="20"/>
          <w:szCs w:val="20"/>
        </w:rPr>
        <w:t xml:space="preserve">ust. </w:t>
      </w:r>
      <w:r w:rsidR="00A17CDB" w:rsidRPr="003D7DF9">
        <w:rPr>
          <w:sz w:val="20"/>
          <w:szCs w:val="20"/>
        </w:rPr>
        <w:t>2</w:t>
      </w:r>
      <w:r w:rsidRPr="003D7DF9">
        <w:rPr>
          <w:sz w:val="20"/>
          <w:szCs w:val="20"/>
        </w:rPr>
        <w:t xml:space="preserve"> </w:t>
      </w:r>
      <w:r w:rsidR="00081D13" w:rsidRPr="003D7DF9">
        <w:rPr>
          <w:sz w:val="20"/>
          <w:szCs w:val="20"/>
        </w:rPr>
        <w:t xml:space="preserve">ustawy z dnia 11 września 2019r. Prawo zamówień publicznych </w:t>
      </w:r>
      <w:r w:rsidR="00610713" w:rsidRPr="003D7DF9">
        <w:rPr>
          <w:sz w:val="20"/>
          <w:szCs w:val="20"/>
        </w:rPr>
        <w:t>(</w:t>
      </w:r>
      <w:proofErr w:type="spellStart"/>
      <w:r w:rsidR="00610713" w:rsidRPr="003D7DF9">
        <w:rPr>
          <w:sz w:val="20"/>
          <w:szCs w:val="20"/>
        </w:rPr>
        <w:t>t.j</w:t>
      </w:r>
      <w:proofErr w:type="spellEnd"/>
      <w:r w:rsidR="00610713" w:rsidRPr="003D7DF9">
        <w:rPr>
          <w:sz w:val="20"/>
          <w:szCs w:val="20"/>
        </w:rPr>
        <w:t>. Dz. U. z 2023r. poz. 1605)</w:t>
      </w:r>
      <w:r w:rsidR="00081D13" w:rsidRPr="003D7DF9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10713" w:rsidRPr="003D7DF9" w14:paraId="70686F88" w14:textId="77777777" w:rsidTr="008E76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16CBE50" w14:textId="77777777" w:rsidR="00610713" w:rsidRPr="003D7DF9" w:rsidRDefault="00610713" w:rsidP="008E76FA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D7DF9">
              <w:rPr>
                <w:b/>
                <w:sz w:val="20"/>
                <w:szCs w:val="20"/>
              </w:rPr>
              <w:t>Rafał Matusik BPD</w:t>
            </w:r>
          </w:p>
          <w:p w14:paraId="73CE05A9" w14:textId="1A99F73A" w:rsidR="00610713" w:rsidRPr="003D7DF9" w:rsidRDefault="003D7DF9" w:rsidP="008E76FA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610713" w:rsidRPr="003D7DF9">
              <w:rPr>
                <w:bCs/>
                <w:sz w:val="20"/>
                <w:szCs w:val="20"/>
              </w:rPr>
              <w:t>Łagiewnicka</w:t>
            </w:r>
            <w:r w:rsidR="00610713" w:rsidRPr="003D7DF9">
              <w:rPr>
                <w:bCs/>
                <w:sz w:val="20"/>
                <w:szCs w:val="20"/>
              </w:rPr>
              <w:t xml:space="preserve"> </w:t>
            </w:r>
            <w:r w:rsidR="00610713" w:rsidRPr="003D7DF9">
              <w:rPr>
                <w:bCs/>
                <w:sz w:val="20"/>
                <w:szCs w:val="20"/>
              </w:rPr>
              <w:t>39</w:t>
            </w:r>
            <w:r w:rsidR="00610713" w:rsidRPr="003D7DF9">
              <w:rPr>
                <w:bCs/>
                <w:sz w:val="20"/>
                <w:szCs w:val="20"/>
              </w:rPr>
              <w:t xml:space="preserve"> </w:t>
            </w:r>
          </w:p>
          <w:p w14:paraId="41BC1550" w14:textId="24927542" w:rsidR="00610713" w:rsidRPr="003D7DF9" w:rsidRDefault="00610713" w:rsidP="008E76FA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3D7DF9">
              <w:rPr>
                <w:bCs/>
                <w:sz w:val="20"/>
                <w:szCs w:val="20"/>
              </w:rPr>
              <w:t>30-417</w:t>
            </w:r>
            <w:r w:rsidRPr="003D7DF9">
              <w:rPr>
                <w:bCs/>
                <w:sz w:val="20"/>
                <w:szCs w:val="20"/>
              </w:rPr>
              <w:t xml:space="preserve"> </w:t>
            </w:r>
            <w:r w:rsidR="003D7DF9">
              <w:rPr>
                <w:bCs/>
                <w:sz w:val="20"/>
                <w:szCs w:val="20"/>
              </w:rPr>
              <w:t>K</w:t>
            </w:r>
            <w:r w:rsidRPr="003D7DF9">
              <w:rPr>
                <w:bCs/>
                <w:sz w:val="20"/>
                <w:szCs w:val="20"/>
              </w:rPr>
              <w:t>raków</w:t>
            </w:r>
          </w:p>
          <w:p w14:paraId="678A6DB6" w14:textId="77777777" w:rsidR="00610713" w:rsidRPr="003D7DF9" w:rsidRDefault="00610713" w:rsidP="008E76FA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3D7DF9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D7DF9">
              <w:rPr>
                <w:sz w:val="20"/>
                <w:szCs w:val="20"/>
              </w:rPr>
              <w:t xml:space="preserve"> </w:t>
            </w:r>
            <w:bookmarkEnd w:id="1"/>
            <w:r w:rsidRPr="003D7DF9">
              <w:rPr>
                <w:b/>
                <w:sz w:val="20"/>
                <w:szCs w:val="20"/>
              </w:rPr>
              <w:t>123 000.00 zł</w:t>
            </w:r>
            <w:r w:rsidRPr="003D7DF9">
              <w:rPr>
                <w:b/>
                <w:sz w:val="20"/>
                <w:szCs w:val="20"/>
              </w:rPr>
              <w:t xml:space="preserve"> brutto</w:t>
            </w:r>
            <w:r w:rsidRPr="003D7DF9">
              <w:rPr>
                <w:bCs/>
                <w:sz w:val="20"/>
                <w:szCs w:val="20"/>
              </w:rPr>
              <w:t>.</w:t>
            </w:r>
          </w:p>
          <w:p w14:paraId="449FBC2E" w14:textId="77777777" w:rsidR="00610713" w:rsidRPr="003D7DF9" w:rsidRDefault="00610713" w:rsidP="008E76FA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3D7DF9">
              <w:rPr>
                <w:color w:val="000000"/>
                <w:sz w:val="20"/>
                <w:szCs w:val="20"/>
              </w:rPr>
              <w:t>Uzasadnienie wyboru:</w:t>
            </w:r>
          </w:p>
          <w:p w14:paraId="3F02FB1D" w14:textId="3FBB8961" w:rsidR="00610713" w:rsidRPr="003D7DF9" w:rsidRDefault="003D7DF9" w:rsidP="008E76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3D7DF9">
              <w:rPr>
                <w:sz w:val="20"/>
                <w:szCs w:val="20"/>
              </w:rPr>
              <w:t>Dokonano</w:t>
            </w:r>
            <w:r w:rsidR="00610713" w:rsidRPr="003D7DF9">
              <w:rPr>
                <w:sz w:val="20"/>
                <w:szCs w:val="20"/>
              </w:rPr>
              <w:t xml:space="preserve"> </w:t>
            </w:r>
            <w:r w:rsidRPr="003D7DF9">
              <w:rPr>
                <w:sz w:val="20"/>
                <w:szCs w:val="20"/>
              </w:rPr>
              <w:t>wyboru</w:t>
            </w:r>
            <w:r w:rsidR="00610713" w:rsidRPr="003D7DF9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718BB91A" w14:textId="77777777" w:rsidR="00081D13" w:rsidRPr="003D7DF9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3D7DF9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D7DF9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1701"/>
        <w:gridCol w:w="1701"/>
        <w:gridCol w:w="1134"/>
      </w:tblGrid>
      <w:tr w:rsidR="003D7DF9" w:rsidRPr="003D7DF9" w14:paraId="3F7D0E22" w14:textId="77777777" w:rsidTr="003D7DF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8490EA9" w14:textId="77777777" w:rsidR="003D7DF9" w:rsidRPr="003D7DF9" w:rsidRDefault="003D7DF9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3D7DF9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45C438BE" w14:textId="77777777" w:rsidR="003D7DF9" w:rsidRPr="003D7DF9" w:rsidRDefault="003D7DF9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3C1B894" w14:textId="77777777" w:rsidR="003D7DF9" w:rsidRPr="003D7DF9" w:rsidRDefault="003D7DF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9D2BA4B" w14:textId="77777777" w:rsidR="003D7DF9" w:rsidRPr="003D7DF9" w:rsidRDefault="003D7DF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Doświadczenie głównego projektanta - koordynatora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4418F62" w14:textId="77777777" w:rsidR="003D7DF9" w:rsidRPr="003D7DF9" w:rsidRDefault="003D7DF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Zatrudnienie osoby niepełnosprawnej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174235A" w14:textId="77777777" w:rsidR="003D7DF9" w:rsidRPr="003D7DF9" w:rsidRDefault="003D7DF9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3D7DF9" w:rsidRPr="003D7DF9" w14:paraId="04FC8DB8" w14:textId="77777777" w:rsidTr="003D7DF9">
        <w:tc>
          <w:tcPr>
            <w:tcW w:w="851" w:type="dxa"/>
            <w:vAlign w:val="center"/>
          </w:tcPr>
          <w:p w14:paraId="3B941168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14:paraId="3A6CA191" w14:textId="77777777" w:rsidR="003D7DF9" w:rsidRPr="003D7DF9" w:rsidRDefault="003D7DF9" w:rsidP="008E76F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D7DF9">
              <w:rPr>
                <w:rFonts w:ascii="Times New Roman" w:hAnsi="Times New Roman" w:cs="Times New Roman"/>
                <w:b/>
              </w:rPr>
              <w:t>Rafał Matusik BPD</w:t>
            </w:r>
          </w:p>
          <w:p w14:paraId="747F08E5" w14:textId="38D63256" w:rsidR="003D7DF9" w:rsidRPr="003D7DF9" w:rsidRDefault="003D7DF9" w:rsidP="008E76F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D7DF9">
              <w:rPr>
                <w:rFonts w:ascii="Times New Roman" w:hAnsi="Times New Roman" w:cs="Times New Roman"/>
                <w:bCs/>
              </w:rPr>
              <w:t>Łagiewnicka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  <w:r w:rsidRPr="003D7DF9">
              <w:rPr>
                <w:rFonts w:ascii="Times New Roman" w:hAnsi="Times New Roman" w:cs="Times New Roman"/>
                <w:bCs/>
              </w:rPr>
              <w:t>39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885357F" w14:textId="77777777" w:rsidR="003D7DF9" w:rsidRPr="003D7DF9" w:rsidRDefault="003D7DF9" w:rsidP="008E76F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30-417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D7DF9">
              <w:rPr>
                <w:rFonts w:ascii="Times New Roman" w:hAnsi="Times New Roman" w:cs="Times New Roman"/>
                <w:bCs/>
              </w:rPr>
              <w:t>kraków</w:t>
            </w:r>
            <w:proofErr w:type="spellEnd"/>
          </w:p>
        </w:tc>
        <w:tc>
          <w:tcPr>
            <w:tcW w:w="1134" w:type="dxa"/>
            <w:vAlign w:val="center"/>
          </w:tcPr>
          <w:p w14:paraId="3962302A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06DE8BBC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22A361EC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51FEE10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90,00</w:t>
            </w:r>
          </w:p>
        </w:tc>
      </w:tr>
      <w:tr w:rsidR="003D7DF9" w:rsidRPr="003D7DF9" w14:paraId="2CF35B41" w14:textId="77777777" w:rsidTr="003D7DF9">
        <w:tc>
          <w:tcPr>
            <w:tcW w:w="851" w:type="dxa"/>
            <w:vAlign w:val="center"/>
          </w:tcPr>
          <w:p w14:paraId="67D57E45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14:paraId="70C8B051" w14:textId="77777777" w:rsidR="003D7DF9" w:rsidRPr="004A12C8" w:rsidRDefault="003D7DF9" w:rsidP="003D7DF9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4A12C8">
              <w:rPr>
                <w:b/>
                <w:bCs/>
                <w:sz w:val="20"/>
                <w:szCs w:val="20"/>
              </w:rPr>
              <w:t>Szymon Wadowski Biuro Obsługi Inwestycji</w:t>
            </w:r>
          </w:p>
          <w:p w14:paraId="5E210970" w14:textId="77777777" w:rsidR="003D7DF9" w:rsidRPr="004A12C8" w:rsidRDefault="003D7DF9" w:rsidP="003D7DF9">
            <w:pPr>
              <w:rPr>
                <w:sz w:val="20"/>
                <w:szCs w:val="20"/>
              </w:rPr>
            </w:pPr>
            <w:r w:rsidRPr="004A12C8">
              <w:rPr>
                <w:sz w:val="20"/>
                <w:szCs w:val="20"/>
              </w:rPr>
              <w:t>Ul. B.P. Tomickiego  23/33</w:t>
            </w:r>
          </w:p>
          <w:p w14:paraId="433A655D" w14:textId="3473EAD3" w:rsidR="003D7DF9" w:rsidRPr="003D7DF9" w:rsidRDefault="003D7DF9" w:rsidP="003D7DF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A12C8">
              <w:rPr>
                <w:rFonts w:ascii="Times New Roman" w:hAnsi="Times New Roman" w:cs="Times New Roman"/>
              </w:rPr>
              <w:t>31-982 Kraków</w:t>
            </w:r>
          </w:p>
        </w:tc>
        <w:tc>
          <w:tcPr>
            <w:tcW w:w="1134" w:type="dxa"/>
            <w:vAlign w:val="center"/>
          </w:tcPr>
          <w:p w14:paraId="324F777A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41,38</w:t>
            </w:r>
          </w:p>
        </w:tc>
        <w:tc>
          <w:tcPr>
            <w:tcW w:w="1701" w:type="dxa"/>
            <w:vAlign w:val="center"/>
          </w:tcPr>
          <w:p w14:paraId="2DA7633B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09969518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6F70122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81,38</w:t>
            </w:r>
          </w:p>
        </w:tc>
      </w:tr>
      <w:tr w:rsidR="003D7DF9" w:rsidRPr="003D7DF9" w14:paraId="250456CA" w14:textId="77777777" w:rsidTr="003D7DF9">
        <w:tc>
          <w:tcPr>
            <w:tcW w:w="851" w:type="dxa"/>
            <w:vAlign w:val="center"/>
          </w:tcPr>
          <w:p w14:paraId="0F00A7A8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14:paraId="272C7FBF" w14:textId="77777777" w:rsidR="003D7DF9" w:rsidRPr="003D7DF9" w:rsidRDefault="003D7DF9" w:rsidP="008E76F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D7DF9">
              <w:rPr>
                <w:rFonts w:ascii="Times New Roman" w:hAnsi="Times New Roman" w:cs="Times New Roman"/>
                <w:b/>
              </w:rPr>
              <w:t>PRO-</w:t>
            </w:r>
            <w:proofErr w:type="spellStart"/>
            <w:r w:rsidRPr="003D7DF9">
              <w:rPr>
                <w:rFonts w:ascii="Times New Roman" w:hAnsi="Times New Roman" w:cs="Times New Roman"/>
                <w:b/>
              </w:rPr>
              <w:t>Roads</w:t>
            </w:r>
            <w:proofErr w:type="spellEnd"/>
            <w:r w:rsidRPr="003D7DF9">
              <w:rPr>
                <w:rFonts w:ascii="Times New Roman" w:hAnsi="Times New Roman" w:cs="Times New Roman"/>
                <w:b/>
              </w:rPr>
              <w:t xml:space="preserve"> Andrzej Krzysztoń</w:t>
            </w:r>
          </w:p>
          <w:p w14:paraId="712D8033" w14:textId="77777777" w:rsidR="003D7DF9" w:rsidRPr="003D7DF9" w:rsidRDefault="003D7DF9" w:rsidP="008E76F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Borkowska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  <w:r w:rsidRPr="003D7DF9">
              <w:rPr>
                <w:rFonts w:ascii="Times New Roman" w:hAnsi="Times New Roman" w:cs="Times New Roman"/>
                <w:bCs/>
              </w:rPr>
              <w:t>29D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  <w:r w:rsidRPr="003D7DF9">
              <w:rPr>
                <w:rFonts w:ascii="Times New Roman" w:hAnsi="Times New Roman" w:cs="Times New Roman"/>
                <w:bCs/>
              </w:rPr>
              <w:t>/41</w:t>
            </w:r>
          </w:p>
          <w:p w14:paraId="799C1F1B" w14:textId="77777777" w:rsidR="003D7DF9" w:rsidRPr="003D7DF9" w:rsidRDefault="003D7DF9" w:rsidP="008E76F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30-438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  <w:r w:rsidRPr="003D7DF9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14:paraId="7562554D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54,05</w:t>
            </w:r>
          </w:p>
        </w:tc>
        <w:tc>
          <w:tcPr>
            <w:tcW w:w="1701" w:type="dxa"/>
            <w:vAlign w:val="center"/>
          </w:tcPr>
          <w:p w14:paraId="586F6CF9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45B46BFE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DEA6A7E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74,05</w:t>
            </w:r>
          </w:p>
        </w:tc>
      </w:tr>
      <w:tr w:rsidR="003D7DF9" w:rsidRPr="003D7DF9" w14:paraId="1D62E88F" w14:textId="77777777" w:rsidTr="003D7DF9">
        <w:tc>
          <w:tcPr>
            <w:tcW w:w="851" w:type="dxa"/>
            <w:vAlign w:val="center"/>
          </w:tcPr>
          <w:p w14:paraId="32825654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14:paraId="4D36B147" w14:textId="77777777" w:rsidR="003D7DF9" w:rsidRPr="003D7DF9" w:rsidRDefault="003D7DF9" w:rsidP="008E76F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D7DF9">
              <w:rPr>
                <w:rFonts w:ascii="Times New Roman" w:hAnsi="Times New Roman" w:cs="Times New Roman"/>
                <w:b/>
              </w:rPr>
              <w:t>Firma "ABS - Ochrona Środowiska" Sp. z o.o.</w:t>
            </w:r>
          </w:p>
          <w:p w14:paraId="463BC5B0" w14:textId="77777777" w:rsidR="003D7DF9" w:rsidRPr="003D7DF9" w:rsidRDefault="003D7DF9" w:rsidP="008E76F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Wierzbowa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  <w:r w:rsidRPr="003D7DF9">
              <w:rPr>
                <w:rFonts w:ascii="Times New Roman" w:hAnsi="Times New Roman" w:cs="Times New Roman"/>
                <w:bCs/>
              </w:rPr>
              <w:t>14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E1BC30E" w14:textId="77777777" w:rsidR="003D7DF9" w:rsidRPr="003D7DF9" w:rsidRDefault="003D7DF9" w:rsidP="008E76F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D7DF9">
              <w:rPr>
                <w:rFonts w:ascii="Times New Roman" w:hAnsi="Times New Roman" w:cs="Times New Roman"/>
                <w:bCs/>
              </w:rPr>
              <w:t>40-169</w:t>
            </w:r>
            <w:r w:rsidRPr="003D7DF9">
              <w:rPr>
                <w:rFonts w:ascii="Times New Roman" w:hAnsi="Times New Roman" w:cs="Times New Roman"/>
                <w:bCs/>
              </w:rPr>
              <w:t xml:space="preserve"> </w:t>
            </w:r>
            <w:r w:rsidRPr="003D7DF9">
              <w:rPr>
                <w:rFonts w:ascii="Times New Roman" w:hAnsi="Times New Roman" w:cs="Times New Roman"/>
                <w:bCs/>
              </w:rPr>
              <w:t>Katowice</w:t>
            </w:r>
          </w:p>
        </w:tc>
        <w:tc>
          <w:tcPr>
            <w:tcW w:w="1134" w:type="dxa"/>
            <w:vAlign w:val="center"/>
          </w:tcPr>
          <w:p w14:paraId="0A16F34A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42,28</w:t>
            </w:r>
          </w:p>
        </w:tc>
        <w:tc>
          <w:tcPr>
            <w:tcW w:w="1701" w:type="dxa"/>
            <w:vAlign w:val="center"/>
          </w:tcPr>
          <w:p w14:paraId="2D801375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25774479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FF60D23" w14:textId="77777777" w:rsidR="003D7DF9" w:rsidRPr="003D7DF9" w:rsidRDefault="003D7DF9" w:rsidP="008E76F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D7DF9">
              <w:rPr>
                <w:rFonts w:ascii="Times New Roman" w:hAnsi="Times New Roman" w:cs="Times New Roman"/>
              </w:rPr>
              <w:t xml:space="preserve">  72,28</w:t>
            </w:r>
          </w:p>
        </w:tc>
      </w:tr>
      <w:bookmarkEnd w:id="0"/>
    </w:tbl>
    <w:p w14:paraId="22922C0F" w14:textId="73BC8954" w:rsidR="008642B3" w:rsidRPr="003D7DF9" w:rsidRDefault="008642B3" w:rsidP="003D7DF9">
      <w:pPr>
        <w:rPr>
          <w:sz w:val="20"/>
          <w:szCs w:val="20"/>
        </w:rPr>
      </w:pPr>
    </w:p>
    <w:sectPr w:rsidR="008642B3" w:rsidRPr="003D7DF9" w:rsidSect="003D7D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2C714B" w14:textId="77777777" w:rsidR="00930FD0" w:rsidRDefault="00930FD0">
      <w:r>
        <w:separator/>
      </w:r>
    </w:p>
  </w:endnote>
  <w:endnote w:type="continuationSeparator" w:id="0">
    <w:p w14:paraId="7340C6FC" w14:textId="77777777" w:rsidR="00930FD0" w:rsidRDefault="00930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AAD35" w14:textId="77777777" w:rsidR="00610713" w:rsidRDefault="006107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E62CF" w14:textId="525986A4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A48FA" w14:textId="77777777" w:rsidR="00610713" w:rsidRDefault="006107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D0B99" w14:textId="77777777" w:rsidR="00930FD0" w:rsidRDefault="00930FD0">
      <w:r>
        <w:separator/>
      </w:r>
    </w:p>
  </w:footnote>
  <w:footnote w:type="continuationSeparator" w:id="0">
    <w:p w14:paraId="2E330E1E" w14:textId="77777777" w:rsidR="00930FD0" w:rsidRDefault="00930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F8305" w14:textId="77777777" w:rsidR="00610713" w:rsidRDefault="00610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12E64" w14:textId="77777777" w:rsidR="00610713" w:rsidRDefault="00610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9319D" w14:textId="77777777" w:rsidR="00610713" w:rsidRDefault="006107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FD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D7DF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713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0FD0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26FF7"/>
  <w15:chartTrackingRefBased/>
  <w15:docId w15:val="{E4E5A9C0-12AF-46BC-A180-D9D913E11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2024-07-31T13:32:00Z</dcterms:created>
  <dcterms:modified xsi:type="dcterms:W3CDTF">2024-07-31T13:32:00Z</dcterms:modified>
</cp:coreProperties>
</file>