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4E74B" w14:textId="2BE13ED8" w:rsidR="00FB7F50" w:rsidRPr="00FF2F89" w:rsidRDefault="008F6CF3" w:rsidP="00FF2F89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F2F89">
        <w:rPr>
          <w:rFonts w:ascii="Verdana" w:hAnsi="Verdana"/>
          <w:sz w:val="18"/>
          <w:szCs w:val="18"/>
        </w:rPr>
        <w:t>Kraków</w:t>
      </w:r>
      <w:r w:rsidR="00FB7F50" w:rsidRPr="00FF2F89">
        <w:rPr>
          <w:rFonts w:ascii="Verdana" w:hAnsi="Verdana"/>
          <w:sz w:val="18"/>
          <w:szCs w:val="18"/>
        </w:rPr>
        <w:t xml:space="preserve"> dnia: </w:t>
      </w:r>
      <w:r w:rsidRPr="00FF2F89">
        <w:rPr>
          <w:rFonts w:ascii="Verdana" w:hAnsi="Verdana"/>
          <w:sz w:val="18"/>
          <w:szCs w:val="18"/>
        </w:rPr>
        <w:t>2024-08-01</w:t>
      </w:r>
    </w:p>
    <w:p w14:paraId="0D9A05AF" w14:textId="77777777" w:rsidR="008F6CF3" w:rsidRPr="00FF2F89" w:rsidRDefault="008F6C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F2F8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8D8D174" w14:textId="77777777" w:rsidR="008F6CF3" w:rsidRPr="00FF2F89" w:rsidRDefault="008F6C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F2F8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0E848E6" w14:textId="77777777" w:rsidR="00FB7F50" w:rsidRPr="00FF2F89" w:rsidRDefault="008F6C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F2F8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A417FC3" w14:textId="77777777" w:rsidR="00FB7F50" w:rsidRPr="00FF2F89" w:rsidRDefault="008F6CF3" w:rsidP="00FB7F50">
      <w:pPr>
        <w:rPr>
          <w:rFonts w:ascii="Verdana" w:hAnsi="Verdana"/>
          <w:sz w:val="18"/>
          <w:szCs w:val="18"/>
        </w:rPr>
      </w:pPr>
      <w:r w:rsidRPr="00FF2F89">
        <w:rPr>
          <w:rFonts w:ascii="Verdana" w:hAnsi="Verdana"/>
          <w:sz w:val="18"/>
          <w:szCs w:val="18"/>
        </w:rPr>
        <w:t>Al. Mickiewicza</w:t>
      </w:r>
      <w:r w:rsidR="00FB7F50" w:rsidRPr="00FF2F89">
        <w:rPr>
          <w:rFonts w:ascii="Verdana" w:hAnsi="Verdana"/>
          <w:sz w:val="18"/>
          <w:szCs w:val="18"/>
        </w:rPr>
        <w:t xml:space="preserve"> </w:t>
      </w:r>
      <w:r w:rsidRPr="00FF2F89">
        <w:rPr>
          <w:rFonts w:ascii="Verdana" w:hAnsi="Verdana"/>
          <w:sz w:val="18"/>
          <w:szCs w:val="18"/>
        </w:rPr>
        <w:t>30</w:t>
      </w:r>
    </w:p>
    <w:p w14:paraId="4DCF3E5F" w14:textId="77777777" w:rsidR="00FB7F50" w:rsidRPr="00FF2F89" w:rsidRDefault="008F6CF3" w:rsidP="00FB7F50">
      <w:pPr>
        <w:rPr>
          <w:rFonts w:ascii="Verdana" w:hAnsi="Verdana"/>
          <w:sz w:val="18"/>
          <w:szCs w:val="18"/>
        </w:rPr>
      </w:pPr>
      <w:r w:rsidRPr="00FF2F89">
        <w:rPr>
          <w:rFonts w:ascii="Verdana" w:hAnsi="Verdana"/>
          <w:sz w:val="18"/>
          <w:szCs w:val="18"/>
        </w:rPr>
        <w:t>30-059</w:t>
      </w:r>
      <w:r w:rsidR="00FB7F50" w:rsidRPr="00FF2F89">
        <w:rPr>
          <w:rFonts w:ascii="Verdana" w:hAnsi="Verdana"/>
          <w:sz w:val="18"/>
          <w:szCs w:val="18"/>
        </w:rPr>
        <w:t xml:space="preserve"> </w:t>
      </w:r>
      <w:r w:rsidRPr="00FF2F89">
        <w:rPr>
          <w:rFonts w:ascii="Verdana" w:hAnsi="Verdana"/>
          <w:sz w:val="18"/>
          <w:szCs w:val="18"/>
        </w:rPr>
        <w:t>Kraków</w:t>
      </w:r>
    </w:p>
    <w:p w14:paraId="229896E2" w14:textId="77777777" w:rsidR="008642B3" w:rsidRPr="00FF2F89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FF2F89">
        <w:rPr>
          <w:rFonts w:ascii="Verdana" w:hAnsi="Verdana"/>
          <w:sz w:val="18"/>
          <w:szCs w:val="18"/>
        </w:rPr>
        <w:t>OGŁOSZENIE</w:t>
      </w:r>
    </w:p>
    <w:p w14:paraId="52E123CF" w14:textId="77777777" w:rsidR="008642B3" w:rsidRPr="00FF2F89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F2F89">
        <w:rPr>
          <w:rFonts w:ascii="Verdana" w:hAnsi="Verdana"/>
          <w:b/>
          <w:sz w:val="18"/>
          <w:szCs w:val="18"/>
        </w:rPr>
        <w:t xml:space="preserve">o </w:t>
      </w:r>
      <w:r w:rsidR="0054734E" w:rsidRPr="00FF2F89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8F6CF3" w:rsidRPr="00FF2F89" w14:paraId="0A36C03E" w14:textId="77777777" w:rsidTr="00EE0849">
        <w:trPr>
          <w:trHeight w:val="638"/>
        </w:trPr>
        <w:tc>
          <w:tcPr>
            <w:tcW w:w="959" w:type="dxa"/>
            <w:shd w:val="clear" w:color="auto" w:fill="auto"/>
          </w:tcPr>
          <w:p w14:paraId="22278F86" w14:textId="77777777" w:rsidR="008F6CF3" w:rsidRPr="00FF2F89" w:rsidRDefault="008F6CF3" w:rsidP="00EE084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2F8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B9BA8E" w14:textId="77777777" w:rsidR="008F6CF3" w:rsidRPr="00FF2F89" w:rsidRDefault="008F6CF3" w:rsidP="00EE084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2F89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FF2F8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F2F89">
              <w:rPr>
                <w:rFonts w:ascii="Verdana" w:hAnsi="Verdana"/>
                <w:sz w:val="18"/>
                <w:szCs w:val="18"/>
              </w:rPr>
              <w:t>pn.</w:t>
            </w:r>
            <w:r w:rsidRPr="00FF2F8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F2F8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F2F89">
              <w:rPr>
                <w:rFonts w:ascii="Verdana" w:hAnsi="Verdana"/>
                <w:b/>
                <w:bCs/>
                <w:sz w:val="18"/>
                <w:szCs w:val="18"/>
              </w:rPr>
              <w:t>dostawa laptopa, myszki bezprzewodowej i adaptera USB-C dla CDSI - DE-dzp.272-284/24</w:t>
            </w:r>
            <w:r w:rsidRPr="00FF2F8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F2F8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F2F8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F2F89">
              <w:rPr>
                <w:rFonts w:ascii="Verdana" w:hAnsi="Verdana"/>
                <w:b/>
                <w:sz w:val="18"/>
                <w:szCs w:val="18"/>
              </w:rPr>
              <w:t xml:space="preserve"> DE-dzp.272-284/24</w:t>
            </w:r>
            <w:r w:rsidRPr="00FF2F8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179B827" w14:textId="77777777" w:rsidR="008642B3" w:rsidRPr="00FF2F8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F2F89">
        <w:rPr>
          <w:rFonts w:ascii="Verdana" w:hAnsi="Verdana"/>
          <w:sz w:val="18"/>
          <w:szCs w:val="18"/>
        </w:rPr>
        <w:t xml:space="preserve">Zamawiający, </w:t>
      </w:r>
      <w:r w:rsidR="00CC324B" w:rsidRPr="00FF2F89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FF2F89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FF2F89">
        <w:rPr>
          <w:rFonts w:ascii="Verdana" w:hAnsi="Verdana"/>
          <w:sz w:val="18"/>
          <w:szCs w:val="18"/>
        </w:rPr>
        <w:t xml:space="preserve">ust. 1 pkt. 1 i </w:t>
      </w:r>
      <w:r w:rsidRPr="00FF2F89">
        <w:rPr>
          <w:rFonts w:ascii="Verdana" w:hAnsi="Verdana"/>
          <w:sz w:val="18"/>
          <w:szCs w:val="18"/>
        </w:rPr>
        <w:t xml:space="preserve">ust. </w:t>
      </w:r>
      <w:r w:rsidR="00A17CDB" w:rsidRPr="00FF2F89">
        <w:rPr>
          <w:rFonts w:ascii="Verdana" w:hAnsi="Verdana"/>
          <w:sz w:val="18"/>
          <w:szCs w:val="18"/>
        </w:rPr>
        <w:t>2</w:t>
      </w:r>
      <w:r w:rsidRPr="00FF2F8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FF2F89">
        <w:rPr>
          <w:rFonts w:ascii="Verdana" w:hAnsi="Verdana"/>
          <w:sz w:val="18"/>
          <w:szCs w:val="18"/>
        </w:rPr>
        <w:t xml:space="preserve"> (Dz. U. </w:t>
      </w:r>
      <w:r w:rsidR="00C53069" w:rsidRPr="00FF2F89">
        <w:rPr>
          <w:rFonts w:ascii="Verdana" w:hAnsi="Verdana"/>
          <w:sz w:val="18"/>
          <w:szCs w:val="18"/>
        </w:rPr>
        <w:t>2023.1605 ze zm.</w:t>
      </w:r>
      <w:r w:rsidR="006B585D" w:rsidRPr="00FF2F89">
        <w:rPr>
          <w:rFonts w:ascii="Verdana" w:hAnsi="Verdana"/>
          <w:sz w:val="18"/>
          <w:szCs w:val="18"/>
        </w:rPr>
        <w:t>)</w:t>
      </w:r>
      <w:r w:rsidRPr="00FF2F89">
        <w:rPr>
          <w:rFonts w:ascii="Verdana" w:hAnsi="Verdana"/>
          <w:sz w:val="18"/>
          <w:szCs w:val="18"/>
        </w:rPr>
        <w:t xml:space="preserve">, zwanej dalej „ustawą </w:t>
      </w:r>
      <w:proofErr w:type="spellStart"/>
      <w:r w:rsidRPr="00FF2F89">
        <w:rPr>
          <w:rFonts w:ascii="Verdana" w:hAnsi="Verdana"/>
          <w:sz w:val="18"/>
          <w:szCs w:val="18"/>
        </w:rPr>
        <w:t>Pzp</w:t>
      </w:r>
      <w:proofErr w:type="spellEnd"/>
      <w:r w:rsidRPr="00FF2F89">
        <w:rPr>
          <w:rFonts w:ascii="Verdana" w:hAnsi="Verdana"/>
          <w:sz w:val="18"/>
          <w:szCs w:val="18"/>
        </w:rPr>
        <w:t>”</w:t>
      </w:r>
      <w:r w:rsidR="00D26ED6" w:rsidRPr="00FF2F89">
        <w:rPr>
          <w:rFonts w:ascii="Verdana" w:hAnsi="Verdana"/>
          <w:sz w:val="18"/>
          <w:szCs w:val="18"/>
        </w:rPr>
        <w:t xml:space="preserve">, </w:t>
      </w:r>
      <w:r w:rsidRPr="00FF2F89">
        <w:rPr>
          <w:rFonts w:ascii="Verdana" w:hAnsi="Verdana"/>
          <w:sz w:val="18"/>
          <w:szCs w:val="18"/>
        </w:rPr>
        <w:t>informuje</w:t>
      </w:r>
      <w:r w:rsidR="00D26ED6" w:rsidRPr="00FF2F89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FF2F89">
        <w:rPr>
          <w:rFonts w:ascii="Verdana" w:hAnsi="Verdana"/>
          <w:sz w:val="18"/>
          <w:szCs w:val="18"/>
        </w:rPr>
        <w:t>najkorzystniejsz</w:t>
      </w:r>
      <w:r w:rsidR="00D26ED6" w:rsidRPr="00FF2F89">
        <w:rPr>
          <w:rFonts w:ascii="Verdana" w:hAnsi="Verdana"/>
          <w:sz w:val="18"/>
          <w:szCs w:val="18"/>
        </w:rPr>
        <w:t xml:space="preserve">a wybrana została </w:t>
      </w:r>
      <w:r w:rsidR="00756CDA" w:rsidRPr="00FF2F89">
        <w:rPr>
          <w:rFonts w:ascii="Verdana" w:hAnsi="Verdana"/>
          <w:sz w:val="18"/>
          <w:szCs w:val="18"/>
        </w:rPr>
        <w:t>ofer</w:t>
      </w:r>
      <w:r w:rsidR="00D26ED6" w:rsidRPr="00FF2F89">
        <w:rPr>
          <w:rFonts w:ascii="Verdana" w:hAnsi="Verdana"/>
          <w:sz w:val="18"/>
          <w:szCs w:val="18"/>
        </w:rPr>
        <w:t>t</w:t>
      </w:r>
      <w:r w:rsidR="009F0E5C" w:rsidRPr="00FF2F89">
        <w:rPr>
          <w:rFonts w:ascii="Verdana" w:hAnsi="Verdana"/>
          <w:sz w:val="18"/>
          <w:szCs w:val="18"/>
        </w:rPr>
        <w:t>a</w:t>
      </w:r>
      <w:r w:rsidR="00D26ED6" w:rsidRPr="00FF2F89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F6CF3" w:rsidRPr="00FF2F89" w14:paraId="0F6BC0B7" w14:textId="77777777" w:rsidTr="00EE0849">
        <w:trPr>
          <w:cantSplit/>
        </w:trPr>
        <w:tc>
          <w:tcPr>
            <w:tcW w:w="10150" w:type="dxa"/>
          </w:tcPr>
          <w:p w14:paraId="659AA1C2" w14:textId="77777777" w:rsidR="008F6CF3" w:rsidRPr="00FF2F89" w:rsidRDefault="008F6CF3" w:rsidP="00EE0849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FF2F89">
              <w:rPr>
                <w:rFonts w:ascii="Verdana" w:hAnsi="Verdana"/>
                <w:b/>
                <w:sz w:val="18"/>
                <w:szCs w:val="18"/>
              </w:rPr>
              <w:t>iSpot</w:t>
            </w:r>
            <w:proofErr w:type="spellEnd"/>
            <w:r w:rsidRPr="00FF2F89">
              <w:rPr>
                <w:rFonts w:ascii="Verdana" w:hAnsi="Verdana"/>
                <w:b/>
                <w:sz w:val="18"/>
                <w:szCs w:val="18"/>
              </w:rPr>
              <w:t xml:space="preserve"> Poland Sp. z o. o.</w:t>
            </w:r>
          </w:p>
          <w:p w14:paraId="783C7766" w14:textId="15ECE71F" w:rsidR="008F6CF3" w:rsidRPr="00FF2F89" w:rsidRDefault="006525C2" w:rsidP="00EE084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F2F89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8F6CF3" w:rsidRPr="00FF2F89">
              <w:rPr>
                <w:rFonts w:ascii="Verdana" w:hAnsi="Verdana"/>
                <w:bCs/>
                <w:sz w:val="18"/>
                <w:szCs w:val="18"/>
              </w:rPr>
              <w:t xml:space="preserve">Puławska 2 </w:t>
            </w:r>
          </w:p>
          <w:p w14:paraId="42BD81C9" w14:textId="77777777" w:rsidR="008F6CF3" w:rsidRPr="00FF2F89" w:rsidRDefault="008F6CF3" w:rsidP="00EE084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F2F89">
              <w:rPr>
                <w:rFonts w:ascii="Verdana" w:hAnsi="Verdana"/>
                <w:bCs/>
                <w:sz w:val="18"/>
                <w:szCs w:val="18"/>
              </w:rPr>
              <w:t>02-566 Warszawa</w:t>
            </w:r>
          </w:p>
          <w:p w14:paraId="3D50DE21" w14:textId="4DA7CE52" w:rsidR="008F6CF3" w:rsidRPr="00FF2F89" w:rsidRDefault="008F6CF3" w:rsidP="00EE0849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F2F89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6525C2" w:rsidRPr="00FF2F89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FF2F89">
              <w:rPr>
                <w:rFonts w:ascii="Verdana" w:hAnsi="Verdana"/>
                <w:sz w:val="18"/>
                <w:szCs w:val="18"/>
              </w:rPr>
              <w:t>brutto</w:t>
            </w:r>
            <w:r w:rsidR="006525C2" w:rsidRPr="00FF2F89">
              <w:rPr>
                <w:rFonts w:ascii="Verdana" w:hAnsi="Verdana"/>
                <w:sz w:val="18"/>
                <w:szCs w:val="18"/>
              </w:rPr>
              <w:t>:</w:t>
            </w:r>
            <w:r w:rsidRPr="00FF2F8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F2F89">
              <w:rPr>
                <w:rFonts w:ascii="Verdana" w:hAnsi="Verdana"/>
                <w:b/>
                <w:sz w:val="18"/>
                <w:szCs w:val="18"/>
              </w:rPr>
              <w:t>17 416.80 zł</w:t>
            </w:r>
            <w:r w:rsidRPr="00FF2F8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266738D" w14:textId="77777777" w:rsidR="008F6CF3" w:rsidRPr="00FF2F89" w:rsidRDefault="008F6CF3" w:rsidP="00EE084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F2F8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F2F8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F2F8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F2F8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3CCF3D0" w14:textId="77777777" w:rsidR="003A0AFC" w:rsidRPr="00FF2F89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F2F89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418"/>
        <w:gridCol w:w="1559"/>
        <w:gridCol w:w="1134"/>
      </w:tblGrid>
      <w:tr w:rsidR="00FF2F89" w:rsidRPr="00FF2F89" w14:paraId="70000FAF" w14:textId="77777777" w:rsidTr="00EE0849">
        <w:trPr>
          <w:trHeight w:val="510"/>
        </w:trPr>
        <w:tc>
          <w:tcPr>
            <w:tcW w:w="851" w:type="dxa"/>
            <w:vAlign w:val="center"/>
          </w:tcPr>
          <w:p w14:paraId="403E12DD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FF2F89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28668E44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016C825A" w14:textId="77777777" w:rsidR="00FF2F89" w:rsidRPr="00FF2F89" w:rsidRDefault="00FF2F89" w:rsidP="00EE084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3AD15A49" w14:textId="77777777" w:rsidR="00FF2F89" w:rsidRPr="00FF2F89" w:rsidRDefault="00FF2F89" w:rsidP="00EE084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>Okres udzielonej gwarancji producenta na komputer, baterię, zasilacz, pamięć RAM</w:t>
            </w:r>
          </w:p>
        </w:tc>
        <w:tc>
          <w:tcPr>
            <w:tcW w:w="1559" w:type="dxa"/>
            <w:vAlign w:val="center"/>
          </w:tcPr>
          <w:p w14:paraId="0C818714" w14:textId="77777777" w:rsidR="00FF2F89" w:rsidRPr="00FF2F89" w:rsidRDefault="00FF2F89" w:rsidP="00EE084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027C010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F2F89" w:rsidRPr="00FF2F89" w14:paraId="50DFC4C5" w14:textId="77777777" w:rsidTr="00EE0849">
        <w:tc>
          <w:tcPr>
            <w:tcW w:w="851" w:type="dxa"/>
            <w:vAlign w:val="center"/>
          </w:tcPr>
          <w:p w14:paraId="4D669FAA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552" w:type="dxa"/>
            <w:vAlign w:val="center"/>
          </w:tcPr>
          <w:p w14:paraId="75081698" w14:textId="77777777" w:rsidR="00FF2F89" w:rsidRPr="00FF2F89" w:rsidRDefault="00FF2F89" w:rsidP="00EE084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FF2F89">
              <w:rPr>
                <w:rFonts w:ascii="Verdana" w:hAnsi="Verdana" w:cs="Times New Roman"/>
                <w:b/>
                <w:sz w:val="18"/>
                <w:szCs w:val="18"/>
              </w:rPr>
              <w:t>iSpot</w:t>
            </w:r>
            <w:proofErr w:type="spellEnd"/>
            <w:r w:rsidRPr="00FF2F89">
              <w:rPr>
                <w:rFonts w:ascii="Verdana" w:hAnsi="Verdana" w:cs="Times New Roman"/>
                <w:b/>
                <w:sz w:val="18"/>
                <w:szCs w:val="18"/>
              </w:rPr>
              <w:t xml:space="preserve"> Poland Sp. z o. o.</w:t>
            </w:r>
          </w:p>
          <w:p w14:paraId="5257BD41" w14:textId="77777777" w:rsidR="00FF2F89" w:rsidRPr="00FF2F89" w:rsidRDefault="00FF2F89" w:rsidP="00EE084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 xml:space="preserve">ul. Puławska 2 </w:t>
            </w:r>
          </w:p>
          <w:p w14:paraId="0B044028" w14:textId="77777777" w:rsidR="00FF2F89" w:rsidRPr="00FF2F89" w:rsidRDefault="00FF2F89" w:rsidP="00EE084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>02-566 Warszawa</w:t>
            </w:r>
          </w:p>
        </w:tc>
        <w:tc>
          <w:tcPr>
            <w:tcW w:w="850" w:type="dxa"/>
            <w:vAlign w:val="center"/>
          </w:tcPr>
          <w:p w14:paraId="3D1DF455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41332464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6207DD0E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2B83BEC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FF2F89" w:rsidRPr="00FF2F89" w14:paraId="2C609023" w14:textId="77777777" w:rsidTr="00EE0849">
        <w:tc>
          <w:tcPr>
            <w:tcW w:w="851" w:type="dxa"/>
            <w:vAlign w:val="center"/>
          </w:tcPr>
          <w:p w14:paraId="338C92F5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32EE8F3B" w14:textId="77777777" w:rsidR="00FF2F89" w:rsidRPr="00FF2F89" w:rsidRDefault="00FF2F89" w:rsidP="00EE084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/>
                <w:sz w:val="18"/>
                <w:szCs w:val="18"/>
              </w:rPr>
              <w:t>EUROTEL SA</w:t>
            </w:r>
          </w:p>
          <w:p w14:paraId="04F99631" w14:textId="77777777" w:rsidR="00FF2F89" w:rsidRPr="00FF2F89" w:rsidRDefault="00FF2F89" w:rsidP="00EE084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 xml:space="preserve">Ul. Kartuska 391 </w:t>
            </w:r>
          </w:p>
          <w:p w14:paraId="76037B69" w14:textId="77777777" w:rsidR="00FF2F89" w:rsidRPr="00FF2F89" w:rsidRDefault="00FF2F89" w:rsidP="00EE084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>80-125 Gdańsk</w:t>
            </w:r>
          </w:p>
        </w:tc>
        <w:tc>
          <w:tcPr>
            <w:tcW w:w="850" w:type="dxa"/>
            <w:vAlign w:val="center"/>
          </w:tcPr>
          <w:p w14:paraId="7EA27263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59,04</w:t>
            </w:r>
          </w:p>
        </w:tc>
        <w:tc>
          <w:tcPr>
            <w:tcW w:w="1418" w:type="dxa"/>
            <w:vAlign w:val="center"/>
          </w:tcPr>
          <w:p w14:paraId="390B3AEC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7EE04C6B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DE09928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99,04</w:t>
            </w:r>
          </w:p>
        </w:tc>
      </w:tr>
      <w:tr w:rsidR="00FF2F89" w:rsidRPr="00FF2F89" w14:paraId="03CB608C" w14:textId="77777777" w:rsidTr="00EE0849">
        <w:tc>
          <w:tcPr>
            <w:tcW w:w="851" w:type="dxa"/>
            <w:vAlign w:val="center"/>
          </w:tcPr>
          <w:p w14:paraId="0F866B41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552" w:type="dxa"/>
            <w:vAlign w:val="center"/>
          </w:tcPr>
          <w:p w14:paraId="32CD5C9A" w14:textId="77777777" w:rsidR="00FF2F89" w:rsidRPr="00FF2F89" w:rsidRDefault="00FF2F89" w:rsidP="00EE084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FF2F89">
              <w:rPr>
                <w:rFonts w:ascii="Verdana" w:hAnsi="Verdana" w:cs="Times New Roman"/>
                <w:b/>
                <w:sz w:val="18"/>
                <w:szCs w:val="18"/>
              </w:rPr>
              <w:t>Zycom</w:t>
            </w:r>
            <w:proofErr w:type="spellEnd"/>
            <w:r w:rsidRPr="00FF2F89">
              <w:rPr>
                <w:rFonts w:ascii="Verdana" w:hAnsi="Verdana" w:cs="Times New Roman"/>
                <w:b/>
                <w:sz w:val="18"/>
                <w:szCs w:val="18"/>
              </w:rPr>
              <w:t xml:space="preserve"> Polska sp. z o.o.</w:t>
            </w:r>
          </w:p>
          <w:p w14:paraId="0B665E6F" w14:textId="77777777" w:rsidR="00FF2F89" w:rsidRPr="00FF2F89" w:rsidRDefault="00FF2F89" w:rsidP="00EE084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 xml:space="preserve">Ul. Puszczyka 9 </w:t>
            </w:r>
          </w:p>
          <w:p w14:paraId="71417DAC" w14:textId="77777777" w:rsidR="00FF2F89" w:rsidRPr="00FF2F89" w:rsidRDefault="00FF2F89" w:rsidP="00EE084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>02-785 Warszawa</w:t>
            </w:r>
          </w:p>
        </w:tc>
        <w:tc>
          <w:tcPr>
            <w:tcW w:w="850" w:type="dxa"/>
            <w:vAlign w:val="center"/>
          </w:tcPr>
          <w:p w14:paraId="787F15E9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57,81</w:t>
            </w:r>
          </w:p>
        </w:tc>
        <w:tc>
          <w:tcPr>
            <w:tcW w:w="1418" w:type="dxa"/>
            <w:vAlign w:val="center"/>
          </w:tcPr>
          <w:p w14:paraId="3E78712C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2D9A839F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BB82E0D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97,81</w:t>
            </w:r>
          </w:p>
        </w:tc>
      </w:tr>
      <w:tr w:rsidR="00FF2F89" w:rsidRPr="00FF2F89" w14:paraId="5E65F527" w14:textId="77777777" w:rsidTr="00EE0849">
        <w:tc>
          <w:tcPr>
            <w:tcW w:w="851" w:type="dxa"/>
            <w:vAlign w:val="center"/>
          </w:tcPr>
          <w:p w14:paraId="2C439AB3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14:paraId="38929593" w14:textId="77777777" w:rsidR="00FF2F89" w:rsidRPr="00FF2F89" w:rsidRDefault="00FF2F89" w:rsidP="00EE084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FF2F89">
              <w:rPr>
                <w:rFonts w:ascii="Verdana" w:hAnsi="Verdana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6A810C5B" w14:textId="77777777" w:rsidR="00FF2F89" w:rsidRPr="00FF2F89" w:rsidRDefault="00FF2F89" w:rsidP="00EE084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>Opaczewska</w:t>
            </w:r>
            <w:proofErr w:type="spellEnd"/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 xml:space="preserve"> 7 /16</w:t>
            </w:r>
          </w:p>
          <w:p w14:paraId="73C3E4BC" w14:textId="77777777" w:rsidR="00FF2F89" w:rsidRPr="00FF2F89" w:rsidRDefault="00FF2F89" w:rsidP="00EE084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>02-679 Warszawa</w:t>
            </w:r>
          </w:p>
        </w:tc>
        <w:tc>
          <w:tcPr>
            <w:tcW w:w="850" w:type="dxa"/>
            <w:vAlign w:val="center"/>
          </w:tcPr>
          <w:p w14:paraId="3D2AECCB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57,14</w:t>
            </w:r>
          </w:p>
        </w:tc>
        <w:tc>
          <w:tcPr>
            <w:tcW w:w="1418" w:type="dxa"/>
            <w:vAlign w:val="center"/>
          </w:tcPr>
          <w:p w14:paraId="32CB0230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311FA821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681D8C6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97,14</w:t>
            </w:r>
          </w:p>
        </w:tc>
      </w:tr>
      <w:tr w:rsidR="00FF2F89" w:rsidRPr="00FF2F89" w14:paraId="51125B32" w14:textId="77777777" w:rsidTr="00EE0849">
        <w:tc>
          <w:tcPr>
            <w:tcW w:w="851" w:type="dxa"/>
            <w:vAlign w:val="center"/>
          </w:tcPr>
          <w:p w14:paraId="087AAF1D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552" w:type="dxa"/>
            <w:vAlign w:val="center"/>
          </w:tcPr>
          <w:p w14:paraId="659CAC1F" w14:textId="77777777" w:rsidR="00FF2F89" w:rsidRPr="00FF2F89" w:rsidRDefault="00FF2F89" w:rsidP="00EE084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46841121" w14:textId="77777777" w:rsidR="00FF2F89" w:rsidRPr="00FF2F89" w:rsidRDefault="00FF2F89" w:rsidP="00EE084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53920018" w14:textId="77777777" w:rsidR="00FF2F89" w:rsidRPr="00FF2F89" w:rsidRDefault="00FF2F89" w:rsidP="00EE084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lastRenderedPageBreak/>
              <w:t>31-120 Kraków</w:t>
            </w:r>
          </w:p>
        </w:tc>
        <w:tc>
          <w:tcPr>
            <w:tcW w:w="850" w:type="dxa"/>
            <w:vAlign w:val="center"/>
          </w:tcPr>
          <w:p w14:paraId="231A8225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56,64</w:t>
            </w:r>
          </w:p>
        </w:tc>
        <w:tc>
          <w:tcPr>
            <w:tcW w:w="1418" w:type="dxa"/>
            <w:vAlign w:val="center"/>
          </w:tcPr>
          <w:p w14:paraId="4AFF8EB9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49131B69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D0F5A91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96,64</w:t>
            </w:r>
          </w:p>
        </w:tc>
      </w:tr>
      <w:tr w:rsidR="00FF2F89" w:rsidRPr="00FF2F89" w14:paraId="2DEA7C24" w14:textId="77777777" w:rsidTr="00EE0849">
        <w:tc>
          <w:tcPr>
            <w:tcW w:w="851" w:type="dxa"/>
            <w:vAlign w:val="center"/>
          </w:tcPr>
          <w:p w14:paraId="48416401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0FA66836" w14:textId="77777777" w:rsidR="00FF2F89" w:rsidRPr="00FF2F89" w:rsidRDefault="00FF2F89" w:rsidP="00EE084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FF2F89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Jupiter-</w:t>
            </w:r>
            <w:proofErr w:type="spellStart"/>
            <w:r w:rsidRPr="00FF2F89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Intergration</w:t>
            </w:r>
            <w:proofErr w:type="spellEnd"/>
            <w:r w:rsidRPr="00FF2F89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FF2F89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7DF89E07" w14:textId="77777777" w:rsidR="00FF2F89" w:rsidRPr="00FF2F89" w:rsidRDefault="00FF2F89" w:rsidP="00EE084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 xml:space="preserve">Ul. Żagańska 2a </w:t>
            </w:r>
          </w:p>
          <w:p w14:paraId="45D37E82" w14:textId="77777777" w:rsidR="00FF2F89" w:rsidRPr="00FF2F89" w:rsidRDefault="00FF2F89" w:rsidP="00EE084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bCs/>
                <w:sz w:val="18"/>
                <w:szCs w:val="18"/>
              </w:rPr>
              <w:t>04-713 Warszawa</w:t>
            </w:r>
          </w:p>
        </w:tc>
        <w:tc>
          <w:tcPr>
            <w:tcW w:w="850" w:type="dxa"/>
            <w:vAlign w:val="center"/>
          </w:tcPr>
          <w:p w14:paraId="5DA926C1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59,10</w:t>
            </w:r>
          </w:p>
        </w:tc>
        <w:tc>
          <w:tcPr>
            <w:tcW w:w="1418" w:type="dxa"/>
            <w:vAlign w:val="center"/>
          </w:tcPr>
          <w:p w14:paraId="3D4098AC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722DE12A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6523EA90" w14:textId="77777777" w:rsidR="00FF2F89" w:rsidRPr="00FF2F89" w:rsidRDefault="00FF2F89" w:rsidP="00EE084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F2F89">
              <w:rPr>
                <w:rFonts w:ascii="Verdana" w:hAnsi="Verdana" w:cs="Times New Roman"/>
                <w:sz w:val="18"/>
                <w:szCs w:val="18"/>
              </w:rPr>
              <w:t xml:space="preserve">  94,10</w:t>
            </w:r>
          </w:p>
        </w:tc>
      </w:tr>
    </w:tbl>
    <w:p w14:paraId="7D3E4EED" w14:textId="77777777" w:rsidR="00E85D70" w:rsidRPr="00FF2F89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5A66DF8B" w14:textId="77777777" w:rsidR="00F960D7" w:rsidRPr="00FF2F89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79AC4AB" w14:textId="77777777" w:rsidR="00F960D7" w:rsidRPr="00FF2F89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FF2F8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C36044" w14:textId="77777777" w:rsidR="007473CC" w:rsidRDefault="007473CC">
      <w:r>
        <w:separator/>
      </w:r>
    </w:p>
  </w:endnote>
  <w:endnote w:type="continuationSeparator" w:id="0">
    <w:p w14:paraId="4836FD2D" w14:textId="77777777" w:rsidR="007473CC" w:rsidRDefault="00747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7265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3FB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25B63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CC816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4987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0CFD92" w14:textId="77777777" w:rsidR="007473CC" w:rsidRDefault="007473CC">
      <w:r>
        <w:separator/>
      </w:r>
    </w:p>
  </w:footnote>
  <w:footnote w:type="continuationSeparator" w:id="0">
    <w:p w14:paraId="593EB91C" w14:textId="77777777" w:rsidR="007473CC" w:rsidRDefault="00747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8E96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DBE6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C347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3C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25C2"/>
    <w:rsid w:val="00657C1E"/>
    <w:rsid w:val="006B585D"/>
    <w:rsid w:val="006E3089"/>
    <w:rsid w:val="00712C39"/>
    <w:rsid w:val="007473CC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6CF3"/>
    <w:rsid w:val="00915B9E"/>
    <w:rsid w:val="00952256"/>
    <w:rsid w:val="0097748A"/>
    <w:rsid w:val="009874BE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F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037E8"/>
  <w15:chartTrackingRefBased/>
  <w15:docId w15:val="{CC1C84D4-A427-433F-8737-DED4A5E0D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F2F8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253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2024-08-01T07:26:00Z</dcterms:created>
  <dcterms:modified xsi:type="dcterms:W3CDTF">2024-08-01T07:27:00Z</dcterms:modified>
</cp:coreProperties>
</file>