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9BFBF0" w14:textId="0F627925" w:rsidR="00B048DA" w:rsidRPr="008A1B1D" w:rsidRDefault="00125EFE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8A1B1D">
        <w:rPr>
          <w:rFonts w:ascii="Arial Narrow" w:hAnsi="Arial Narrow" w:cs="Arial"/>
          <w:sz w:val="22"/>
          <w:szCs w:val="22"/>
        </w:rPr>
        <w:t>Kraków</w:t>
      </w:r>
      <w:r w:rsidR="00B048DA" w:rsidRPr="008A1B1D">
        <w:rPr>
          <w:rFonts w:ascii="Arial Narrow" w:hAnsi="Arial Narrow" w:cs="Arial"/>
          <w:sz w:val="22"/>
          <w:szCs w:val="22"/>
        </w:rPr>
        <w:t xml:space="preserve"> dnia: </w:t>
      </w:r>
      <w:r w:rsidR="00EF52D3">
        <w:rPr>
          <w:rFonts w:ascii="Arial Narrow" w:hAnsi="Arial Narrow" w:cs="Arial"/>
          <w:sz w:val="22"/>
          <w:szCs w:val="22"/>
        </w:rPr>
        <w:t>01.08.2024 r.</w:t>
      </w:r>
    </w:p>
    <w:p w14:paraId="771CF60F" w14:textId="77777777" w:rsidR="00125EFE" w:rsidRPr="008A1B1D" w:rsidRDefault="00125EFE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8A1B1D">
        <w:rPr>
          <w:rFonts w:ascii="Arial Narrow" w:hAnsi="Arial Narrow" w:cs="Arial"/>
          <w:b/>
          <w:bCs/>
          <w:sz w:val="22"/>
          <w:szCs w:val="22"/>
        </w:rPr>
        <w:t>Szpital Miejski Specjalistyczny</w:t>
      </w:r>
    </w:p>
    <w:p w14:paraId="2D188F6B" w14:textId="77777777" w:rsidR="00125EFE" w:rsidRPr="008A1B1D" w:rsidRDefault="00125EFE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8A1B1D">
        <w:rPr>
          <w:rFonts w:ascii="Arial Narrow" w:hAnsi="Arial Narrow" w:cs="Arial"/>
          <w:b/>
          <w:bCs/>
          <w:sz w:val="22"/>
          <w:szCs w:val="22"/>
        </w:rPr>
        <w:t>im. Gabriela Narutowicza w Krakowie</w:t>
      </w:r>
    </w:p>
    <w:p w14:paraId="74E5E8A3" w14:textId="77777777" w:rsidR="00B048DA" w:rsidRPr="008A1B1D" w:rsidRDefault="00125EFE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8A1B1D">
        <w:rPr>
          <w:rFonts w:ascii="Arial Narrow" w:hAnsi="Arial Narrow" w:cs="Arial"/>
          <w:sz w:val="22"/>
          <w:szCs w:val="22"/>
        </w:rPr>
        <w:t>ul. Prądnicka</w:t>
      </w:r>
      <w:r w:rsidR="00B048DA" w:rsidRPr="008A1B1D">
        <w:rPr>
          <w:rFonts w:ascii="Arial Narrow" w:hAnsi="Arial Narrow" w:cs="Arial"/>
          <w:sz w:val="22"/>
          <w:szCs w:val="22"/>
        </w:rPr>
        <w:t xml:space="preserve"> </w:t>
      </w:r>
      <w:r w:rsidRPr="008A1B1D">
        <w:rPr>
          <w:rFonts w:ascii="Arial Narrow" w:hAnsi="Arial Narrow" w:cs="Arial"/>
          <w:sz w:val="22"/>
          <w:szCs w:val="22"/>
        </w:rPr>
        <w:t>35-37</w:t>
      </w:r>
    </w:p>
    <w:p w14:paraId="331AAB3A" w14:textId="77777777" w:rsidR="00B048DA" w:rsidRPr="008A1B1D" w:rsidRDefault="00125EFE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8A1B1D">
        <w:rPr>
          <w:rFonts w:ascii="Arial Narrow" w:hAnsi="Arial Narrow" w:cs="Arial"/>
          <w:sz w:val="22"/>
          <w:szCs w:val="22"/>
        </w:rPr>
        <w:t>31-202</w:t>
      </w:r>
      <w:r w:rsidR="00B048DA" w:rsidRPr="008A1B1D">
        <w:rPr>
          <w:rFonts w:ascii="Arial Narrow" w:hAnsi="Arial Narrow" w:cs="Arial"/>
          <w:sz w:val="22"/>
          <w:szCs w:val="22"/>
        </w:rPr>
        <w:t xml:space="preserve"> </w:t>
      </w:r>
      <w:r w:rsidRPr="008A1B1D">
        <w:rPr>
          <w:rFonts w:ascii="Arial Narrow" w:hAnsi="Arial Narrow" w:cs="Arial"/>
          <w:sz w:val="22"/>
          <w:szCs w:val="22"/>
        </w:rPr>
        <w:t>Kraków</w:t>
      </w:r>
    </w:p>
    <w:p w14:paraId="6C5B2D01" w14:textId="77777777" w:rsidR="00B048DA" w:rsidRPr="008A1B1D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8A1B1D" w14:paraId="46CCDD99" w14:textId="77777777" w:rsidTr="00B048DA">
        <w:tc>
          <w:tcPr>
            <w:tcW w:w="9498" w:type="dxa"/>
            <w:shd w:val="clear" w:color="auto" w:fill="F2F2F2"/>
            <w:hideMark/>
          </w:tcPr>
          <w:p w14:paraId="00DA5E14" w14:textId="77777777" w:rsidR="00B048DA" w:rsidRPr="008A1B1D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14:paraId="5457C928" w14:textId="77777777" w:rsidR="00B048DA" w:rsidRPr="008A1B1D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3C5E0243" w14:textId="77777777" w:rsidR="00B048DA" w:rsidRPr="008A1B1D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7D898958" w14:textId="77777777" w:rsidR="00B048DA" w:rsidRPr="008A1B1D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A1B1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A1B1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A1B1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8A1B1D" w14:paraId="407C2A21" w14:textId="77777777" w:rsidTr="00B048DA">
        <w:tc>
          <w:tcPr>
            <w:tcW w:w="2269" w:type="dxa"/>
            <w:shd w:val="clear" w:color="auto" w:fill="auto"/>
          </w:tcPr>
          <w:p w14:paraId="20670056" w14:textId="77777777" w:rsidR="00B048DA" w:rsidRPr="008A1B1D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2A84B763" w14:textId="77777777" w:rsidR="00B048DA" w:rsidRPr="008A1B1D" w:rsidRDefault="00125EFE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>Zakup i dostawa wszczepialnych i niewszczepialnych wyrobów medycznych dla potrzeb Oddziału Urazowo-Ortopedycznego</w:t>
            </w:r>
          </w:p>
        </w:tc>
      </w:tr>
      <w:tr w:rsidR="00125EFE" w:rsidRPr="008A1B1D" w14:paraId="6C262FCC" w14:textId="77777777" w:rsidTr="00733303">
        <w:tc>
          <w:tcPr>
            <w:tcW w:w="2269" w:type="dxa"/>
            <w:shd w:val="clear" w:color="auto" w:fill="auto"/>
          </w:tcPr>
          <w:p w14:paraId="766913AB" w14:textId="77777777" w:rsidR="00125EFE" w:rsidRPr="008A1B1D" w:rsidRDefault="00125EFE" w:rsidP="0073330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3824859A" w14:textId="77777777" w:rsidR="00125EFE" w:rsidRPr="008A1B1D" w:rsidRDefault="00125EFE" w:rsidP="007333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>ZP/38/2024</w:t>
            </w:r>
          </w:p>
        </w:tc>
      </w:tr>
    </w:tbl>
    <w:p w14:paraId="1004908F" w14:textId="77777777" w:rsidR="00B048DA" w:rsidRPr="008A1B1D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135501C8" w14:textId="354262C2" w:rsidR="008642B3" w:rsidRPr="008A1B1D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8A1B1D">
        <w:rPr>
          <w:rFonts w:ascii="Arial Narrow" w:hAnsi="Arial Narrow" w:cs="Arial"/>
          <w:sz w:val="22"/>
          <w:szCs w:val="22"/>
        </w:rPr>
        <w:t xml:space="preserve">Zamawiający, działając </w:t>
      </w:r>
      <w:r w:rsidR="00C65E53" w:rsidRPr="008A1B1D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8A1B1D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8A1B1D">
        <w:rPr>
          <w:rFonts w:ascii="Arial Narrow" w:hAnsi="Arial Narrow" w:cs="Arial"/>
          <w:sz w:val="22"/>
          <w:szCs w:val="22"/>
        </w:rPr>
        <w:t xml:space="preserve"> ustawy z dnia 11 września 2019r. Prawo zamówień publicznych, zwanej dalej „ustawą Pzp”</w:t>
      </w:r>
      <w:r w:rsidR="00D26ED6" w:rsidRPr="008A1B1D">
        <w:rPr>
          <w:rFonts w:ascii="Arial Narrow" w:hAnsi="Arial Narrow" w:cs="Arial"/>
          <w:sz w:val="22"/>
          <w:szCs w:val="22"/>
        </w:rPr>
        <w:t xml:space="preserve">, </w:t>
      </w:r>
      <w:r w:rsidR="00C65E53" w:rsidRPr="008A1B1D">
        <w:rPr>
          <w:rFonts w:ascii="Arial Narrow" w:hAnsi="Arial Narrow" w:cs="Arial"/>
          <w:sz w:val="22"/>
          <w:szCs w:val="22"/>
        </w:rPr>
        <w:t>informuje</w:t>
      </w:r>
      <w:r w:rsidR="00D26ED6" w:rsidRPr="008A1B1D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8A1B1D">
        <w:rPr>
          <w:rFonts w:ascii="Arial Narrow" w:hAnsi="Arial Narrow" w:cs="Arial"/>
          <w:sz w:val="22"/>
          <w:szCs w:val="22"/>
        </w:rPr>
        <w:t>najkorzystniejsz</w:t>
      </w:r>
      <w:r w:rsidR="00D26ED6" w:rsidRPr="008A1B1D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8A1B1D">
        <w:rPr>
          <w:rFonts w:ascii="Arial Narrow" w:hAnsi="Arial Narrow" w:cs="Arial"/>
          <w:sz w:val="22"/>
          <w:szCs w:val="22"/>
        </w:rPr>
        <w:t>ofer</w:t>
      </w:r>
      <w:r w:rsidR="00D26ED6" w:rsidRPr="008A1B1D">
        <w:rPr>
          <w:rFonts w:ascii="Arial Narrow" w:hAnsi="Arial Narrow" w:cs="Arial"/>
          <w:sz w:val="22"/>
          <w:szCs w:val="22"/>
        </w:rPr>
        <w:t>t</w:t>
      </w:r>
      <w:r w:rsidR="009F0E5C" w:rsidRPr="008A1B1D">
        <w:rPr>
          <w:rFonts w:ascii="Arial Narrow" w:hAnsi="Arial Narrow" w:cs="Arial"/>
          <w:sz w:val="22"/>
          <w:szCs w:val="22"/>
        </w:rPr>
        <w:t>a</w:t>
      </w:r>
      <w:r w:rsidRPr="008A1B1D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8A1B1D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25EFE" w:rsidRPr="008A1B1D" w14:paraId="575BF189" w14:textId="77777777" w:rsidTr="00733303">
        <w:trPr>
          <w:cantSplit/>
        </w:trPr>
        <w:tc>
          <w:tcPr>
            <w:tcW w:w="9498" w:type="dxa"/>
          </w:tcPr>
          <w:p w14:paraId="3F320C48" w14:textId="77777777" w:rsidR="00125EFE" w:rsidRPr="008A1B1D" w:rsidRDefault="00125EFE" w:rsidP="00733303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A1B1D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A1B1D">
              <w:rPr>
                <w:rFonts w:ascii="Arial Narrow" w:hAnsi="Arial Narrow" w:cs="Arial"/>
                <w:color w:val="000000"/>
                <w:sz w:val="22"/>
                <w:szCs w:val="22"/>
              </w:rPr>
              <w:t>Pakiet 1 - Endoproteza stawu ramiennego połowicza, całkowita i odwrócona</w:t>
            </w:r>
          </w:p>
          <w:p w14:paraId="7E0DE997" w14:textId="77777777" w:rsidR="00125EFE" w:rsidRPr="008A1B1D" w:rsidRDefault="00125EFE" w:rsidP="00733303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sz w:val="22"/>
                <w:szCs w:val="22"/>
              </w:rPr>
              <w:t>FH ORTHO Uproszczona Spółka Akcyjna Oddział w Polsce</w:t>
            </w:r>
          </w:p>
          <w:p w14:paraId="76C731F9" w14:textId="77777777" w:rsidR="00125EFE" w:rsidRPr="008A1B1D" w:rsidRDefault="00125EFE" w:rsidP="0073330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 xml:space="preserve">ul. Garbary 95 /A6 </w:t>
            </w:r>
          </w:p>
          <w:p w14:paraId="52D521DB" w14:textId="77777777" w:rsidR="00125EFE" w:rsidRPr="008A1B1D" w:rsidRDefault="00125EFE" w:rsidP="0073330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>61-757 Poznań</w:t>
            </w:r>
          </w:p>
          <w:p w14:paraId="5580A6E6" w14:textId="77777777" w:rsidR="00125EFE" w:rsidRPr="008A1B1D" w:rsidRDefault="00125EFE" w:rsidP="00733303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8A1B1D">
              <w:rPr>
                <w:rFonts w:ascii="Arial Narrow" w:hAnsi="Arial Narrow" w:cs="Arial"/>
                <w:b/>
                <w:sz w:val="22"/>
                <w:szCs w:val="22"/>
              </w:rPr>
              <w:t xml:space="preserve"> 152 280.00 zł brutto</w:t>
            </w: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8C5CD25" w14:textId="23E5E253" w:rsidR="00125EFE" w:rsidRPr="008A1B1D" w:rsidRDefault="00125EFE" w:rsidP="008A1B1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8A1B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>Jedyna oferta. Spełnia wymagania określone w SWZ.</w:t>
            </w:r>
          </w:p>
        </w:tc>
      </w:tr>
      <w:tr w:rsidR="00125EFE" w:rsidRPr="008A1B1D" w14:paraId="6775878F" w14:textId="77777777" w:rsidTr="00733303">
        <w:trPr>
          <w:cantSplit/>
        </w:trPr>
        <w:tc>
          <w:tcPr>
            <w:tcW w:w="9498" w:type="dxa"/>
          </w:tcPr>
          <w:p w14:paraId="7D4E0097" w14:textId="77777777" w:rsidR="00125EFE" w:rsidRPr="008A1B1D" w:rsidRDefault="00125EFE" w:rsidP="00733303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A1B1D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A1B1D">
              <w:rPr>
                <w:rFonts w:ascii="Arial Narrow" w:hAnsi="Arial Narrow" w:cs="Arial"/>
                <w:color w:val="000000"/>
                <w:sz w:val="22"/>
                <w:szCs w:val="22"/>
              </w:rPr>
              <w:t>Pakiet 3 - Endoproteza  stawu biodrowego linia standardowa + rewizyjna</w:t>
            </w:r>
          </w:p>
          <w:p w14:paraId="3479894E" w14:textId="77777777" w:rsidR="00125EFE" w:rsidRPr="008A1B1D" w:rsidRDefault="00125EFE" w:rsidP="00733303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14:paraId="35955745" w14:textId="77777777" w:rsidR="00125EFE" w:rsidRPr="008A1B1D" w:rsidRDefault="00125EFE" w:rsidP="0073330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 xml:space="preserve">ul. Iłżecka 24  </w:t>
            </w:r>
          </w:p>
          <w:p w14:paraId="3D41B50E" w14:textId="77777777" w:rsidR="00125EFE" w:rsidRPr="008A1B1D" w:rsidRDefault="00125EFE" w:rsidP="0073330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>02-135 Warszawa</w:t>
            </w:r>
          </w:p>
          <w:p w14:paraId="1CCB9C66" w14:textId="77777777" w:rsidR="00125EFE" w:rsidRPr="008A1B1D" w:rsidRDefault="00125EFE" w:rsidP="00733303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8A1B1D">
              <w:rPr>
                <w:rFonts w:ascii="Arial Narrow" w:hAnsi="Arial Narrow" w:cs="Arial"/>
                <w:b/>
                <w:sz w:val="22"/>
                <w:szCs w:val="22"/>
              </w:rPr>
              <w:t xml:space="preserve"> 1 733 788.80 zł brutto</w:t>
            </w: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20FE949" w14:textId="35CB0466" w:rsidR="00125EFE" w:rsidRPr="008A1B1D" w:rsidRDefault="00125EFE" w:rsidP="008A1B1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8A1B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>Jedyna oferta. Spełnia wymagania określone w SWZ.</w:t>
            </w:r>
          </w:p>
        </w:tc>
      </w:tr>
      <w:tr w:rsidR="00125EFE" w:rsidRPr="008A1B1D" w14:paraId="317321B8" w14:textId="77777777" w:rsidTr="00733303">
        <w:trPr>
          <w:cantSplit/>
        </w:trPr>
        <w:tc>
          <w:tcPr>
            <w:tcW w:w="9498" w:type="dxa"/>
          </w:tcPr>
          <w:p w14:paraId="22DE6479" w14:textId="77777777" w:rsidR="00125EFE" w:rsidRPr="008A1B1D" w:rsidRDefault="00125EFE" w:rsidP="00733303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8A1B1D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A1B1D">
              <w:rPr>
                <w:rFonts w:ascii="Arial Narrow" w:hAnsi="Arial Narrow" w:cs="Arial"/>
                <w:color w:val="000000"/>
                <w:sz w:val="22"/>
                <w:szCs w:val="22"/>
              </w:rPr>
              <w:t>Pakiet 4 - Płyta stalowa anatomiczna niskoprofilowa, blokująco-kompresyjna do dalszego końca kości strzałkowej od strony bocznej</w:t>
            </w:r>
          </w:p>
          <w:p w14:paraId="48C14289" w14:textId="77777777" w:rsidR="00125EFE" w:rsidRPr="008A1B1D" w:rsidRDefault="00125EFE" w:rsidP="00733303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14:paraId="39224DAC" w14:textId="77777777" w:rsidR="00125EFE" w:rsidRPr="008A1B1D" w:rsidRDefault="00125EFE" w:rsidP="0073330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 xml:space="preserve">ul. Iłżecka 24  </w:t>
            </w:r>
          </w:p>
          <w:p w14:paraId="740A9965" w14:textId="77777777" w:rsidR="00125EFE" w:rsidRPr="008A1B1D" w:rsidRDefault="00125EFE" w:rsidP="0073330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>02-135 Warszawa</w:t>
            </w:r>
          </w:p>
          <w:p w14:paraId="55ABB6B2" w14:textId="77777777" w:rsidR="00125EFE" w:rsidRPr="008A1B1D" w:rsidRDefault="00125EFE" w:rsidP="00733303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8A1B1D">
              <w:rPr>
                <w:rFonts w:ascii="Arial Narrow" w:hAnsi="Arial Narrow" w:cs="Arial"/>
                <w:b/>
                <w:sz w:val="22"/>
                <w:szCs w:val="22"/>
              </w:rPr>
              <w:t xml:space="preserve"> 177 276.60 zł brutto</w:t>
            </w: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8E3424C" w14:textId="3C465B6F" w:rsidR="00125EFE" w:rsidRPr="008A1B1D" w:rsidRDefault="00125EFE" w:rsidP="008A1B1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8A1B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 xml:space="preserve"> Najkorzystniejsza złożona oferta spełniająca wymagania Zamawiającego.</w:t>
            </w:r>
          </w:p>
        </w:tc>
      </w:tr>
      <w:tr w:rsidR="00125EFE" w:rsidRPr="008A1B1D" w14:paraId="664A091D" w14:textId="77777777" w:rsidTr="00733303">
        <w:trPr>
          <w:cantSplit/>
        </w:trPr>
        <w:tc>
          <w:tcPr>
            <w:tcW w:w="9498" w:type="dxa"/>
          </w:tcPr>
          <w:p w14:paraId="28E16DF5" w14:textId="77777777" w:rsidR="00125EFE" w:rsidRPr="008A1B1D" w:rsidRDefault="00125EFE" w:rsidP="00733303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A1B1D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A1B1D">
              <w:rPr>
                <w:rFonts w:ascii="Arial Narrow" w:hAnsi="Arial Narrow" w:cs="Arial"/>
                <w:color w:val="000000"/>
                <w:sz w:val="22"/>
                <w:szCs w:val="22"/>
              </w:rPr>
              <w:t>Pakiet 5 - Rekonstrukcja ACL</w:t>
            </w:r>
          </w:p>
          <w:p w14:paraId="6B4408DF" w14:textId="77777777" w:rsidR="00125EFE" w:rsidRPr="008A1B1D" w:rsidRDefault="00125EFE" w:rsidP="00733303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sz w:val="22"/>
                <w:szCs w:val="22"/>
              </w:rPr>
              <w:t>Smith &amp; Nephew Sp. z o.o.</w:t>
            </w:r>
          </w:p>
          <w:p w14:paraId="2C154E0C" w14:textId="77777777" w:rsidR="00125EFE" w:rsidRPr="008A1B1D" w:rsidRDefault="00125EFE" w:rsidP="0073330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 xml:space="preserve">ul. Osmańska 12  </w:t>
            </w:r>
          </w:p>
          <w:p w14:paraId="485FDFBA" w14:textId="77777777" w:rsidR="00125EFE" w:rsidRPr="008A1B1D" w:rsidRDefault="00125EFE" w:rsidP="0073330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>02-823 Warszawa</w:t>
            </w:r>
          </w:p>
          <w:p w14:paraId="2116B358" w14:textId="77777777" w:rsidR="00125EFE" w:rsidRPr="008A1B1D" w:rsidRDefault="00125EFE" w:rsidP="00733303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8A1B1D">
              <w:rPr>
                <w:rFonts w:ascii="Arial Narrow" w:hAnsi="Arial Narrow" w:cs="Arial"/>
                <w:b/>
                <w:sz w:val="22"/>
                <w:szCs w:val="22"/>
              </w:rPr>
              <w:t xml:space="preserve"> 141 134.40 zł brutto</w:t>
            </w: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9D6F38C" w14:textId="7B9B3E96" w:rsidR="00125EFE" w:rsidRPr="008A1B1D" w:rsidRDefault="00125EFE" w:rsidP="008A1B1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8A1B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>Jedyna oferta. Spełnia wymagania określone w SWZ.</w:t>
            </w:r>
          </w:p>
        </w:tc>
      </w:tr>
      <w:tr w:rsidR="00125EFE" w:rsidRPr="008A1B1D" w14:paraId="7E419A22" w14:textId="77777777" w:rsidTr="00733303">
        <w:trPr>
          <w:cantSplit/>
        </w:trPr>
        <w:tc>
          <w:tcPr>
            <w:tcW w:w="9498" w:type="dxa"/>
          </w:tcPr>
          <w:p w14:paraId="414C93C6" w14:textId="77777777" w:rsidR="00125EFE" w:rsidRPr="008A1B1D" w:rsidRDefault="00125EFE" w:rsidP="00733303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A1B1D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A1B1D">
              <w:rPr>
                <w:rFonts w:ascii="Arial Narrow" w:hAnsi="Arial Narrow" w:cs="Arial"/>
                <w:color w:val="000000"/>
                <w:sz w:val="22"/>
                <w:szCs w:val="22"/>
              </w:rPr>
              <w:t>Pakiet 6 - Gwóźdź śródszpikowy ramienny prosty</w:t>
            </w:r>
          </w:p>
          <w:p w14:paraId="31CDDE89" w14:textId="77777777" w:rsidR="00125EFE" w:rsidRPr="008A1B1D" w:rsidRDefault="00125EFE" w:rsidP="00733303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sz w:val="22"/>
                <w:szCs w:val="22"/>
              </w:rPr>
              <w:t>FH ORTHO Uproszczona Spółka Akcyjna Oddział w Polsce</w:t>
            </w:r>
          </w:p>
          <w:p w14:paraId="41DEEBCF" w14:textId="77777777" w:rsidR="00125EFE" w:rsidRPr="008A1B1D" w:rsidRDefault="00125EFE" w:rsidP="0073330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 xml:space="preserve">ul. Garbary 95 /A6 </w:t>
            </w:r>
          </w:p>
          <w:p w14:paraId="20094D53" w14:textId="77777777" w:rsidR="00125EFE" w:rsidRPr="008A1B1D" w:rsidRDefault="00125EFE" w:rsidP="0073330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>61-757 Poznań</w:t>
            </w:r>
          </w:p>
          <w:p w14:paraId="1FE83CED" w14:textId="77777777" w:rsidR="00125EFE" w:rsidRPr="008A1B1D" w:rsidRDefault="00125EFE" w:rsidP="00733303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8A1B1D">
              <w:rPr>
                <w:rFonts w:ascii="Arial Narrow" w:hAnsi="Arial Narrow" w:cs="Arial"/>
                <w:b/>
                <w:sz w:val="22"/>
                <w:szCs w:val="22"/>
              </w:rPr>
              <w:t xml:space="preserve"> 29 970.00 zł brutto</w:t>
            </w: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9E12B28" w14:textId="258E8CE6" w:rsidR="00125EFE" w:rsidRPr="008A1B1D" w:rsidRDefault="00125EFE" w:rsidP="008A1B1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8A1B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>Jedyna oferta. Spełnia wymagania określone w SWZ.</w:t>
            </w:r>
          </w:p>
        </w:tc>
      </w:tr>
      <w:tr w:rsidR="00125EFE" w:rsidRPr="008A1B1D" w14:paraId="318001AC" w14:textId="77777777" w:rsidTr="00733303">
        <w:trPr>
          <w:cantSplit/>
        </w:trPr>
        <w:tc>
          <w:tcPr>
            <w:tcW w:w="9498" w:type="dxa"/>
          </w:tcPr>
          <w:p w14:paraId="35C30D2D" w14:textId="77777777" w:rsidR="00125EFE" w:rsidRPr="008A1B1D" w:rsidRDefault="00125EFE" w:rsidP="00733303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A1B1D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A1B1D">
              <w:rPr>
                <w:rFonts w:ascii="Arial Narrow" w:hAnsi="Arial Narrow" w:cs="Arial"/>
                <w:color w:val="000000"/>
                <w:sz w:val="22"/>
                <w:szCs w:val="22"/>
              </w:rPr>
              <w:t>Pakiet 7 - Zestaw do separacji osocza bogatopłytkowego</w:t>
            </w:r>
          </w:p>
          <w:p w14:paraId="16DD56E2" w14:textId="77777777" w:rsidR="00125EFE" w:rsidRPr="008A1B1D" w:rsidRDefault="00125EFE" w:rsidP="00733303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sz w:val="22"/>
                <w:szCs w:val="22"/>
              </w:rPr>
              <w:t>Biovico Sp. z o.o.</w:t>
            </w:r>
          </w:p>
          <w:p w14:paraId="445AE648" w14:textId="77777777" w:rsidR="00125EFE" w:rsidRPr="008A1B1D" w:rsidRDefault="00125EFE" w:rsidP="0073330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 xml:space="preserve">ul. Hutnicza 15B  </w:t>
            </w:r>
          </w:p>
          <w:p w14:paraId="6E412B40" w14:textId="77777777" w:rsidR="00125EFE" w:rsidRPr="008A1B1D" w:rsidRDefault="00125EFE" w:rsidP="0073330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>81-061 Gdynia</w:t>
            </w:r>
          </w:p>
          <w:p w14:paraId="552520F2" w14:textId="77777777" w:rsidR="00125EFE" w:rsidRPr="008A1B1D" w:rsidRDefault="00125EFE" w:rsidP="00733303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8A1B1D">
              <w:rPr>
                <w:rFonts w:ascii="Arial Narrow" w:hAnsi="Arial Narrow" w:cs="Arial"/>
                <w:b/>
                <w:sz w:val="22"/>
                <w:szCs w:val="22"/>
              </w:rPr>
              <w:t xml:space="preserve"> 6 030.29 zł brutto</w:t>
            </w: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CDB3B54" w14:textId="2B02A242" w:rsidR="00125EFE" w:rsidRPr="008A1B1D" w:rsidRDefault="00125EFE" w:rsidP="008A1B1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8A1B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125EFE" w:rsidRPr="008A1B1D" w14:paraId="6F173ADF" w14:textId="77777777" w:rsidTr="00733303">
        <w:trPr>
          <w:cantSplit/>
        </w:trPr>
        <w:tc>
          <w:tcPr>
            <w:tcW w:w="9498" w:type="dxa"/>
          </w:tcPr>
          <w:p w14:paraId="16CCFC94" w14:textId="77777777" w:rsidR="00125EFE" w:rsidRPr="008A1B1D" w:rsidRDefault="00125EFE" w:rsidP="00733303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A1B1D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A1B1D">
              <w:rPr>
                <w:rFonts w:ascii="Arial Narrow" w:hAnsi="Arial Narrow" w:cs="Arial"/>
                <w:color w:val="000000"/>
                <w:sz w:val="22"/>
                <w:szCs w:val="22"/>
              </w:rPr>
              <w:t>Pakiet 8 - Kotwice tytanowe</w:t>
            </w:r>
          </w:p>
          <w:p w14:paraId="51026C1E" w14:textId="77777777" w:rsidR="00125EFE" w:rsidRPr="008A1B1D" w:rsidRDefault="00125EFE" w:rsidP="00733303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sz w:val="22"/>
                <w:szCs w:val="22"/>
              </w:rPr>
              <w:t>RAM Roman Cyfra</w:t>
            </w:r>
          </w:p>
          <w:p w14:paraId="64FA9722" w14:textId="77777777" w:rsidR="00125EFE" w:rsidRPr="008A1B1D" w:rsidRDefault="00125EFE" w:rsidP="0073330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 xml:space="preserve">Os. Królowo 151A  </w:t>
            </w:r>
          </w:p>
          <w:p w14:paraId="7C84E431" w14:textId="77777777" w:rsidR="00125EFE" w:rsidRPr="008A1B1D" w:rsidRDefault="00125EFE" w:rsidP="0073330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>34-451 Tylmanowa</w:t>
            </w:r>
          </w:p>
          <w:p w14:paraId="11331AC6" w14:textId="77777777" w:rsidR="00125EFE" w:rsidRPr="008A1B1D" w:rsidRDefault="00125EFE" w:rsidP="00733303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8A1B1D">
              <w:rPr>
                <w:rFonts w:ascii="Arial Narrow" w:hAnsi="Arial Narrow" w:cs="Arial"/>
                <w:b/>
                <w:sz w:val="22"/>
                <w:szCs w:val="22"/>
              </w:rPr>
              <w:t xml:space="preserve"> 43 253.80 zł brutto</w:t>
            </w: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4FD93AD" w14:textId="66B7E3A4" w:rsidR="00125EFE" w:rsidRPr="008A1B1D" w:rsidRDefault="00125EFE" w:rsidP="008A1B1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8A1B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>Jedyna oferta. Spełnia wymagania określone w SWZ.</w:t>
            </w:r>
          </w:p>
        </w:tc>
      </w:tr>
      <w:tr w:rsidR="00125EFE" w:rsidRPr="008A1B1D" w14:paraId="36E6AB17" w14:textId="77777777" w:rsidTr="00733303">
        <w:trPr>
          <w:cantSplit/>
        </w:trPr>
        <w:tc>
          <w:tcPr>
            <w:tcW w:w="9498" w:type="dxa"/>
          </w:tcPr>
          <w:p w14:paraId="693A73D9" w14:textId="77777777" w:rsidR="00125EFE" w:rsidRPr="008A1B1D" w:rsidRDefault="00125EFE" w:rsidP="00733303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8A1B1D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9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A1B1D">
              <w:rPr>
                <w:rFonts w:ascii="Arial Narrow" w:hAnsi="Arial Narrow" w:cs="Arial"/>
                <w:color w:val="000000"/>
                <w:sz w:val="22"/>
                <w:szCs w:val="22"/>
              </w:rPr>
              <w:t>Pakiet 9 - Zestaw do szycia łąkotki inside-out</w:t>
            </w:r>
          </w:p>
          <w:p w14:paraId="027B28F9" w14:textId="77777777" w:rsidR="00125EFE" w:rsidRPr="008A1B1D" w:rsidRDefault="00125EFE" w:rsidP="00733303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sz w:val="22"/>
                <w:szCs w:val="22"/>
              </w:rPr>
              <w:t>RAM Roman Cyfra</w:t>
            </w:r>
          </w:p>
          <w:p w14:paraId="49DF8377" w14:textId="77777777" w:rsidR="00125EFE" w:rsidRPr="008A1B1D" w:rsidRDefault="00125EFE" w:rsidP="0073330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 xml:space="preserve">Os. Królowo 151A  </w:t>
            </w:r>
          </w:p>
          <w:p w14:paraId="1EC3501D" w14:textId="77777777" w:rsidR="00125EFE" w:rsidRPr="008A1B1D" w:rsidRDefault="00125EFE" w:rsidP="0073330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>34-451 Tylmanowa</w:t>
            </w:r>
          </w:p>
          <w:p w14:paraId="45E537E2" w14:textId="77777777" w:rsidR="00125EFE" w:rsidRPr="008A1B1D" w:rsidRDefault="00125EFE" w:rsidP="00733303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8A1B1D">
              <w:rPr>
                <w:rFonts w:ascii="Arial Narrow" w:hAnsi="Arial Narrow" w:cs="Arial"/>
                <w:b/>
                <w:sz w:val="22"/>
                <w:szCs w:val="22"/>
              </w:rPr>
              <w:t xml:space="preserve"> 13 737.60 zł brutto</w:t>
            </w: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FF4A18F" w14:textId="4CE142C6" w:rsidR="00125EFE" w:rsidRPr="008A1B1D" w:rsidRDefault="00125EFE" w:rsidP="008A1B1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8A1B1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A1B1D">
              <w:rPr>
                <w:rFonts w:ascii="Arial Narrow" w:hAnsi="Arial Narrow" w:cs="Arial"/>
                <w:sz w:val="22"/>
                <w:szCs w:val="22"/>
              </w:rPr>
              <w:t xml:space="preserve"> Najkorzystniejsza złożona oferta spełniająca wymagania Zamawiającego.</w:t>
            </w:r>
          </w:p>
        </w:tc>
      </w:tr>
    </w:tbl>
    <w:p w14:paraId="4A3E576A" w14:textId="77777777" w:rsidR="00992FF5" w:rsidRPr="008A1B1D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8A1B1D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8A1B1D" w14:paraId="5464EAFE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AC50FA" w14:textId="77777777" w:rsidR="00992FF5" w:rsidRPr="008A1B1D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AB6DFE" w14:textId="77777777" w:rsidR="00992FF5" w:rsidRPr="008A1B1D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A7AE0C" w14:textId="77777777" w:rsidR="00992FF5" w:rsidRPr="008A1B1D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CCD71B" w14:textId="77777777" w:rsidR="00992FF5" w:rsidRPr="008A1B1D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125EFE" w:rsidRPr="008A1B1D" w14:paraId="138B71A9" w14:textId="77777777" w:rsidTr="007333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7F75A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1 - Pakiet 1 - Endoproteza stawu ramiennego połowicza, całkowita i odwrócona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912CE" w14:textId="77777777" w:rsidR="00125EFE" w:rsidRPr="008A1B1D" w:rsidRDefault="00125EFE" w:rsidP="0073330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>FH ORTHO Uproszczona Spółka Akcyjna Oddział w Polsce</w:t>
            </w:r>
          </w:p>
          <w:p w14:paraId="7C53643D" w14:textId="77777777" w:rsidR="00125EFE" w:rsidRPr="008A1B1D" w:rsidRDefault="00125EFE" w:rsidP="007333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ul. Garbary 95/A6</w:t>
            </w:r>
          </w:p>
          <w:p w14:paraId="26397E95" w14:textId="77777777" w:rsidR="00125EFE" w:rsidRPr="008A1B1D" w:rsidRDefault="00125EFE" w:rsidP="007333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61-757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9EEE0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1 - Cena - 240.00</w:t>
            </w:r>
          </w:p>
          <w:p w14:paraId="260DCB90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2 - Jakość i warunki depozytu - 160.00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71206" w14:textId="77777777" w:rsidR="00125EFE" w:rsidRPr="008A1B1D" w:rsidRDefault="00125EFE" w:rsidP="007333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 xml:space="preserve">  400,00</w:t>
            </w:r>
          </w:p>
        </w:tc>
      </w:tr>
      <w:tr w:rsidR="00125EFE" w:rsidRPr="008A1B1D" w14:paraId="6DD2245C" w14:textId="77777777" w:rsidTr="007333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40F13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3 - Pakiet 3 - Endoproteza  stawu biodrowego linia standardowa + rewizyjna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32BF6" w14:textId="77777777" w:rsidR="00125EFE" w:rsidRPr="008A1B1D" w:rsidRDefault="00125EFE" w:rsidP="0073330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188A50F7" w14:textId="77777777" w:rsidR="00125EFE" w:rsidRPr="008A1B1D" w:rsidRDefault="00125EFE" w:rsidP="007333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ul. Iłżecka 24</w:t>
            </w:r>
          </w:p>
          <w:p w14:paraId="0D50C9FB" w14:textId="77777777" w:rsidR="00125EFE" w:rsidRPr="008A1B1D" w:rsidRDefault="00125EFE" w:rsidP="007333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16923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1 - Cena - 240.00</w:t>
            </w:r>
          </w:p>
          <w:p w14:paraId="070B6472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2 - Jakość i warunki depozytu - 160.00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91F49" w14:textId="77777777" w:rsidR="00125EFE" w:rsidRPr="008A1B1D" w:rsidRDefault="00125EFE" w:rsidP="007333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 xml:space="preserve">  400,00</w:t>
            </w:r>
          </w:p>
        </w:tc>
      </w:tr>
      <w:tr w:rsidR="00125EFE" w:rsidRPr="008A1B1D" w14:paraId="35E31F5F" w14:textId="77777777" w:rsidTr="007333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9CC64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4 - Pakiet 4 - Płyta stalowa anatomiczna niskoprofilowa, blokująco-kompresyjna do dalszego końca kości strzałkowej od strony bocznej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2F29E" w14:textId="77777777" w:rsidR="00125EFE" w:rsidRPr="008A1B1D" w:rsidRDefault="00125EFE" w:rsidP="0073330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5D126C84" w14:textId="77777777" w:rsidR="00125EFE" w:rsidRPr="008A1B1D" w:rsidRDefault="00125EFE" w:rsidP="007333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ul. Iłżecka 24</w:t>
            </w:r>
          </w:p>
          <w:p w14:paraId="26D9EAFB" w14:textId="77777777" w:rsidR="00125EFE" w:rsidRPr="008A1B1D" w:rsidRDefault="00125EFE" w:rsidP="007333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86FA9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1 - Cena - 240.00</w:t>
            </w:r>
          </w:p>
          <w:p w14:paraId="71805D04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2 - Jakość i warunki depozytu - 106.68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D4C40" w14:textId="77777777" w:rsidR="00125EFE" w:rsidRPr="008A1B1D" w:rsidRDefault="00125EFE" w:rsidP="007333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 xml:space="preserve">  346,68</w:t>
            </w:r>
          </w:p>
        </w:tc>
      </w:tr>
      <w:tr w:rsidR="00125EFE" w:rsidRPr="008A1B1D" w14:paraId="736B6E8E" w14:textId="77777777" w:rsidTr="007333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75D78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4 - Pakiet 4 - Płyta stalowa anatomiczna niskoprofilowa, blokująco-kompresyjna do dalszego końca kości strzałkowej od strony bocznej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9BC42" w14:textId="32C1FEA4" w:rsidR="00125EFE" w:rsidRPr="008A1B1D" w:rsidRDefault="00125EFE" w:rsidP="0073330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>Zimmer Biomet Polska Sp. z</w:t>
            </w:r>
            <w:r w:rsid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>o.o.</w:t>
            </w:r>
          </w:p>
          <w:p w14:paraId="4887E686" w14:textId="77777777" w:rsidR="00125EFE" w:rsidRPr="008A1B1D" w:rsidRDefault="00125EFE" w:rsidP="007333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ul. Domaniewska 50</w:t>
            </w:r>
          </w:p>
          <w:p w14:paraId="20A38583" w14:textId="77777777" w:rsidR="00125EFE" w:rsidRPr="008A1B1D" w:rsidRDefault="00125EFE" w:rsidP="007333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02-672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5BC78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1 - Cena - 158.84</w:t>
            </w:r>
          </w:p>
          <w:p w14:paraId="5A5C252E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2 - Jakość i warunki depozytu - 160.00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B2A88" w14:textId="77777777" w:rsidR="00125EFE" w:rsidRPr="008A1B1D" w:rsidRDefault="00125EFE" w:rsidP="007333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 xml:space="preserve">  318,84</w:t>
            </w:r>
          </w:p>
        </w:tc>
      </w:tr>
      <w:tr w:rsidR="00125EFE" w:rsidRPr="008A1B1D" w14:paraId="79A883E2" w14:textId="77777777" w:rsidTr="007333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D44E7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5 - Pakiet 5 - Rekonstrukcja ACL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953EC" w14:textId="77777777" w:rsidR="00125EFE" w:rsidRPr="008A1B1D" w:rsidRDefault="00125EFE" w:rsidP="0073330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>Smith &amp; Nephew Sp. z o.o.</w:t>
            </w:r>
          </w:p>
          <w:p w14:paraId="39A53DE8" w14:textId="77777777" w:rsidR="00125EFE" w:rsidRPr="008A1B1D" w:rsidRDefault="00125EFE" w:rsidP="007333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ul. Osmańska 12</w:t>
            </w:r>
          </w:p>
          <w:p w14:paraId="1344B777" w14:textId="77777777" w:rsidR="00125EFE" w:rsidRPr="008A1B1D" w:rsidRDefault="00125EFE" w:rsidP="007333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02-823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EFCF6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1 - Cena - 240.00</w:t>
            </w:r>
          </w:p>
          <w:p w14:paraId="617B5410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2 - Jakość i warunki depozytu - 160.00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4DCD4" w14:textId="77777777" w:rsidR="00125EFE" w:rsidRPr="008A1B1D" w:rsidRDefault="00125EFE" w:rsidP="007333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 xml:space="preserve">  400,00</w:t>
            </w:r>
          </w:p>
        </w:tc>
      </w:tr>
      <w:tr w:rsidR="00125EFE" w:rsidRPr="008A1B1D" w14:paraId="12AE050F" w14:textId="77777777" w:rsidTr="007333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87142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6 - Pakiet 6 - Gwóźdź śródszpikowy ramienny prosty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DCA12" w14:textId="77777777" w:rsidR="00125EFE" w:rsidRPr="008A1B1D" w:rsidRDefault="00125EFE" w:rsidP="0073330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>FH ORTHO Uproszczona Spółka Akcyjna Oddział w Polsce</w:t>
            </w:r>
          </w:p>
          <w:p w14:paraId="66BDC6E4" w14:textId="77777777" w:rsidR="00125EFE" w:rsidRPr="008A1B1D" w:rsidRDefault="00125EFE" w:rsidP="007333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ul. Garbary 95/A6</w:t>
            </w:r>
          </w:p>
          <w:p w14:paraId="1983F511" w14:textId="77777777" w:rsidR="00125EFE" w:rsidRPr="008A1B1D" w:rsidRDefault="00125EFE" w:rsidP="007333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61-757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D57A7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1 - Cena - 240.00</w:t>
            </w:r>
          </w:p>
          <w:p w14:paraId="75F890A2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2 - Jakość i warunki depozytu - 160.00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19781" w14:textId="77777777" w:rsidR="00125EFE" w:rsidRPr="008A1B1D" w:rsidRDefault="00125EFE" w:rsidP="007333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 xml:space="preserve">  400,00</w:t>
            </w:r>
          </w:p>
        </w:tc>
      </w:tr>
      <w:tr w:rsidR="00125EFE" w:rsidRPr="008A1B1D" w14:paraId="4AC31729" w14:textId="77777777" w:rsidTr="007333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4D815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7 - Pakiet 7 - Zestaw do separacji osocza bogatopłytkowego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269FC" w14:textId="77777777" w:rsidR="00125EFE" w:rsidRPr="008A1B1D" w:rsidRDefault="00125EFE" w:rsidP="0073330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>Biovico Sp. z o.o.</w:t>
            </w:r>
          </w:p>
          <w:p w14:paraId="4E089F8B" w14:textId="77777777" w:rsidR="00125EFE" w:rsidRPr="008A1B1D" w:rsidRDefault="00125EFE" w:rsidP="007333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ul. Hutnicza 15B</w:t>
            </w:r>
          </w:p>
          <w:p w14:paraId="3BDD7DC6" w14:textId="77777777" w:rsidR="00125EFE" w:rsidRPr="008A1B1D" w:rsidRDefault="00125EFE" w:rsidP="007333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81-061 Gdynia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EEC72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1 - Cena - 240.00</w:t>
            </w:r>
          </w:p>
          <w:p w14:paraId="1231B140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2 - Jakość i warunki depozytu - 120.00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9A3F1" w14:textId="77777777" w:rsidR="00125EFE" w:rsidRPr="008A1B1D" w:rsidRDefault="00125EFE" w:rsidP="007333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 xml:space="preserve">  360,00</w:t>
            </w:r>
          </w:p>
        </w:tc>
      </w:tr>
      <w:tr w:rsidR="00125EFE" w:rsidRPr="008A1B1D" w14:paraId="5E350BFD" w14:textId="77777777" w:rsidTr="007333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C6C17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7 - Pakiet 7 - Zestaw do separacji osocza bogatopłytkowego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B9349" w14:textId="5752B763" w:rsidR="00125EFE" w:rsidRPr="008A1B1D" w:rsidRDefault="00125EFE" w:rsidP="0073330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>Zimmer Biomet Polska Sp. z</w:t>
            </w:r>
            <w:r w:rsid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>o.o.</w:t>
            </w:r>
          </w:p>
          <w:p w14:paraId="363E24B2" w14:textId="77777777" w:rsidR="00125EFE" w:rsidRPr="008A1B1D" w:rsidRDefault="00125EFE" w:rsidP="007333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lastRenderedPageBreak/>
              <w:t>ul. Domaniewska 50</w:t>
            </w:r>
          </w:p>
          <w:p w14:paraId="09129DF4" w14:textId="77777777" w:rsidR="00125EFE" w:rsidRPr="008A1B1D" w:rsidRDefault="00125EFE" w:rsidP="007333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02-672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25296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lastRenderedPageBreak/>
              <w:t>1 - Cena - 56.60</w:t>
            </w:r>
          </w:p>
          <w:p w14:paraId="4D672021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2 - Jakość i warunki depozytu - 160.00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87173" w14:textId="77777777" w:rsidR="00125EFE" w:rsidRPr="008A1B1D" w:rsidRDefault="00125EFE" w:rsidP="007333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 xml:space="preserve">  216,60</w:t>
            </w:r>
          </w:p>
        </w:tc>
      </w:tr>
      <w:tr w:rsidR="00125EFE" w:rsidRPr="008A1B1D" w14:paraId="7001C2D8" w14:textId="77777777" w:rsidTr="007333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9C021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8 - Pakiet 8 - Kotwice tytanowe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C75F2" w14:textId="77777777" w:rsidR="00125EFE" w:rsidRPr="008A1B1D" w:rsidRDefault="00125EFE" w:rsidP="0073330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>RAM Roman Cyfra</w:t>
            </w:r>
          </w:p>
          <w:p w14:paraId="3C75BB73" w14:textId="77777777" w:rsidR="00125EFE" w:rsidRPr="008A1B1D" w:rsidRDefault="00125EFE" w:rsidP="007333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Os. Królowo 151A</w:t>
            </w:r>
          </w:p>
          <w:p w14:paraId="0BA51242" w14:textId="77777777" w:rsidR="00125EFE" w:rsidRPr="008A1B1D" w:rsidRDefault="00125EFE" w:rsidP="007333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34-451 Tylmanowa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A1B88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1 - Cena - 240.00</w:t>
            </w:r>
          </w:p>
          <w:p w14:paraId="3CBF1B08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2 - Jakość i warunki depozytu - 160.00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CC798" w14:textId="77777777" w:rsidR="00125EFE" w:rsidRPr="008A1B1D" w:rsidRDefault="00125EFE" w:rsidP="007333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 xml:space="preserve">  400,00</w:t>
            </w:r>
          </w:p>
        </w:tc>
      </w:tr>
      <w:tr w:rsidR="00125EFE" w:rsidRPr="008A1B1D" w14:paraId="090E2D0E" w14:textId="77777777" w:rsidTr="007333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CD441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9 - Pakiet 9 - Zestaw do szycia łąkotki inside-out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777CA" w14:textId="77777777" w:rsidR="00125EFE" w:rsidRPr="008A1B1D" w:rsidRDefault="00125EFE" w:rsidP="0073330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>RAM Roman Cyfra</w:t>
            </w:r>
          </w:p>
          <w:p w14:paraId="350B405F" w14:textId="77777777" w:rsidR="00125EFE" w:rsidRPr="008A1B1D" w:rsidRDefault="00125EFE" w:rsidP="007333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Os. Królowo 151A</w:t>
            </w:r>
          </w:p>
          <w:p w14:paraId="0BB15B00" w14:textId="77777777" w:rsidR="00125EFE" w:rsidRPr="008A1B1D" w:rsidRDefault="00125EFE" w:rsidP="007333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34-451 Tylmanowa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CC45A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1 - Cena - 240.00</w:t>
            </w:r>
          </w:p>
          <w:p w14:paraId="550570C2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2 - Jakość i warunki depozytu - 160.00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3A7EE" w14:textId="77777777" w:rsidR="00125EFE" w:rsidRPr="008A1B1D" w:rsidRDefault="00125EFE" w:rsidP="007333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 xml:space="preserve">  400,00</w:t>
            </w:r>
          </w:p>
        </w:tc>
      </w:tr>
      <w:tr w:rsidR="00125EFE" w:rsidRPr="008A1B1D" w14:paraId="4A27D0D2" w14:textId="77777777" w:rsidTr="007333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33285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9 - Pakiet 9 - Zestaw do szycia łąkotki inside-out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6209C" w14:textId="77777777" w:rsidR="00125EFE" w:rsidRPr="008A1B1D" w:rsidRDefault="00125EFE" w:rsidP="0073330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>Smith &amp; Nephew Sp. z o.o.</w:t>
            </w:r>
          </w:p>
          <w:p w14:paraId="4DEDEA18" w14:textId="77777777" w:rsidR="00125EFE" w:rsidRPr="008A1B1D" w:rsidRDefault="00125EFE" w:rsidP="007333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ul. Osmańska 12</w:t>
            </w:r>
          </w:p>
          <w:p w14:paraId="3B3A8A5D" w14:textId="77777777" w:rsidR="00125EFE" w:rsidRPr="008A1B1D" w:rsidRDefault="00125EFE" w:rsidP="007333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02-823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ADDFD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1 - Cena - 196.96</w:t>
            </w:r>
          </w:p>
          <w:p w14:paraId="1A830256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2 - Jakość i warunki depozytu - 140.00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D6566" w14:textId="77777777" w:rsidR="00125EFE" w:rsidRPr="008A1B1D" w:rsidRDefault="00125EFE" w:rsidP="007333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 xml:space="preserve">  336,96</w:t>
            </w:r>
          </w:p>
        </w:tc>
      </w:tr>
      <w:tr w:rsidR="00125EFE" w:rsidRPr="008A1B1D" w14:paraId="2A9C71BC" w14:textId="77777777" w:rsidTr="007333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2EF2A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9 - Pakiet 9 - Zestaw do szycia łąkotki inside-out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E0728" w14:textId="20D8A86C" w:rsidR="00125EFE" w:rsidRPr="008A1B1D" w:rsidRDefault="00125EFE" w:rsidP="0073330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>Zimmer Biomet Polska Sp. z</w:t>
            </w:r>
            <w:r w:rsid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8A1B1D">
              <w:rPr>
                <w:rFonts w:ascii="Arial Narrow" w:hAnsi="Arial Narrow" w:cs="Arial"/>
                <w:b/>
                <w:bCs/>
                <w:sz w:val="22"/>
                <w:szCs w:val="22"/>
              </w:rPr>
              <w:t>o.o.</w:t>
            </w:r>
          </w:p>
          <w:p w14:paraId="41056EC2" w14:textId="77777777" w:rsidR="00125EFE" w:rsidRPr="008A1B1D" w:rsidRDefault="00125EFE" w:rsidP="0073330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ul. Domaniewska 50</w:t>
            </w:r>
          </w:p>
          <w:p w14:paraId="0876F188" w14:textId="77777777" w:rsidR="00125EFE" w:rsidRPr="008A1B1D" w:rsidRDefault="00125EFE" w:rsidP="0073330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02-672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C94D8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21870347" w14:textId="77777777" w:rsidR="00125EFE" w:rsidRPr="008A1B1D" w:rsidRDefault="00125EFE" w:rsidP="0073330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>2 - Jakość i warunki depozytu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58858" w14:textId="77777777" w:rsidR="00125EFE" w:rsidRPr="008A1B1D" w:rsidRDefault="00125EFE" w:rsidP="0073330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A1B1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bookmarkEnd w:id="0"/>
    </w:tbl>
    <w:p w14:paraId="50DA5183" w14:textId="78CB87EF" w:rsidR="008642B3" w:rsidRPr="008A1B1D" w:rsidRDefault="008642B3" w:rsidP="008A1B1D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sectPr w:rsidR="008642B3" w:rsidRPr="008A1B1D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3944A4" w14:textId="77777777" w:rsidR="00300515" w:rsidRDefault="00300515">
      <w:r>
        <w:separator/>
      </w:r>
    </w:p>
  </w:endnote>
  <w:endnote w:type="continuationSeparator" w:id="0">
    <w:p w14:paraId="76280D65" w14:textId="77777777" w:rsidR="00300515" w:rsidRDefault="00300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D1874" w14:textId="77777777" w:rsidR="00125EFE" w:rsidRDefault="00125E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0DE61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DEFDF1E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64F5E5D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24B0EA" w14:textId="77777777" w:rsidR="00125EFE" w:rsidRDefault="00125E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0B3E1B" w14:textId="77777777" w:rsidR="00300515" w:rsidRDefault="00300515">
      <w:r>
        <w:separator/>
      </w:r>
    </w:p>
  </w:footnote>
  <w:footnote w:type="continuationSeparator" w:id="0">
    <w:p w14:paraId="3579CF2D" w14:textId="77777777" w:rsidR="00300515" w:rsidRDefault="003005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50886D" w14:textId="77777777" w:rsidR="00125EFE" w:rsidRDefault="00125E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F2DBE" w14:textId="77777777" w:rsidR="00125EFE" w:rsidRDefault="00125E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19772" w14:textId="77777777" w:rsidR="00125EFE" w:rsidRDefault="00125E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0515"/>
    <w:rsid w:val="00022322"/>
    <w:rsid w:val="00042497"/>
    <w:rsid w:val="000C1E6F"/>
    <w:rsid w:val="000E4E56"/>
    <w:rsid w:val="00125EFE"/>
    <w:rsid w:val="001A1468"/>
    <w:rsid w:val="001B7815"/>
    <w:rsid w:val="001D1EEC"/>
    <w:rsid w:val="00211A34"/>
    <w:rsid w:val="002B1E4F"/>
    <w:rsid w:val="002B6761"/>
    <w:rsid w:val="00300515"/>
    <w:rsid w:val="00343B3E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1B1D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0659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F52D3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424C9A"/>
  <w15:chartTrackingRefBased/>
  <w15:docId w15:val="{CDAE88D3-3D9D-40DD-9AD2-6D5347CC4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878</Words>
  <Characters>4675</Characters>
  <Application>Microsoft Office Word</Application>
  <DocSecurity>0</DocSecurity>
  <Lines>38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cp:lastPrinted>1899-12-31T23:00:00Z</cp:lastPrinted>
  <dcterms:created xsi:type="dcterms:W3CDTF">2024-07-31T07:28:00Z</dcterms:created>
  <dcterms:modified xsi:type="dcterms:W3CDTF">2024-08-01T06:36:00Z</dcterms:modified>
</cp:coreProperties>
</file>