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A64558" w14:textId="77777777" w:rsidR="00081D13" w:rsidRPr="00274BA3" w:rsidRDefault="00F52DCF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274BA3">
        <w:rPr>
          <w:sz w:val="20"/>
          <w:szCs w:val="20"/>
        </w:rPr>
        <w:t>Niepołomice</w:t>
      </w:r>
      <w:r w:rsidR="00081D13" w:rsidRPr="00274BA3">
        <w:rPr>
          <w:sz w:val="20"/>
          <w:szCs w:val="20"/>
        </w:rPr>
        <w:t xml:space="preserve"> dnia: </w:t>
      </w:r>
      <w:r w:rsidRPr="00274BA3">
        <w:rPr>
          <w:sz w:val="20"/>
          <w:szCs w:val="20"/>
        </w:rPr>
        <w:t>2024-07-31</w:t>
      </w:r>
    </w:p>
    <w:p w14:paraId="34BF4598" w14:textId="77777777" w:rsidR="00081D13" w:rsidRPr="00274BA3" w:rsidRDefault="00F52DCF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274BA3">
        <w:rPr>
          <w:b/>
          <w:bCs/>
          <w:sz w:val="20"/>
          <w:szCs w:val="20"/>
        </w:rPr>
        <w:t>GMINA NIEPOŁOMICE</w:t>
      </w:r>
    </w:p>
    <w:p w14:paraId="28DD9F2D" w14:textId="77777777" w:rsidR="00081D13" w:rsidRPr="00274BA3" w:rsidRDefault="00F52DCF" w:rsidP="00081D13">
      <w:pPr>
        <w:spacing w:line="360" w:lineRule="auto"/>
        <w:ind w:right="3969"/>
        <w:rPr>
          <w:sz w:val="20"/>
          <w:szCs w:val="20"/>
        </w:rPr>
      </w:pPr>
      <w:r w:rsidRPr="00274BA3">
        <w:rPr>
          <w:sz w:val="20"/>
          <w:szCs w:val="20"/>
        </w:rPr>
        <w:t>Pl. Zwycięstwa</w:t>
      </w:r>
      <w:r w:rsidR="00081D13" w:rsidRPr="00274BA3">
        <w:rPr>
          <w:sz w:val="20"/>
          <w:szCs w:val="20"/>
        </w:rPr>
        <w:t xml:space="preserve"> </w:t>
      </w:r>
      <w:r w:rsidRPr="00274BA3">
        <w:rPr>
          <w:sz w:val="20"/>
          <w:szCs w:val="20"/>
        </w:rPr>
        <w:t>13</w:t>
      </w:r>
    </w:p>
    <w:p w14:paraId="59305BB6" w14:textId="77777777" w:rsidR="00081D13" w:rsidRPr="00274BA3" w:rsidRDefault="00F52DCF" w:rsidP="00081D13">
      <w:pPr>
        <w:ind w:right="3969"/>
        <w:rPr>
          <w:sz w:val="20"/>
          <w:szCs w:val="20"/>
        </w:rPr>
      </w:pPr>
      <w:r w:rsidRPr="00274BA3">
        <w:rPr>
          <w:sz w:val="20"/>
          <w:szCs w:val="20"/>
        </w:rPr>
        <w:t>32-005</w:t>
      </w:r>
      <w:r w:rsidR="00081D13" w:rsidRPr="00274BA3">
        <w:rPr>
          <w:sz w:val="20"/>
          <w:szCs w:val="20"/>
        </w:rPr>
        <w:t xml:space="preserve"> </w:t>
      </w:r>
      <w:r w:rsidRPr="00274BA3">
        <w:rPr>
          <w:sz w:val="20"/>
          <w:szCs w:val="20"/>
        </w:rPr>
        <w:t>Niepołomice</w:t>
      </w:r>
    </w:p>
    <w:p w14:paraId="5B02B4F5" w14:textId="77777777" w:rsidR="00081D13" w:rsidRPr="00274BA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274BA3" w14:paraId="29243104" w14:textId="77777777" w:rsidTr="00C13EA9">
        <w:tc>
          <w:tcPr>
            <w:tcW w:w="10065" w:type="dxa"/>
            <w:shd w:val="clear" w:color="auto" w:fill="F2F2F2"/>
            <w:hideMark/>
          </w:tcPr>
          <w:p w14:paraId="11E4F479" w14:textId="77777777" w:rsidR="00081D13" w:rsidRPr="00274BA3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274BA3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178374CA" w14:textId="77777777" w:rsidR="00081D13" w:rsidRPr="00274BA3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274BA3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6C7932CD" w14:textId="77777777" w:rsidR="00081D13" w:rsidRPr="00274BA3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009EE633" w14:textId="77777777" w:rsidR="00081D13" w:rsidRPr="00274BA3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274BA3">
        <w:rPr>
          <w:rFonts w:eastAsia="Calibri"/>
          <w:sz w:val="20"/>
          <w:szCs w:val="20"/>
          <w:lang w:eastAsia="en-US"/>
        </w:rPr>
        <w:t xml:space="preserve">Dotyczy </w:t>
      </w:r>
      <w:r w:rsidRPr="00274BA3">
        <w:rPr>
          <w:sz w:val="20"/>
          <w:szCs w:val="20"/>
        </w:rPr>
        <w:t>postępowania o udzielenie zamówienia publicznego</w:t>
      </w:r>
      <w:r w:rsidRPr="00274BA3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274BA3" w14:paraId="628569D4" w14:textId="77777777" w:rsidTr="00081D13">
        <w:tc>
          <w:tcPr>
            <w:tcW w:w="2269" w:type="dxa"/>
            <w:shd w:val="clear" w:color="auto" w:fill="auto"/>
          </w:tcPr>
          <w:p w14:paraId="6AF1F297" w14:textId="77777777" w:rsidR="00081D13" w:rsidRPr="00274BA3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274BA3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5EF4704F" w14:textId="77777777" w:rsidR="00081D13" w:rsidRPr="00274BA3" w:rsidRDefault="00F52DC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274BA3">
              <w:rPr>
                <w:bCs/>
                <w:sz w:val="20"/>
                <w:szCs w:val="20"/>
              </w:rPr>
              <w:t>Opracowanie kompletnej dokumentacji projektowo - kosztorysowej  i uzyskanie decyzji administracyjnych dla rozbudowy drogi gminnej  560577K w Ochmanowie i  w  Zakrzowie</w:t>
            </w:r>
          </w:p>
        </w:tc>
      </w:tr>
      <w:tr w:rsidR="00F52DCF" w:rsidRPr="00274BA3" w14:paraId="18E8C771" w14:textId="77777777" w:rsidTr="00E70A1D">
        <w:tc>
          <w:tcPr>
            <w:tcW w:w="2269" w:type="dxa"/>
            <w:shd w:val="clear" w:color="auto" w:fill="auto"/>
          </w:tcPr>
          <w:p w14:paraId="3339CFC5" w14:textId="77777777" w:rsidR="00F52DCF" w:rsidRPr="00274BA3" w:rsidRDefault="00F52DCF" w:rsidP="00E70A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274BA3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4BE485AB" w14:textId="77777777" w:rsidR="00F52DCF" w:rsidRPr="00274BA3" w:rsidRDefault="00F52DCF" w:rsidP="00E70A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274BA3">
              <w:rPr>
                <w:bCs/>
                <w:sz w:val="20"/>
                <w:szCs w:val="20"/>
              </w:rPr>
              <w:t>ZP.271.19.2024</w:t>
            </w:r>
          </w:p>
        </w:tc>
      </w:tr>
    </w:tbl>
    <w:p w14:paraId="3537F71E" w14:textId="77777777" w:rsidR="00081D13" w:rsidRPr="00274BA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3F101529" w14:textId="77777777" w:rsidR="00081D13" w:rsidRPr="00274BA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274BA3">
        <w:rPr>
          <w:sz w:val="20"/>
          <w:szCs w:val="20"/>
        </w:rPr>
        <w:t xml:space="preserve">Zamawiający, </w:t>
      </w:r>
      <w:r w:rsidR="00F52DCF" w:rsidRPr="00274BA3">
        <w:rPr>
          <w:b/>
          <w:sz w:val="20"/>
          <w:szCs w:val="20"/>
        </w:rPr>
        <w:t>GMINA NIEPOŁOMICE</w:t>
      </w:r>
      <w:r w:rsidRPr="00274BA3">
        <w:rPr>
          <w:sz w:val="20"/>
          <w:szCs w:val="20"/>
        </w:rPr>
        <w:t xml:space="preserve">, działając na podstawie art. 253 </w:t>
      </w:r>
      <w:r w:rsidR="00A17CDB" w:rsidRPr="00274BA3">
        <w:rPr>
          <w:sz w:val="20"/>
          <w:szCs w:val="20"/>
        </w:rPr>
        <w:t xml:space="preserve">ust. 1 pkt. 1 i </w:t>
      </w:r>
      <w:r w:rsidRPr="00274BA3">
        <w:rPr>
          <w:sz w:val="20"/>
          <w:szCs w:val="20"/>
        </w:rPr>
        <w:t xml:space="preserve">ust. </w:t>
      </w:r>
      <w:r w:rsidR="00A17CDB" w:rsidRPr="00274BA3">
        <w:rPr>
          <w:sz w:val="20"/>
          <w:szCs w:val="20"/>
        </w:rPr>
        <w:t>2</w:t>
      </w:r>
      <w:r w:rsidRPr="00274BA3">
        <w:rPr>
          <w:sz w:val="20"/>
          <w:szCs w:val="20"/>
        </w:rPr>
        <w:t xml:space="preserve"> </w:t>
      </w:r>
      <w:r w:rsidR="00081D13" w:rsidRPr="00274BA3">
        <w:rPr>
          <w:sz w:val="20"/>
          <w:szCs w:val="20"/>
        </w:rPr>
        <w:t xml:space="preserve">ustawy z dnia 11 września 2019r. Prawo zamówień publicznych </w:t>
      </w:r>
      <w:r w:rsidR="00F52DCF" w:rsidRPr="00274BA3">
        <w:rPr>
          <w:sz w:val="20"/>
          <w:szCs w:val="20"/>
        </w:rPr>
        <w:t>(</w:t>
      </w:r>
      <w:proofErr w:type="spellStart"/>
      <w:r w:rsidR="00F52DCF" w:rsidRPr="00274BA3">
        <w:rPr>
          <w:sz w:val="20"/>
          <w:szCs w:val="20"/>
        </w:rPr>
        <w:t>t.j</w:t>
      </w:r>
      <w:proofErr w:type="spellEnd"/>
      <w:r w:rsidR="00F52DCF" w:rsidRPr="00274BA3">
        <w:rPr>
          <w:sz w:val="20"/>
          <w:szCs w:val="20"/>
        </w:rPr>
        <w:t>. Dz. U. z 2023r. poz. 1605)</w:t>
      </w:r>
      <w:r w:rsidR="00081D13" w:rsidRPr="00274BA3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52DCF" w:rsidRPr="00274BA3" w14:paraId="342ADB9F" w14:textId="77777777" w:rsidTr="00E70A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6708A8DF" w14:textId="77777777" w:rsidR="00F52DCF" w:rsidRPr="00274BA3" w:rsidRDefault="00F52DCF" w:rsidP="00E70A1D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274BA3">
              <w:rPr>
                <w:b/>
                <w:sz w:val="20"/>
                <w:szCs w:val="20"/>
              </w:rPr>
              <w:t>Firma "ABS - Ochrona Środowiska" Sp. z o.o.</w:t>
            </w:r>
          </w:p>
          <w:p w14:paraId="52437131" w14:textId="4C322585" w:rsidR="00F52DCF" w:rsidRPr="00274BA3" w:rsidRDefault="00274BA3" w:rsidP="00E70A1D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F52DCF" w:rsidRPr="00274BA3">
              <w:rPr>
                <w:bCs/>
                <w:sz w:val="20"/>
                <w:szCs w:val="20"/>
              </w:rPr>
              <w:t>Wierzbowa</w:t>
            </w:r>
            <w:r w:rsidR="00F52DCF" w:rsidRPr="00274BA3">
              <w:rPr>
                <w:bCs/>
                <w:sz w:val="20"/>
                <w:szCs w:val="20"/>
              </w:rPr>
              <w:t xml:space="preserve"> </w:t>
            </w:r>
            <w:r w:rsidR="00F52DCF" w:rsidRPr="00274BA3">
              <w:rPr>
                <w:bCs/>
                <w:sz w:val="20"/>
                <w:szCs w:val="20"/>
              </w:rPr>
              <w:t>14</w:t>
            </w:r>
            <w:r w:rsidR="00F52DCF" w:rsidRPr="00274BA3">
              <w:rPr>
                <w:bCs/>
                <w:sz w:val="20"/>
                <w:szCs w:val="20"/>
              </w:rPr>
              <w:t xml:space="preserve"> </w:t>
            </w:r>
          </w:p>
          <w:p w14:paraId="005A3A26" w14:textId="77777777" w:rsidR="00F52DCF" w:rsidRPr="00274BA3" w:rsidRDefault="00F52DCF" w:rsidP="00E70A1D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274BA3">
              <w:rPr>
                <w:bCs/>
                <w:sz w:val="20"/>
                <w:szCs w:val="20"/>
              </w:rPr>
              <w:t>40-169</w:t>
            </w:r>
            <w:r w:rsidRPr="00274BA3">
              <w:rPr>
                <w:bCs/>
                <w:sz w:val="20"/>
                <w:szCs w:val="20"/>
              </w:rPr>
              <w:t xml:space="preserve"> </w:t>
            </w:r>
            <w:r w:rsidRPr="00274BA3">
              <w:rPr>
                <w:bCs/>
                <w:sz w:val="20"/>
                <w:szCs w:val="20"/>
              </w:rPr>
              <w:t>Katowice</w:t>
            </w:r>
          </w:p>
          <w:p w14:paraId="20757303" w14:textId="77777777" w:rsidR="00F52DCF" w:rsidRPr="00274BA3" w:rsidRDefault="00F52DCF" w:rsidP="00E70A1D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274BA3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274BA3">
              <w:rPr>
                <w:sz w:val="20"/>
                <w:szCs w:val="20"/>
              </w:rPr>
              <w:t xml:space="preserve"> </w:t>
            </w:r>
            <w:bookmarkEnd w:id="1"/>
            <w:r w:rsidRPr="00274BA3">
              <w:rPr>
                <w:b/>
                <w:sz w:val="20"/>
                <w:szCs w:val="20"/>
              </w:rPr>
              <w:t>255 717.00 zł</w:t>
            </w:r>
            <w:r w:rsidRPr="00274BA3">
              <w:rPr>
                <w:b/>
                <w:sz w:val="20"/>
                <w:szCs w:val="20"/>
              </w:rPr>
              <w:t xml:space="preserve"> brutto</w:t>
            </w:r>
            <w:r w:rsidRPr="00274BA3">
              <w:rPr>
                <w:bCs/>
                <w:sz w:val="20"/>
                <w:szCs w:val="20"/>
              </w:rPr>
              <w:t>.</w:t>
            </w:r>
          </w:p>
          <w:p w14:paraId="54C9FE33" w14:textId="77777777" w:rsidR="00F52DCF" w:rsidRPr="00274BA3" w:rsidRDefault="00F52DCF" w:rsidP="00E70A1D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274BA3">
              <w:rPr>
                <w:color w:val="000000"/>
                <w:sz w:val="20"/>
                <w:szCs w:val="20"/>
              </w:rPr>
              <w:t>Uzasadnienie wyboru:</w:t>
            </w:r>
          </w:p>
          <w:p w14:paraId="6429D706" w14:textId="51A2C1D0" w:rsidR="00F52DCF" w:rsidRPr="00274BA3" w:rsidRDefault="00F52DCF" w:rsidP="00E70A1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274BA3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14:paraId="6B381F74" w14:textId="77777777" w:rsidR="00081D13" w:rsidRPr="00274BA3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274BA3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274BA3">
        <w:rPr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685"/>
        <w:gridCol w:w="851"/>
        <w:gridCol w:w="1843"/>
        <w:gridCol w:w="1701"/>
        <w:gridCol w:w="1134"/>
      </w:tblGrid>
      <w:tr w:rsidR="00274BA3" w:rsidRPr="00274BA3" w14:paraId="1957F445" w14:textId="77777777" w:rsidTr="00274BA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31B83EC" w14:textId="77777777" w:rsidR="00274BA3" w:rsidRPr="00274BA3" w:rsidRDefault="00274BA3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274BA3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685" w:type="dxa"/>
            <w:shd w:val="clear" w:color="auto" w:fill="F2F2F2"/>
            <w:vAlign w:val="center"/>
          </w:tcPr>
          <w:p w14:paraId="31A0EC65" w14:textId="77777777" w:rsidR="00274BA3" w:rsidRPr="00274BA3" w:rsidRDefault="00274BA3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74BA3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0599BB9B" w14:textId="77777777" w:rsidR="00274BA3" w:rsidRPr="00274BA3" w:rsidRDefault="00274BA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274BA3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75BEE5C6" w14:textId="77777777" w:rsidR="00274BA3" w:rsidRPr="00274BA3" w:rsidRDefault="00274BA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274BA3">
              <w:rPr>
                <w:rFonts w:ascii="Times New Roman" w:hAnsi="Times New Roman" w:cs="Times New Roman"/>
                <w:bCs/>
              </w:rPr>
              <w:t>Doświadczenie głównego projektanta - koordynatora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3781CD2C" w14:textId="77777777" w:rsidR="00274BA3" w:rsidRPr="00274BA3" w:rsidRDefault="00274BA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274BA3">
              <w:rPr>
                <w:rFonts w:ascii="Times New Roman" w:hAnsi="Times New Roman" w:cs="Times New Roman"/>
                <w:bCs/>
              </w:rPr>
              <w:t>Zatrudnienie osoby niepełnosprawnej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98D35DB" w14:textId="77777777" w:rsidR="00274BA3" w:rsidRPr="00274BA3" w:rsidRDefault="00274BA3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74BA3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274BA3" w:rsidRPr="00274BA3" w14:paraId="4AC1CA68" w14:textId="77777777" w:rsidTr="00274BA3">
        <w:tc>
          <w:tcPr>
            <w:tcW w:w="851" w:type="dxa"/>
            <w:vAlign w:val="center"/>
          </w:tcPr>
          <w:p w14:paraId="5E42A925" w14:textId="77777777" w:rsidR="00274BA3" w:rsidRPr="00274BA3" w:rsidRDefault="00274BA3" w:rsidP="00E70A1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74B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5" w:type="dxa"/>
            <w:vAlign w:val="center"/>
          </w:tcPr>
          <w:p w14:paraId="3E5FE57B" w14:textId="77777777" w:rsidR="00274BA3" w:rsidRPr="00274BA3" w:rsidRDefault="00274BA3" w:rsidP="00E70A1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274BA3">
              <w:rPr>
                <w:rFonts w:ascii="Times New Roman" w:hAnsi="Times New Roman" w:cs="Times New Roman"/>
                <w:b/>
              </w:rPr>
              <w:t>Firma "ABS - Ochrona Środowiska" Sp. z o.o.</w:t>
            </w:r>
          </w:p>
          <w:p w14:paraId="7FF36EE1" w14:textId="2FC8D56A" w:rsidR="00274BA3" w:rsidRPr="00274BA3" w:rsidRDefault="00274BA3" w:rsidP="00E70A1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274BA3">
              <w:rPr>
                <w:rFonts w:ascii="Times New Roman" w:hAnsi="Times New Roman" w:cs="Times New Roman"/>
                <w:bCs/>
              </w:rPr>
              <w:t>Wierzbowa</w:t>
            </w:r>
            <w:r w:rsidRPr="00274BA3">
              <w:rPr>
                <w:rFonts w:ascii="Times New Roman" w:hAnsi="Times New Roman" w:cs="Times New Roman"/>
                <w:bCs/>
              </w:rPr>
              <w:t xml:space="preserve"> </w:t>
            </w:r>
            <w:r w:rsidRPr="00274BA3">
              <w:rPr>
                <w:rFonts w:ascii="Times New Roman" w:hAnsi="Times New Roman" w:cs="Times New Roman"/>
                <w:bCs/>
              </w:rPr>
              <w:t>14</w:t>
            </w:r>
            <w:r w:rsidRPr="00274BA3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38F1ADB7" w14:textId="77777777" w:rsidR="00274BA3" w:rsidRPr="00274BA3" w:rsidRDefault="00274BA3" w:rsidP="00E70A1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274BA3">
              <w:rPr>
                <w:rFonts w:ascii="Times New Roman" w:hAnsi="Times New Roman" w:cs="Times New Roman"/>
                <w:bCs/>
              </w:rPr>
              <w:t>40-169</w:t>
            </w:r>
            <w:r w:rsidRPr="00274BA3">
              <w:rPr>
                <w:rFonts w:ascii="Times New Roman" w:hAnsi="Times New Roman" w:cs="Times New Roman"/>
                <w:bCs/>
              </w:rPr>
              <w:t xml:space="preserve"> </w:t>
            </w:r>
            <w:r w:rsidRPr="00274BA3">
              <w:rPr>
                <w:rFonts w:ascii="Times New Roman" w:hAnsi="Times New Roman" w:cs="Times New Roman"/>
                <w:bCs/>
              </w:rPr>
              <w:t>Katowice</w:t>
            </w:r>
          </w:p>
        </w:tc>
        <w:tc>
          <w:tcPr>
            <w:tcW w:w="851" w:type="dxa"/>
            <w:vAlign w:val="center"/>
          </w:tcPr>
          <w:p w14:paraId="2AA2289D" w14:textId="77777777" w:rsidR="00274BA3" w:rsidRPr="00274BA3" w:rsidRDefault="00274BA3" w:rsidP="00E70A1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74BA3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29FCCE6D" w14:textId="77777777" w:rsidR="00274BA3" w:rsidRPr="00274BA3" w:rsidRDefault="00274BA3" w:rsidP="00E70A1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74BA3">
              <w:rPr>
                <w:rFonts w:ascii="Times New Roman" w:hAnsi="Times New Roman" w:cs="Times New Roman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14:paraId="6287F8B2" w14:textId="77777777" w:rsidR="00274BA3" w:rsidRPr="00274BA3" w:rsidRDefault="00274BA3" w:rsidP="00E70A1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74BA3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11B79452" w14:textId="77777777" w:rsidR="00274BA3" w:rsidRPr="00274BA3" w:rsidRDefault="00274BA3" w:rsidP="00E70A1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74BA3">
              <w:rPr>
                <w:rFonts w:ascii="Times New Roman" w:hAnsi="Times New Roman" w:cs="Times New Roman"/>
              </w:rPr>
              <w:t xml:space="preserve">  90,00</w:t>
            </w:r>
          </w:p>
        </w:tc>
      </w:tr>
    </w:tbl>
    <w:p w14:paraId="077ECF9A" w14:textId="77777777" w:rsidR="00E85D70" w:rsidRPr="00274BA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bookmarkEnd w:id="0"/>
    <w:p w14:paraId="706C163A" w14:textId="65B2DEF8" w:rsidR="008642B3" w:rsidRPr="00274BA3" w:rsidRDefault="008642B3" w:rsidP="00005838">
      <w:pPr>
        <w:jc w:val="right"/>
        <w:rPr>
          <w:sz w:val="20"/>
          <w:szCs w:val="20"/>
        </w:rPr>
      </w:pPr>
    </w:p>
    <w:sectPr w:rsidR="008642B3" w:rsidRPr="00274BA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1B766B" w14:textId="77777777" w:rsidR="0005153F" w:rsidRDefault="0005153F">
      <w:r>
        <w:separator/>
      </w:r>
    </w:p>
  </w:endnote>
  <w:endnote w:type="continuationSeparator" w:id="0">
    <w:p w14:paraId="511EBDEC" w14:textId="77777777" w:rsidR="0005153F" w:rsidRDefault="00051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593EF5" w14:textId="77777777" w:rsidR="00F52DCF" w:rsidRDefault="00F52D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6A0B7" w14:textId="5EFD4865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F1B20B" w14:textId="77777777" w:rsidR="00F52DCF" w:rsidRDefault="00F52D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1AD0C6" w14:textId="77777777" w:rsidR="0005153F" w:rsidRDefault="0005153F">
      <w:r>
        <w:separator/>
      </w:r>
    </w:p>
  </w:footnote>
  <w:footnote w:type="continuationSeparator" w:id="0">
    <w:p w14:paraId="2CFBB1A9" w14:textId="77777777" w:rsidR="0005153F" w:rsidRDefault="00051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61D7B6" w14:textId="77777777" w:rsidR="00F52DCF" w:rsidRDefault="00F52D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E4AC9" w14:textId="77777777" w:rsidR="00F52DCF" w:rsidRDefault="00F52D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AA3B6" w14:textId="77777777" w:rsidR="00F52DCF" w:rsidRDefault="00F52D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153F"/>
    <w:rsid w:val="00005838"/>
    <w:rsid w:val="00022322"/>
    <w:rsid w:val="00042497"/>
    <w:rsid w:val="0005153F"/>
    <w:rsid w:val="00081D13"/>
    <w:rsid w:val="000C1E6F"/>
    <w:rsid w:val="000E4E56"/>
    <w:rsid w:val="001A1468"/>
    <w:rsid w:val="001B7815"/>
    <w:rsid w:val="00274BA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2DC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38150A"/>
  <w15:chartTrackingRefBased/>
  <w15:docId w15:val="{87CE02C0-A623-4BD8-AF85-99A0C7D7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191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 Topór</cp:lastModifiedBy>
  <cp:revision>2</cp:revision>
  <cp:lastPrinted>1601-01-01T00:00:00Z</cp:lastPrinted>
  <dcterms:created xsi:type="dcterms:W3CDTF">2024-07-31T10:53:00Z</dcterms:created>
  <dcterms:modified xsi:type="dcterms:W3CDTF">2024-07-31T10:53:00Z</dcterms:modified>
</cp:coreProperties>
</file>