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F4B94" w14:textId="22DE0A4D" w:rsidR="00D665F5" w:rsidRPr="007D422A" w:rsidRDefault="00156AD8" w:rsidP="00115A7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D422A">
        <w:rPr>
          <w:rFonts w:ascii="Verdana" w:hAnsi="Verdana"/>
          <w:sz w:val="18"/>
          <w:szCs w:val="18"/>
        </w:rPr>
        <w:t>Kraków</w:t>
      </w:r>
      <w:r w:rsidR="00D665F5" w:rsidRPr="007D422A">
        <w:rPr>
          <w:rFonts w:ascii="Verdana" w:hAnsi="Verdana"/>
          <w:sz w:val="18"/>
          <w:szCs w:val="18"/>
        </w:rPr>
        <w:t xml:space="preserve"> dnia: </w:t>
      </w:r>
      <w:r w:rsidRPr="007D422A">
        <w:rPr>
          <w:rFonts w:ascii="Verdana" w:hAnsi="Verdana"/>
          <w:sz w:val="18"/>
          <w:szCs w:val="18"/>
        </w:rPr>
        <w:t>2024-07-31</w:t>
      </w:r>
    </w:p>
    <w:p w14:paraId="7C236087" w14:textId="77777777" w:rsidR="00156AD8" w:rsidRPr="007D422A" w:rsidRDefault="00156AD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D422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43B0D3B" w14:textId="77777777" w:rsidR="00156AD8" w:rsidRPr="007D422A" w:rsidRDefault="00156AD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D422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7789BF" w14:textId="77777777" w:rsidR="00D665F5" w:rsidRPr="007D422A" w:rsidRDefault="00156AD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D422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CEC1ADC" w14:textId="77777777" w:rsidR="00D665F5" w:rsidRPr="007D422A" w:rsidRDefault="00156AD8" w:rsidP="00D665F5">
      <w:pPr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sz w:val="18"/>
          <w:szCs w:val="18"/>
        </w:rPr>
        <w:t>Al. Mickiewicza</w:t>
      </w:r>
      <w:r w:rsidR="00D665F5" w:rsidRPr="007D422A">
        <w:rPr>
          <w:rFonts w:ascii="Verdana" w:hAnsi="Verdana"/>
          <w:sz w:val="18"/>
          <w:szCs w:val="18"/>
        </w:rPr>
        <w:t xml:space="preserve"> </w:t>
      </w:r>
      <w:r w:rsidRPr="007D422A">
        <w:rPr>
          <w:rFonts w:ascii="Verdana" w:hAnsi="Verdana"/>
          <w:sz w:val="18"/>
          <w:szCs w:val="18"/>
        </w:rPr>
        <w:t>30</w:t>
      </w:r>
    </w:p>
    <w:p w14:paraId="48CF45C9" w14:textId="77777777" w:rsidR="00D665F5" w:rsidRPr="007D422A" w:rsidRDefault="00156AD8" w:rsidP="00D665F5">
      <w:pPr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sz w:val="18"/>
          <w:szCs w:val="18"/>
        </w:rPr>
        <w:t>30-059</w:t>
      </w:r>
      <w:r w:rsidR="00D665F5" w:rsidRPr="007D422A">
        <w:rPr>
          <w:rFonts w:ascii="Verdana" w:hAnsi="Verdana"/>
          <w:sz w:val="18"/>
          <w:szCs w:val="18"/>
        </w:rPr>
        <w:t xml:space="preserve"> </w:t>
      </w:r>
      <w:r w:rsidRPr="007D422A">
        <w:rPr>
          <w:rFonts w:ascii="Verdana" w:hAnsi="Verdana"/>
          <w:sz w:val="18"/>
          <w:szCs w:val="18"/>
        </w:rPr>
        <w:t>Kraków</w:t>
      </w:r>
    </w:p>
    <w:p w14:paraId="0481E308" w14:textId="77777777" w:rsidR="00D665F5" w:rsidRPr="007D422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4AA4CCDC" w14:textId="3D44DC31" w:rsidR="00A80738" w:rsidRPr="007D422A" w:rsidRDefault="00D665F5" w:rsidP="007D422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sz w:val="18"/>
          <w:szCs w:val="18"/>
        </w:rPr>
        <w:t>Znak sprawy:</w:t>
      </w:r>
      <w:r w:rsidRPr="007D422A">
        <w:rPr>
          <w:rFonts w:ascii="Verdana" w:hAnsi="Verdana"/>
          <w:b/>
          <w:sz w:val="18"/>
          <w:szCs w:val="18"/>
        </w:rPr>
        <w:t xml:space="preserve"> </w:t>
      </w:r>
      <w:r w:rsidR="00156AD8" w:rsidRPr="007D422A">
        <w:rPr>
          <w:rFonts w:ascii="Verdana" w:hAnsi="Verdana"/>
          <w:b/>
          <w:sz w:val="18"/>
          <w:szCs w:val="18"/>
        </w:rPr>
        <w:t>DE-dzp.272-335/24</w:t>
      </w:r>
      <w:r w:rsidR="00A80738" w:rsidRPr="007D422A">
        <w:rPr>
          <w:rFonts w:ascii="Verdana" w:hAnsi="Verdana"/>
          <w:sz w:val="18"/>
          <w:szCs w:val="18"/>
        </w:rPr>
        <w:tab/>
        <w:t xml:space="preserve"> </w:t>
      </w:r>
    </w:p>
    <w:p w14:paraId="429E5A76" w14:textId="77777777" w:rsidR="00A80738" w:rsidRPr="007D42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012653" w14:textId="77777777" w:rsidR="00A80738" w:rsidRPr="007D42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D422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728269A" w14:textId="77777777" w:rsidR="00A80738" w:rsidRPr="007D42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665D558" w14:textId="2496D499" w:rsidR="00115A70" w:rsidRPr="007D422A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bCs/>
          <w:sz w:val="18"/>
          <w:szCs w:val="18"/>
        </w:rPr>
        <w:t xml:space="preserve">Dotyczy </w:t>
      </w:r>
      <w:r w:rsidRPr="007D422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56AD8" w:rsidRPr="007D422A">
        <w:rPr>
          <w:rFonts w:ascii="Verdana" w:hAnsi="Verdana"/>
          <w:sz w:val="18"/>
          <w:szCs w:val="18"/>
        </w:rPr>
        <w:t>Tryb podstawowy bez negocjacji - art. 275 pkt. 1 ustawy Pzp</w:t>
      </w:r>
      <w:r w:rsidRPr="007D422A">
        <w:rPr>
          <w:rFonts w:ascii="Verdana" w:hAnsi="Verdana"/>
          <w:sz w:val="18"/>
          <w:szCs w:val="18"/>
        </w:rPr>
        <w:t xml:space="preserve"> na: </w:t>
      </w:r>
    </w:p>
    <w:p w14:paraId="3A2A91FC" w14:textId="34599E70" w:rsidR="00A80738" w:rsidRPr="007D422A" w:rsidRDefault="00115A7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b/>
          <w:sz w:val="18"/>
          <w:szCs w:val="18"/>
        </w:rPr>
        <w:t>d</w:t>
      </w:r>
      <w:r w:rsidR="00156AD8" w:rsidRPr="007D422A">
        <w:rPr>
          <w:rFonts w:ascii="Verdana" w:hAnsi="Verdana"/>
          <w:b/>
          <w:sz w:val="18"/>
          <w:szCs w:val="18"/>
        </w:rPr>
        <w:t>ostaw</w:t>
      </w:r>
      <w:r w:rsidRPr="007D422A">
        <w:rPr>
          <w:rFonts w:ascii="Verdana" w:hAnsi="Verdana"/>
          <w:b/>
          <w:sz w:val="18"/>
          <w:szCs w:val="18"/>
        </w:rPr>
        <w:t xml:space="preserve">ę </w:t>
      </w:r>
      <w:r w:rsidR="00156AD8" w:rsidRPr="007D422A">
        <w:rPr>
          <w:rFonts w:ascii="Verdana" w:hAnsi="Verdana"/>
          <w:b/>
          <w:sz w:val="18"/>
          <w:szCs w:val="18"/>
        </w:rPr>
        <w:t>kołder, poduszek antyalergicznych, bielizny pościelowej, materacy i pokrowców na materace i koców do domów studenckich Miasteczka Studenckiego AGH w Krakowie - DE-dzp.272-335/24</w:t>
      </w:r>
    </w:p>
    <w:p w14:paraId="0E2F3B1B" w14:textId="77777777" w:rsidR="00D665F5" w:rsidRPr="007D422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sz w:val="18"/>
          <w:szCs w:val="18"/>
        </w:rPr>
        <w:t>Zamawiający, działając na podstawie art. 22</w:t>
      </w:r>
      <w:r w:rsidR="00FC7F5E" w:rsidRPr="007D422A">
        <w:rPr>
          <w:rFonts w:ascii="Verdana" w:hAnsi="Verdana"/>
          <w:sz w:val="18"/>
          <w:szCs w:val="18"/>
        </w:rPr>
        <w:t>2</w:t>
      </w:r>
      <w:r w:rsidRPr="007D422A">
        <w:rPr>
          <w:rFonts w:ascii="Verdana" w:hAnsi="Verdana"/>
          <w:sz w:val="18"/>
          <w:szCs w:val="18"/>
        </w:rPr>
        <w:t xml:space="preserve"> ust. 5 </w:t>
      </w:r>
      <w:r w:rsidRPr="007D422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D422A">
        <w:rPr>
          <w:rFonts w:ascii="Verdana" w:hAnsi="Verdana"/>
          <w:sz w:val="18"/>
          <w:szCs w:val="18"/>
        </w:rPr>
        <w:t xml:space="preserve"> </w:t>
      </w:r>
      <w:r w:rsidR="00DE1A68" w:rsidRPr="007D422A">
        <w:rPr>
          <w:rFonts w:ascii="Verdana" w:hAnsi="Verdana"/>
          <w:sz w:val="18"/>
          <w:szCs w:val="18"/>
        </w:rPr>
        <w:t xml:space="preserve">(Dz. U. </w:t>
      </w:r>
      <w:r w:rsidR="00E34EFD" w:rsidRPr="007D422A">
        <w:rPr>
          <w:rFonts w:ascii="Verdana" w:hAnsi="Verdana"/>
          <w:sz w:val="18"/>
          <w:szCs w:val="18"/>
        </w:rPr>
        <w:t>2023.1605 ze zm.</w:t>
      </w:r>
      <w:r w:rsidR="00DE1A68" w:rsidRPr="007D422A">
        <w:rPr>
          <w:rFonts w:ascii="Verdana" w:hAnsi="Verdana"/>
          <w:sz w:val="18"/>
          <w:szCs w:val="18"/>
        </w:rPr>
        <w:t xml:space="preserve">) </w:t>
      </w:r>
      <w:r w:rsidRPr="007D422A">
        <w:rPr>
          <w:rFonts w:ascii="Verdana" w:hAnsi="Verdana"/>
          <w:sz w:val="18"/>
          <w:szCs w:val="18"/>
        </w:rPr>
        <w:t>udostępnia</w:t>
      </w:r>
      <w:r w:rsidR="00F95C33" w:rsidRPr="007D422A">
        <w:rPr>
          <w:rFonts w:ascii="Verdana" w:hAnsi="Verdana"/>
          <w:sz w:val="18"/>
          <w:szCs w:val="18"/>
        </w:rPr>
        <w:t xml:space="preserve"> </w:t>
      </w:r>
      <w:r w:rsidR="004C7E9B" w:rsidRPr="007D422A">
        <w:rPr>
          <w:rFonts w:ascii="Verdana" w:hAnsi="Verdana"/>
          <w:sz w:val="18"/>
          <w:szCs w:val="18"/>
        </w:rPr>
        <w:t>informacj</w:t>
      </w:r>
      <w:r w:rsidR="00577BC6" w:rsidRPr="007D422A">
        <w:rPr>
          <w:rFonts w:ascii="Verdana" w:hAnsi="Verdana"/>
          <w:sz w:val="18"/>
          <w:szCs w:val="18"/>
        </w:rPr>
        <w:t>ę</w:t>
      </w:r>
      <w:r w:rsidR="00035488" w:rsidRPr="007D422A">
        <w:rPr>
          <w:rFonts w:ascii="Verdana" w:hAnsi="Verdana"/>
          <w:sz w:val="18"/>
          <w:szCs w:val="18"/>
        </w:rPr>
        <w:t xml:space="preserve"> z otwarcia ofert</w:t>
      </w:r>
      <w:r w:rsidR="00577BC6" w:rsidRPr="007D422A">
        <w:rPr>
          <w:rFonts w:ascii="Verdana" w:hAnsi="Verdana"/>
          <w:sz w:val="18"/>
          <w:szCs w:val="18"/>
        </w:rPr>
        <w:t>.</w:t>
      </w:r>
    </w:p>
    <w:p w14:paraId="44FB2405" w14:textId="77777777" w:rsidR="00A80738" w:rsidRPr="007D422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D422A">
        <w:rPr>
          <w:rFonts w:ascii="Verdana" w:hAnsi="Verdana"/>
          <w:sz w:val="18"/>
          <w:szCs w:val="18"/>
        </w:rPr>
        <w:t>Podczas otwarcia ofert, mającego miejsce</w:t>
      </w:r>
      <w:r w:rsidR="00FF4AB1" w:rsidRPr="007D422A">
        <w:rPr>
          <w:rFonts w:ascii="Verdana" w:hAnsi="Verdana"/>
          <w:sz w:val="18"/>
          <w:szCs w:val="18"/>
        </w:rPr>
        <w:t xml:space="preserve"> w dniu </w:t>
      </w:r>
      <w:r w:rsidR="00156AD8" w:rsidRPr="007D422A">
        <w:rPr>
          <w:rFonts w:ascii="Verdana" w:hAnsi="Verdana"/>
          <w:sz w:val="18"/>
          <w:szCs w:val="18"/>
        </w:rPr>
        <w:t>31/07/2024</w:t>
      </w:r>
      <w:r w:rsidR="00FF4AB1" w:rsidRPr="007D422A">
        <w:rPr>
          <w:rFonts w:ascii="Verdana" w:hAnsi="Verdana"/>
          <w:sz w:val="18"/>
          <w:szCs w:val="18"/>
        </w:rPr>
        <w:t xml:space="preserve"> o godz. </w:t>
      </w:r>
      <w:r w:rsidR="00156AD8" w:rsidRPr="007D422A">
        <w:rPr>
          <w:rFonts w:ascii="Verdana" w:hAnsi="Verdana"/>
          <w:sz w:val="18"/>
          <w:szCs w:val="18"/>
        </w:rPr>
        <w:t>11:00</w:t>
      </w:r>
      <w:r w:rsidRPr="007D422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D422A" w14:paraId="6FC79C67" w14:textId="77777777" w:rsidTr="00C82837">
        <w:tc>
          <w:tcPr>
            <w:tcW w:w="993" w:type="dxa"/>
            <w:shd w:val="clear" w:color="auto" w:fill="auto"/>
            <w:vAlign w:val="center"/>
          </w:tcPr>
          <w:p w14:paraId="71A1A9E8" w14:textId="77777777" w:rsidR="006B27ED" w:rsidRPr="007D422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01E2B" w14:textId="77777777" w:rsidR="006B27ED" w:rsidRPr="007D422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9923F3F" w14:textId="77777777" w:rsidR="006B27ED" w:rsidRPr="007D422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135BE" w14:textId="77777777" w:rsidR="006B27ED" w:rsidRPr="007D422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156AD8" w:rsidRPr="007D422A" w14:paraId="5C6B82C4" w14:textId="77777777" w:rsidTr="00C34256">
        <w:tc>
          <w:tcPr>
            <w:tcW w:w="993" w:type="dxa"/>
            <w:shd w:val="clear" w:color="auto" w:fill="auto"/>
            <w:vAlign w:val="center"/>
          </w:tcPr>
          <w:p w14:paraId="57C80836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FF5E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3BA7E09" w14:textId="2078B921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>D</w:t>
            </w:r>
            <w:r w:rsidRPr="007D422A">
              <w:rPr>
                <w:rFonts w:ascii="Verdana" w:hAnsi="Verdana"/>
                <w:sz w:val="18"/>
                <w:szCs w:val="18"/>
              </w:rPr>
              <w:t>ream Sp. z o.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>.</w:t>
            </w:r>
          </w:p>
          <w:p w14:paraId="4481D930" w14:textId="7F7A34A3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Ogrodowa 21 </w:t>
            </w:r>
          </w:p>
          <w:p w14:paraId="4475EFF0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829A6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64 619.28 zł</w:t>
            </w:r>
          </w:p>
        </w:tc>
      </w:tr>
      <w:tr w:rsidR="00156AD8" w:rsidRPr="007D422A" w14:paraId="7CBF6F03" w14:textId="77777777" w:rsidTr="00C34256">
        <w:tc>
          <w:tcPr>
            <w:tcW w:w="993" w:type="dxa"/>
            <w:shd w:val="clear" w:color="auto" w:fill="auto"/>
            <w:vAlign w:val="center"/>
          </w:tcPr>
          <w:p w14:paraId="23848F84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28D87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E7C2DF7" w14:textId="39B3A73E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>D</w:t>
            </w:r>
            <w:r w:rsidRPr="007D422A">
              <w:rPr>
                <w:rFonts w:ascii="Verdana" w:hAnsi="Verdana"/>
                <w:sz w:val="18"/>
                <w:szCs w:val="18"/>
              </w:rPr>
              <w:t>ream Sp. z o.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>.</w:t>
            </w:r>
          </w:p>
          <w:p w14:paraId="3CFC1FDE" w14:textId="4366A9A6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Ogrodowa 21 </w:t>
            </w:r>
          </w:p>
          <w:p w14:paraId="2F5F57E6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BDAA2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9 065.10 zł</w:t>
            </w:r>
          </w:p>
        </w:tc>
      </w:tr>
      <w:tr w:rsidR="00156AD8" w:rsidRPr="007D422A" w14:paraId="28BAC94D" w14:textId="77777777" w:rsidTr="00C34256">
        <w:tc>
          <w:tcPr>
            <w:tcW w:w="993" w:type="dxa"/>
            <w:shd w:val="clear" w:color="auto" w:fill="auto"/>
            <w:vAlign w:val="center"/>
          </w:tcPr>
          <w:p w14:paraId="5712B129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236177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F5ED776" w14:textId="56D54F72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4dream Sp. z o.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>.</w:t>
            </w:r>
          </w:p>
          <w:p w14:paraId="747CC3C6" w14:textId="687ACBDA" w:rsidR="00156AD8" w:rsidRPr="007D422A" w:rsidRDefault="000034C7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Ogrodowa 21 </w:t>
            </w:r>
          </w:p>
          <w:p w14:paraId="716F8813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4389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115 936.11 zł</w:t>
            </w:r>
          </w:p>
        </w:tc>
      </w:tr>
      <w:tr w:rsidR="00156AD8" w:rsidRPr="007D422A" w14:paraId="777AD65F" w14:textId="77777777" w:rsidTr="00C34256">
        <w:tc>
          <w:tcPr>
            <w:tcW w:w="993" w:type="dxa"/>
            <w:shd w:val="clear" w:color="auto" w:fill="auto"/>
            <w:vAlign w:val="center"/>
          </w:tcPr>
          <w:p w14:paraId="20C95269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4BE7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D4BBAE1" w14:textId="5CD1567C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>D</w:t>
            </w:r>
            <w:r w:rsidRPr="007D422A">
              <w:rPr>
                <w:rFonts w:ascii="Verdana" w:hAnsi="Verdana"/>
                <w:sz w:val="18"/>
                <w:szCs w:val="18"/>
              </w:rPr>
              <w:t>ream Sp. z o.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>.</w:t>
            </w:r>
          </w:p>
          <w:p w14:paraId="1D4D1B0A" w14:textId="418D2AB1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Ogrodowa 21 </w:t>
            </w:r>
          </w:p>
          <w:p w14:paraId="3213052F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A988B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237 091.99 zł</w:t>
            </w:r>
          </w:p>
        </w:tc>
      </w:tr>
      <w:tr w:rsidR="00156AD8" w:rsidRPr="007D422A" w14:paraId="5974FEBF" w14:textId="77777777" w:rsidTr="00C34256">
        <w:tc>
          <w:tcPr>
            <w:tcW w:w="993" w:type="dxa"/>
            <w:shd w:val="clear" w:color="auto" w:fill="auto"/>
            <w:vAlign w:val="center"/>
          </w:tcPr>
          <w:p w14:paraId="3E7EFE76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4C9C3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1ED0FF6" w14:textId="53F70D9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>D</w:t>
            </w:r>
            <w:r w:rsidRPr="007D422A">
              <w:rPr>
                <w:rFonts w:ascii="Verdana" w:hAnsi="Verdana"/>
                <w:sz w:val="18"/>
                <w:szCs w:val="18"/>
              </w:rPr>
              <w:t>ream Sp. z o.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</w:t>
            </w:r>
            <w:r w:rsidR="007B563B" w:rsidRPr="007D422A">
              <w:rPr>
                <w:rFonts w:ascii="Verdana" w:hAnsi="Verdana"/>
                <w:sz w:val="18"/>
                <w:szCs w:val="18"/>
              </w:rPr>
              <w:t>.</w:t>
            </w:r>
          </w:p>
          <w:p w14:paraId="0E8A2D35" w14:textId="1D65F482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Ogrodowa 21 </w:t>
            </w:r>
          </w:p>
          <w:p w14:paraId="65F4FFC0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45D1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24 138.75 zł</w:t>
            </w:r>
          </w:p>
        </w:tc>
      </w:tr>
      <w:tr w:rsidR="00156AD8" w:rsidRPr="007D422A" w14:paraId="651FE59D" w14:textId="77777777" w:rsidTr="00C34256">
        <w:tc>
          <w:tcPr>
            <w:tcW w:w="993" w:type="dxa"/>
            <w:shd w:val="clear" w:color="auto" w:fill="auto"/>
            <w:vAlign w:val="center"/>
          </w:tcPr>
          <w:p w14:paraId="785DBDBA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447F5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1D5B5F9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Zakład Produkcji Pościeli ''Świt'' Izabela Wintoniak</w:t>
            </w:r>
          </w:p>
          <w:p w14:paraId="3EB2DFFB" w14:textId="30493C15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Błotna 5B </w:t>
            </w:r>
          </w:p>
          <w:p w14:paraId="6F4787CF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1F20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6 765.00 zł</w:t>
            </w:r>
          </w:p>
        </w:tc>
      </w:tr>
      <w:tr w:rsidR="00156AD8" w:rsidRPr="007D422A" w14:paraId="6954CAED" w14:textId="77777777" w:rsidTr="00C34256">
        <w:tc>
          <w:tcPr>
            <w:tcW w:w="993" w:type="dxa"/>
            <w:shd w:val="clear" w:color="auto" w:fill="auto"/>
            <w:vAlign w:val="center"/>
          </w:tcPr>
          <w:p w14:paraId="13B8B2C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EF746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6510BBF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Zakład Produkcji Pościeli ''Świt'' Izabela Wintoniak</w:t>
            </w:r>
          </w:p>
          <w:p w14:paraId="4E3C9DFD" w14:textId="173E4588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Błotna 5B </w:t>
            </w:r>
          </w:p>
          <w:p w14:paraId="0685D991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83D4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87 453.00 zł</w:t>
            </w:r>
          </w:p>
        </w:tc>
      </w:tr>
      <w:tr w:rsidR="00156AD8" w:rsidRPr="007D422A" w14:paraId="48E5663D" w14:textId="77777777" w:rsidTr="00C34256">
        <w:tc>
          <w:tcPr>
            <w:tcW w:w="993" w:type="dxa"/>
            <w:shd w:val="clear" w:color="auto" w:fill="auto"/>
            <w:vAlign w:val="center"/>
          </w:tcPr>
          <w:p w14:paraId="74F9CE0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1938C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06633E7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Zakład Produkcji Pościeli ''Świt'' Izabela Wintoniak</w:t>
            </w:r>
          </w:p>
          <w:p w14:paraId="1BE22127" w14:textId="2C03BEF1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Błotna 5B </w:t>
            </w:r>
          </w:p>
          <w:p w14:paraId="4D1E8EF0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E68C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15 990.00 zł</w:t>
            </w:r>
          </w:p>
        </w:tc>
      </w:tr>
      <w:tr w:rsidR="00156AD8" w:rsidRPr="007D422A" w14:paraId="59B7BDA8" w14:textId="77777777" w:rsidTr="00C34256">
        <w:tc>
          <w:tcPr>
            <w:tcW w:w="993" w:type="dxa"/>
            <w:shd w:val="clear" w:color="auto" w:fill="auto"/>
            <w:vAlign w:val="center"/>
          </w:tcPr>
          <w:p w14:paraId="23901FDB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22EB66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5AD95E7" w14:textId="4FC4E3C2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Multitex Sp. z o.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o.</w:t>
            </w:r>
          </w:p>
          <w:p w14:paraId="5F5C7D7B" w14:textId="1B0063FE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3 Maja 40 </w:t>
            </w:r>
          </w:p>
          <w:p w14:paraId="7A46CB38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F26F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89 915.50 zł</w:t>
            </w:r>
          </w:p>
        </w:tc>
      </w:tr>
      <w:tr w:rsidR="00156AD8" w:rsidRPr="007D422A" w14:paraId="547EEE55" w14:textId="77777777" w:rsidTr="00C34256">
        <w:tc>
          <w:tcPr>
            <w:tcW w:w="993" w:type="dxa"/>
            <w:shd w:val="clear" w:color="auto" w:fill="auto"/>
            <w:vAlign w:val="center"/>
          </w:tcPr>
          <w:p w14:paraId="78F3B8A2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FF208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E90AB3F" w14:textId="4F626DCE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Multitex Sp. z o.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o.</w:t>
            </w:r>
          </w:p>
          <w:p w14:paraId="7F066A8C" w14:textId="2CEB42E6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3 Maja 40 </w:t>
            </w:r>
          </w:p>
          <w:p w14:paraId="343274D2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86ECA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8 302.50 zł</w:t>
            </w:r>
          </w:p>
        </w:tc>
      </w:tr>
      <w:tr w:rsidR="00156AD8" w:rsidRPr="007D422A" w14:paraId="10A1EEFF" w14:textId="77777777" w:rsidTr="00C34256">
        <w:tc>
          <w:tcPr>
            <w:tcW w:w="993" w:type="dxa"/>
            <w:shd w:val="clear" w:color="auto" w:fill="auto"/>
            <w:vAlign w:val="center"/>
          </w:tcPr>
          <w:p w14:paraId="248A208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D9E5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F81947A" w14:textId="0E1B59FF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Multitex Sp. z o.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o.</w:t>
            </w:r>
          </w:p>
          <w:p w14:paraId="6929F0B9" w14:textId="3B5D2A7C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3 Maja 40 </w:t>
            </w:r>
          </w:p>
          <w:p w14:paraId="0904D256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05DAA7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89 888.40 zł</w:t>
            </w:r>
          </w:p>
        </w:tc>
      </w:tr>
      <w:tr w:rsidR="00156AD8" w:rsidRPr="007D422A" w14:paraId="52EBA285" w14:textId="77777777" w:rsidTr="00C34256">
        <w:tc>
          <w:tcPr>
            <w:tcW w:w="993" w:type="dxa"/>
            <w:shd w:val="clear" w:color="auto" w:fill="auto"/>
            <w:vAlign w:val="center"/>
          </w:tcPr>
          <w:p w14:paraId="2F5A5433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CFEC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5A6A808" w14:textId="4A583D2A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Multitex Sp. z o.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o.</w:t>
            </w:r>
          </w:p>
          <w:p w14:paraId="6588F3ED" w14:textId="1722BB9A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3 Maja 40 </w:t>
            </w:r>
          </w:p>
          <w:p w14:paraId="5202ADB4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EADBA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197 893.70 zł</w:t>
            </w:r>
          </w:p>
        </w:tc>
      </w:tr>
      <w:tr w:rsidR="00156AD8" w:rsidRPr="007D422A" w14:paraId="691BD17C" w14:textId="77777777" w:rsidTr="00C34256">
        <w:tc>
          <w:tcPr>
            <w:tcW w:w="993" w:type="dxa"/>
            <w:shd w:val="clear" w:color="auto" w:fill="auto"/>
            <w:vAlign w:val="center"/>
          </w:tcPr>
          <w:p w14:paraId="34C69C03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BF4C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CCB7B3F" w14:textId="362F5092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Multitex Sp. z o.</w:t>
            </w:r>
            <w:r w:rsidR="00A5387E" w:rsidRPr="007D42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D422A">
              <w:rPr>
                <w:rFonts w:ascii="Verdana" w:hAnsi="Verdana"/>
                <w:sz w:val="18"/>
                <w:szCs w:val="18"/>
              </w:rPr>
              <w:t>o.</w:t>
            </w:r>
          </w:p>
          <w:p w14:paraId="0543F5C2" w14:textId="7107B558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3 Maja 40 </w:t>
            </w:r>
          </w:p>
          <w:p w14:paraId="1B37CD19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405B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28 828.13 zł</w:t>
            </w:r>
          </w:p>
        </w:tc>
      </w:tr>
      <w:tr w:rsidR="00156AD8" w:rsidRPr="007D422A" w14:paraId="30FFB02C" w14:textId="77777777" w:rsidTr="00C34256">
        <w:tc>
          <w:tcPr>
            <w:tcW w:w="993" w:type="dxa"/>
            <w:shd w:val="clear" w:color="auto" w:fill="auto"/>
            <w:vAlign w:val="center"/>
          </w:tcPr>
          <w:p w14:paraId="6B406EF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EE429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4B3C34C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Przedsiębiorstwo Produkcyjno Handlowo Usługowe Bajtek Beata Rusak</w:t>
            </w:r>
          </w:p>
          <w:p w14:paraId="5F58229C" w14:textId="428FBDC9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Stefczyka 4 </w:t>
            </w:r>
          </w:p>
          <w:p w14:paraId="53349901" w14:textId="49EB5112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13</w:t>
            </w:r>
            <w:r w:rsidR="000034C7" w:rsidRPr="007D422A">
              <w:rPr>
                <w:rFonts w:ascii="Verdana" w:hAnsi="Verdana"/>
                <w:sz w:val="18"/>
                <w:szCs w:val="18"/>
              </w:rPr>
              <w:t>-</w:t>
            </w:r>
            <w:r w:rsidRPr="007D422A">
              <w:rPr>
                <w:rFonts w:ascii="Verdana" w:hAnsi="Verdana"/>
                <w:sz w:val="18"/>
                <w:szCs w:val="18"/>
              </w:rPr>
              <w:t>240 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EAF81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58 449.60 zł</w:t>
            </w:r>
          </w:p>
        </w:tc>
      </w:tr>
      <w:tr w:rsidR="00156AD8" w:rsidRPr="007D422A" w14:paraId="5D5D8D2A" w14:textId="77777777" w:rsidTr="00C34256">
        <w:tc>
          <w:tcPr>
            <w:tcW w:w="993" w:type="dxa"/>
            <w:shd w:val="clear" w:color="auto" w:fill="auto"/>
            <w:vAlign w:val="center"/>
          </w:tcPr>
          <w:p w14:paraId="5C164653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4BCC9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E1B54AB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Przedsiębiorstwo Produkcyjno Handlowo Usługowe Bajtek Beata Rusak</w:t>
            </w:r>
          </w:p>
          <w:p w14:paraId="698C024E" w14:textId="44B53556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Stefczyka 4 </w:t>
            </w:r>
          </w:p>
          <w:p w14:paraId="3B41508A" w14:textId="63920870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13</w:t>
            </w:r>
            <w:r w:rsidR="000034C7" w:rsidRPr="007D422A">
              <w:rPr>
                <w:rFonts w:ascii="Verdana" w:hAnsi="Verdana"/>
                <w:sz w:val="18"/>
                <w:szCs w:val="18"/>
              </w:rPr>
              <w:t>-</w:t>
            </w:r>
            <w:r w:rsidRPr="007D422A">
              <w:rPr>
                <w:rFonts w:ascii="Verdana" w:hAnsi="Verdana"/>
                <w:sz w:val="18"/>
                <w:szCs w:val="18"/>
              </w:rPr>
              <w:t>240 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B8EA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92 434.50 zł</w:t>
            </w:r>
          </w:p>
        </w:tc>
      </w:tr>
      <w:tr w:rsidR="00156AD8" w:rsidRPr="007D422A" w14:paraId="0ED12118" w14:textId="77777777" w:rsidTr="00C34256">
        <w:tc>
          <w:tcPr>
            <w:tcW w:w="993" w:type="dxa"/>
            <w:shd w:val="clear" w:color="auto" w:fill="auto"/>
            <w:vAlign w:val="center"/>
          </w:tcPr>
          <w:p w14:paraId="68FD69E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5E252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4583E3B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PPHU SARA Agata Komasara</w:t>
            </w:r>
          </w:p>
          <w:p w14:paraId="18581A21" w14:textId="1FDB8C3C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1 Maja 13 </w:t>
            </w:r>
          </w:p>
          <w:p w14:paraId="06EF1C6A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21B95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8 500.00 zł</w:t>
            </w:r>
          </w:p>
        </w:tc>
      </w:tr>
      <w:tr w:rsidR="00156AD8" w:rsidRPr="007D422A" w14:paraId="5FD32928" w14:textId="77777777" w:rsidTr="00C34256">
        <w:tc>
          <w:tcPr>
            <w:tcW w:w="993" w:type="dxa"/>
            <w:shd w:val="clear" w:color="auto" w:fill="auto"/>
            <w:vAlign w:val="center"/>
          </w:tcPr>
          <w:p w14:paraId="07EF565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EDE3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2F5200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PPHU SARA Agata Komasara</w:t>
            </w:r>
          </w:p>
          <w:p w14:paraId="5C698D0F" w14:textId="077E494D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1 Maja 13 </w:t>
            </w:r>
          </w:p>
          <w:p w14:paraId="58556817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872CEB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84 132.00 zł</w:t>
            </w:r>
          </w:p>
        </w:tc>
      </w:tr>
      <w:tr w:rsidR="00156AD8" w:rsidRPr="007D422A" w14:paraId="7977315A" w14:textId="77777777" w:rsidTr="00C34256">
        <w:tc>
          <w:tcPr>
            <w:tcW w:w="993" w:type="dxa"/>
            <w:shd w:val="clear" w:color="auto" w:fill="auto"/>
            <w:vAlign w:val="center"/>
          </w:tcPr>
          <w:p w14:paraId="42DED20D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D137D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1518949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PPHU SARA Agata Komasara</w:t>
            </w:r>
          </w:p>
          <w:p w14:paraId="400C9E7F" w14:textId="15A98846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1 Maja 13 </w:t>
            </w:r>
          </w:p>
          <w:p w14:paraId="3F2933F8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B9606" w14:textId="4179EE8D" w:rsidR="00156AD8" w:rsidRPr="007D422A" w:rsidRDefault="00170854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559 727.95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156AD8" w:rsidRPr="007D422A" w14:paraId="2E09C13D" w14:textId="77777777" w:rsidTr="00C34256">
        <w:tc>
          <w:tcPr>
            <w:tcW w:w="993" w:type="dxa"/>
            <w:shd w:val="clear" w:color="auto" w:fill="auto"/>
            <w:vAlign w:val="center"/>
          </w:tcPr>
          <w:p w14:paraId="6CAD4D58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D085A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AB64761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WIELKOPOLSKIE CENTRUM ODZIEZY SPORTOWEJ KALAHARI ANNA LESZCZYŃSKA-PAWLAK</w:t>
            </w:r>
          </w:p>
          <w:p w14:paraId="0DDD102F" w14:textId="77777777" w:rsidR="00156AD8" w:rsidRPr="007D422A" w:rsidRDefault="00156AD8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CZAJKÓW 10 </w:t>
            </w:r>
          </w:p>
          <w:p w14:paraId="74C29A89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62-812 JASTRZĘBNIKI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F7433" w14:textId="4552711F" w:rsidR="00156AD8" w:rsidRPr="007D422A" w:rsidRDefault="00170854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137 932.20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156AD8" w:rsidRPr="007D422A" w14:paraId="240FCD70" w14:textId="77777777" w:rsidTr="00C34256">
        <w:tc>
          <w:tcPr>
            <w:tcW w:w="993" w:type="dxa"/>
            <w:shd w:val="clear" w:color="auto" w:fill="auto"/>
            <w:vAlign w:val="center"/>
          </w:tcPr>
          <w:p w14:paraId="47470C8A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B8D9A3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D81EAFA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WIELKOPOLSKIE CENTRUM ODZIEZY SPORTOWEJ KALAHARI ANNA LESZCZYŃSKA-PAWLAK</w:t>
            </w:r>
          </w:p>
          <w:p w14:paraId="0C204B78" w14:textId="77777777" w:rsidR="00156AD8" w:rsidRPr="007D422A" w:rsidRDefault="00156AD8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CZAJKÓW 10 </w:t>
            </w:r>
          </w:p>
          <w:p w14:paraId="4DFBFB7B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62-812 JASTRZĘBNIKI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B830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28 290.00 zł</w:t>
            </w:r>
          </w:p>
        </w:tc>
      </w:tr>
      <w:tr w:rsidR="00156AD8" w:rsidRPr="007D422A" w14:paraId="34723C90" w14:textId="77777777" w:rsidTr="00C34256">
        <w:tc>
          <w:tcPr>
            <w:tcW w:w="993" w:type="dxa"/>
            <w:shd w:val="clear" w:color="auto" w:fill="auto"/>
            <w:vAlign w:val="center"/>
          </w:tcPr>
          <w:p w14:paraId="0D49064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18071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295BED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Apolla Spółka z ograniczoną odpowiedzialnością</w:t>
            </w:r>
          </w:p>
          <w:p w14:paraId="11B843A8" w14:textId="77777777" w:rsidR="00156AD8" w:rsidRPr="007D422A" w:rsidRDefault="00156AD8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Barwałd Górny 372 </w:t>
            </w:r>
          </w:p>
          <w:p w14:paraId="65082C1E" w14:textId="17EDA49C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34-130 </w:t>
            </w:r>
            <w:r w:rsidR="008B5371" w:rsidRPr="007D422A">
              <w:rPr>
                <w:rFonts w:ascii="Verdana" w:hAnsi="Verdana"/>
                <w:sz w:val="18"/>
                <w:szCs w:val="18"/>
              </w:rPr>
              <w:t>Kalwaria</w:t>
            </w:r>
            <w:r w:rsidRPr="007D422A">
              <w:rPr>
                <w:rFonts w:ascii="Verdana" w:hAnsi="Verdana"/>
                <w:sz w:val="18"/>
                <w:szCs w:val="18"/>
              </w:rPr>
              <w:t xml:space="preserve">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915B8F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39 798.00 zł</w:t>
            </w:r>
          </w:p>
        </w:tc>
      </w:tr>
      <w:tr w:rsidR="00156AD8" w:rsidRPr="007D422A" w14:paraId="0FAB36E5" w14:textId="77777777" w:rsidTr="00C34256">
        <w:tc>
          <w:tcPr>
            <w:tcW w:w="993" w:type="dxa"/>
            <w:shd w:val="clear" w:color="auto" w:fill="auto"/>
            <w:vAlign w:val="center"/>
          </w:tcPr>
          <w:p w14:paraId="1D8A4252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F0DBE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E5F1694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Apolla Spółka z ograniczoną odpowiedzialnością</w:t>
            </w:r>
          </w:p>
          <w:p w14:paraId="10F1FC77" w14:textId="77777777" w:rsidR="00156AD8" w:rsidRPr="007D422A" w:rsidRDefault="00156AD8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Barwałd Górny 372 </w:t>
            </w:r>
          </w:p>
          <w:p w14:paraId="055518BB" w14:textId="77777777" w:rsidR="00156AD8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34-130 </w:t>
            </w:r>
            <w:r w:rsidR="008B5371" w:rsidRPr="007D422A">
              <w:rPr>
                <w:rFonts w:ascii="Verdana" w:hAnsi="Verdana"/>
                <w:sz w:val="18"/>
                <w:szCs w:val="18"/>
              </w:rPr>
              <w:t>Kalwaria</w:t>
            </w:r>
            <w:r w:rsidRPr="007D422A">
              <w:rPr>
                <w:rFonts w:ascii="Verdana" w:hAnsi="Verdana"/>
                <w:sz w:val="18"/>
                <w:szCs w:val="18"/>
              </w:rPr>
              <w:t xml:space="preserve"> Zebrzydowska</w:t>
            </w:r>
          </w:p>
          <w:p w14:paraId="2E6F2CC2" w14:textId="6C64ADBB" w:rsidR="007D422A" w:rsidRPr="007D422A" w:rsidRDefault="007D422A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14EBE9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7 965.00 zł</w:t>
            </w:r>
          </w:p>
        </w:tc>
      </w:tr>
      <w:tr w:rsidR="00156AD8" w:rsidRPr="007D422A" w14:paraId="773F1E3F" w14:textId="77777777" w:rsidTr="00C34256">
        <w:tc>
          <w:tcPr>
            <w:tcW w:w="993" w:type="dxa"/>
            <w:shd w:val="clear" w:color="auto" w:fill="auto"/>
            <w:vAlign w:val="center"/>
          </w:tcPr>
          <w:p w14:paraId="36659C60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CD6A7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A33C553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KLOTHO S.C.</w:t>
            </w:r>
          </w:p>
          <w:p w14:paraId="4F25AFFB" w14:textId="4EDCE197" w:rsidR="00156AD8" w:rsidRPr="007D422A" w:rsidRDefault="00FB48A6" w:rsidP="00FB48A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A.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Struga 24 </w:t>
            </w:r>
          </w:p>
          <w:p w14:paraId="73DD1E2D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90-513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DB9711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86 235.30 zł</w:t>
            </w:r>
          </w:p>
        </w:tc>
      </w:tr>
      <w:tr w:rsidR="00156AD8" w:rsidRPr="007D422A" w14:paraId="5193D83A" w14:textId="77777777" w:rsidTr="00C34256">
        <w:tc>
          <w:tcPr>
            <w:tcW w:w="993" w:type="dxa"/>
            <w:shd w:val="clear" w:color="auto" w:fill="auto"/>
            <w:vAlign w:val="center"/>
          </w:tcPr>
          <w:p w14:paraId="4B784422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A9FE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1350256" w14:textId="77777777" w:rsidR="00156AD8" w:rsidRPr="007D422A" w:rsidRDefault="00156AD8" w:rsidP="00C3425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W&amp;A Adam Wasielewski</w:t>
            </w:r>
          </w:p>
          <w:p w14:paraId="49A77788" w14:textId="16A0A942" w:rsidR="00156AD8" w:rsidRPr="007D422A" w:rsidRDefault="00A5387E" w:rsidP="00C34256">
            <w:pPr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6AD8" w:rsidRPr="007D422A">
              <w:rPr>
                <w:rFonts w:ascii="Verdana" w:hAnsi="Verdana"/>
                <w:sz w:val="18"/>
                <w:szCs w:val="18"/>
              </w:rPr>
              <w:t xml:space="preserve">Powstańców Wlkp. 47/5 </w:t>
            </w:r>
          </w:p>
          <w:p w14:paraId="38A17187" w14:textId="77777777" w:rsidR="00156AD8" w:rsidRPr="007D422A" w:rsidRDefault="00156AD8" w:rsidP="00C3425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D08B5" w14:textId="77777777" w:rsidR="00156AD8" w:rsidRPr="007D422A" w:rsidRDefault="00156AD8" w:rsidP="00C3425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D422A">
              <w:rPr>
                <w:rFonts w:ascii="Verdana" w:hAnsi="Verdana"/>
                <w:sz w:val="18"/>
                <w:szCs w:val="18"/>
              </w:rPr>
              <w:t>172 323.14 zł</w:t>
            </w:r>
          </w:p>
        </w:tc>
      </w:tr>
    </w:tbl>
    <w:p w14:paraId="2FDB060F" w14:textId="77777777" w:rsidR="00C236D3" w:rsidRPr="007D422A" w:rsidRDefault="00C236D3" w:rsidP="00DE1A68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</w:p>
    <w:sectPr w:rsidR="00C236D3" w:rsidRPr="007D42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85B59" w14:textId="77777777" w:rsidR="001816F8" w:rsidRDefault="001816F8">
      <w:r>
        <w:separator/>
      </w:r>
    </w:p>
  </w:endnote>
  <w:endnote w:type="continuationSeparator" w:id="0">
    <w:p w14:paraId="65F47941" w14:textId="77777777" w:rsidR="001816F8" w:rsidRDefault="0018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4E2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50F3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09F1D" w14:textId="77777777" w:rsidR="009F189D" w:rsidRDefault="001708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4FB224">
        <v:line id="_x0000_s1025" style="position:absolute;left:0;text-align:left;z-index:251657728" from="-3.85pt,8.7pt" to="455.15pt,8.7pt"/>
      </w:pict>
    </w:r>
  </w:p>
  <w:p w14:paraId="4DF4F8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962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5D4A6C" w14:textId="77777777" w:rsidR="009F189D" w:rsidRDefault="009F189D">
    <w:pPr>
      <w:pStyle w:val="Stopka"/>
      <w:tabs>
        <w:tab w:val="clear" w:pos="4536"/>
      </w:tabs>
      <w:jc w:val="center"/>
    </w:pPr>
  </w:p>
  <w:p w14:paraId="14FCC4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29D65" w14:textId="77777777" w:rsidR="001816F8" w:rsidRDefault="001816F8">
      <w:r>
        <w:separator/>
      </w:r>
    </w:p>
  </w:footnote>
  <w:footnote w:type="continuationSeparator" w:id="0">
    <w:p w14:paraId="5889AD0F" w14:textId="77777777" w:rsidR="001816F8" w:rsidRDefault="00181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CD5E0" w14:textId="77777777" w:rsidR="00156AD8" w:rsidRDefault="00156A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4B472" w14:textId="77777777" w:rsidR="00156AD8" w:rsidRDefault="00156A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E6334" w14:textId="77777777" w:rsidR="00156AD8" w:rsidRDefault="00156A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306C5C"/>
    <w:multiLevelType w:val="hybridMultilevel"/>
    <w:tmpl w:val="087031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5341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6F8"/>
    <w:rsid w:val="000034C7"/>
    <w:rsid w:val="00007727"/>
    <w:rsid w:val="00017720"/>
    <w:rsid w:val="00035488"/>
    <w:rsid w:val="000D7F25"/>
    <w:rsid w:val="000E00E5"/>
    <w:rsid w:val="00107133"/>
    <w:rsid w:val="00115A70"/>
    <w:rsid w:val="00156AD8"/>
    <w:rsid w:val="00170854"/>
    <w:rsid w:val="00173B20"/>
    <w:rsid w:val="001816F8"/>
    <w:rsid w:val="0019060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B563B"/>
    <w:rsid w:val="007D422A"/>
    <w:rsid w:val="00843263"/>
    <w:rsid w:val="00861E75"/>
    <w:rsid w:val="008B5371"/>
    <w:rsid w:val="009D19BD"/>
    <w:rsid w:val="009F189D"/>
    <w:rsid w:val="00A5387E"/>
    <w:rsid w:val="00A80738"/>
    <w:rsid w:val="00C077D9"/>
    <w:rsid w:val="00C236D3"/>
    <w:rsid w:val="00C51468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B48A6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C5D3F"/>
  <w15:chartTrackingRefBased/>
  <w15:docId w15:val="{6E43AF71-C75D-46C4-B49E-12A214F32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501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10</cp:revision>
  <cp:lastPrinted>2024-07-31T11:04:00Z</cp:lastPrinted>
  <dcterms:created xsi:type="dcterms:W3CDTF">2024-07-31T11:04:00Z</dcterms:created>
  <dcterms:modified xsi:type="dcterms:W3CDTF">2024-07-31T11:32:00Z</dcterms:modified>
</cp:coreProperties>
</file>