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915BD8" w14:textId="41C9A966" w:rsidR="008D2AB8" w:rsidRPr="009D7505" w:rsidRDefault="008D2AB8" w:rsidP="009D7505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b w:val="0"/>
          <w:sz w:val="20"/>
          <w:szCs w:val="20"/>
        </w:rPr>
        <w:tab/>
      </w:r>
      <w:r w:rsidRPr="009D7505">
        <w:rPr>
          <w:rFonts w:ascii="Verdana" w:hAnsi="Verdana"/>
          <w:b w:val="0"/>
          <w:sz w:val="20"/>
          <w:szCs w:val="20"/>
        </w:rPr>
        <w:tab/>
      </w:r>
      <w:r w:rsidRPr="009D7505">
        <w:rPr>
          <w:rFonts w:ascii="Verdana" w:hAnsi="Verdana"/>
          <w:b w:val="0"/>
          <w:sz w:val="20"/>
          <w:szCs w:val="20"/>
        </w:rPr>
        <w:tab/>
      </w:r>
      <w:r w:rsidRPr="009D7505">
        <w:rPr>
          <w:rFonts w:ascii="Verdana" w:hAnsi="Verdana"/>
          <w:b w:val="0"/>
          <w:sz w:val="20"/>
          <w:szCs w:val="20"/>
        </w:rPr>
        <w:tab/>
      </w:r>
      <w:r w:rsidRPr="009D7505">
        <w:rPr>
          <w:rFonts w:ascii="Verdana" w:hAnsi="Verdana"/>
          <w:b w:val="0"/>
          <w:sz w:val="20"/>
          <w:szCs w:val="20"/>
        </w:rPr>
        <w:tab/>
      </w:r>
      <w:r w:rsidRPr="009D7505">
        <w:rPr>
          <w:rFonts w:ascii="Verdana" w:hAnsi="Verdana"/>
          <w:b w:val="0"/>
          <w:sz w:val="20"/>
          <w:szCs w:val="20"/>
        </w:rPr>
        <w:tab/>
      </w:r>
      <w:r w:rsidRPr="009D7505">
        <w:rPr>
          <w:rFonts w:ascii="Verdana" w:hAnsi="Verdana"/>
          <w:b w:val="0"/>
          <w:sz w:val="20"/>
          <w:szCs w:val="20"/>
        </w:rPr>
        <w:tab/>
      </w:r>
      <w:r w:rsidRPr="009D7505">
        <w:rPr>
          <w:rFonts w:ascii="Verdana" w:hAnsi="Verdana"/>
          <w:sz w:val="20"/>
          <w:szCs w:val="20"/>
        </w:rPr>
        <w:t xml:space="preserve">Załącznik nr </w:t>
      </w:r>
      <w:r w:rsidR="00012286" w:rsidRPr="009D7505">
        <w:rPr>
          <w:rFonts w:ascii="Verdana" w:hAnsi="Verdana"/>
          <w:sz w:val="20"/>
          <w:szCs w:val="20"/>
        </w:rPr>
        <w:t>1</w:t>
      </w:r>
    </w:p>
    <w:p w14:paraId="517D3C25" w14:textId="77777777" w:rsidR="008D2AB8" w:rsidRPr="009D7505" w:rsidRDefault="008D2AB8" w:rsidP="009D75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C7926A4" w14:textId="77777777" w:rsidR="008D2AB8" w:rsidRPr="009D7505" w:rsidRDefault="008D2AB8" w:rsidP="009D75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9D7505">
        <w:rPr>
          <w:rFonts w:ascii="Verdana" w:hAnsi="Verdana"/>
          <w:b/>
          <w:sz w:val="20"/>
          <w:szCs w:val="20"/>
        </w:rPr>
        <w:t>FORMULARZ OFERTY</w:t>
      </w:r>
    </w:p>
    <w:p w14:paraId="5ECC3B31" w14:textId="77777777" w:rsidR="008D2AB8" w:rsidRPr="009D7505" w:rsidRDefault="008D2AB8" w:rsidP="009D750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C07A9EE" w14:textId="77777777" w:rsidR="008D2AB8" w:rsidRPr="009D7505" w:rsidRDefault="008D2AB8" w:rsidP="009D750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D0EF537" w14:textId="3B404E53" w:rsidR="008D2AB8" w:rsidRPr="009D7505" w:rsidRDefault="008D2AB8" w:rsidP="009D750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FORMA PROWADZONEJ DZIAŁALNOŚCI: ...................................................................</w:t>
      </w:r>
    </w:p>
    <w:p w14:paraId="31E20C15" w14:textId="77777777" w:rsidR="008D2AB8" w:rsidRPr="009D7505" w:rsidRDefault="008D2AB8" w:rsidP="009D750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47F657F2" w14:textId="77777777" w:rsidR="008D2AB8" w:rsidRPr="009D7505" w:rsidRDefault="008D2AB8" w:rsidP="009D750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098C258" w14:textId="77777777" w:rsidR="008D2AB8" w:rsidRPr="009D7505" w:rsidRDefault="008D2AB8" w:rsidP="009D750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D7505">
        <w:rPr>
          <w:rFonts w:ascii="Verdana" w:hAnsi="Verdana"/>
          <w:sz w:val="20"/>
          <w:szCs w:val="20"/>
          <w:lang w:val="de-DE"/>
        </w:rPr>
        <w:t>TEL.</w:t>
      </w:r>
      <w:r w:rsidRPr="009D7505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0F64853C" w14:textId="77777777" w:rsidR="008D2AB8" w:rsidRPr="009D7505" w:rsidRDefault="008D2AB8" w:rsidP="009D750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D7505">
        <w:rPr>
          <w:rFonts w:ascii="Verdana" w:hAnsi="Verdana"/>
          <w:sz w:val="20"/>
          <w:szCs w:val="20"/>
          <w:lang w:val="de-DE"/>
        </w:rPr>
        <w:t xml:space="preserve">FAX </w:t>
      </w:r>
      <w:r w:rsidRPr="009D7505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E580B6B" w14:textId="77777777" w:rsidR="008D2AB8" w:rsidRPr="009D7505" w:rsidRDefault="008D2AB8" w:rsidP="009D750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D7505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2BAB953" w14:textId="77777777" w:rsidR="008D2AB8" w:rsidRPr="009D7505" w:rsidRDefault="008D2AB8" w:rsidP="009D750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9D7505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0647A7F" w14:textId="77777777" w:rsidR="008D2AB8" w:rsidRPr="009D7505" w:rsidRDefault="008D2AB8" w:rsidP="009D750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9BC2FB4" w14:textId="77777777" w:rsidR="008D2AB8" w:rsidRPr="009D7505" w:rsidRDefault="008D2AB8" w:rsidP="009D7505">
      <w:pPr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Do: Nazwa i siedziba Zamawiającego:</w:t>
      </w:r>
    </w:p>
    <w:p w14:paraId="66E0F2B5" w14:textId="77777777" w:rsidR="009D7505" w:rsidRDefault="009D7505" w:rsidP="009D7505">
      <w:pPr>
        <w:ind w:right="-110"/>
        <w:rPr>
          <w:rFonts w:ascii="Verdana" w:hAnsi="Verdana"/>
          <w:b/>
          <w:sz w:val="20"/>
          <w:szCs w:val="20"/>
        </w:rPr>
      </w:pPr>
    </w:p>
    <w:p w14:paraId="68D15A65" w14:textId="3DBA74F6" w:rsidR="00F458B8" w:rsidRPr="009D7505" w:rsidRDefault="00F458B8" w:rsidP="009D7505">
      <w:pPr>
        <w:ind w:right="-110"/>
        <w:rPr>
          <w:rFonts w:ascii="Verdana" w:hAnsi="Verdana"/>
          <w:b/>
          <w:sz w:val="20"/>
          <w:szCs w:val="20"/>
        </w:rPr>
      </w:pPr>
      <w:r w:rsidRPr="009D7505">
        <w:rPr>
          <w:rFonts w:ascii="Verdana" w:hAnsi="Verdana"/>
          <w:b/>
          <w:sz w:val="20"/>
          <w:szCs w:val="20"/>
        </w:rPr>
        <w:t xml:space="preserve">Akademia Górniczo </w:t>
      </w:r>
      <w:r w:rsidR="009D7505">
        <w:rPr>
          <w:rFonts w:ascii="Verdana" w:hAnsi="Verdana"/>
          <w:b/>
          <w:sz w:val="20"/>
          <w:szCs w:val="20"/>
        </w:rPr>
        <w:t>–</w:t>
      </w:r>
      <w:r w:rsidRPr="009D7505">
        <w:rPr>
          <w:rFonts w:ascii="Verdana" w:hAnsi="Verdana"/>
          <w:b/>
          <w:sz w:val="20"/>
          <w:szCs w:val="20"/>
        </w:rPr>
        <w:t xml:space="preserve"> Hutnicza</w:t>
      </w:r>
      <w:r w:rsidR="009D7505">
        <w:rPr>
          <w:rFonts w:ascii="Verdana" w:hAnsi="Verdana"/>
          <w:b/>
          <w:sz w:val="20"/>
          <w:szCs w:val="20"/>
        </w:rPr>
        <w:t xml:space="preserve"> </w:t>
      </w:r>
      <w:r w:rsidRPr="009D7505">
        <w:rPr>
          <w:rFonts w:ascii="Verdana" w:hAnsi="Verdana"/>
          <w:b/>
          <w:sz w:val="20"/>
          <w:szCs w:val="20"/>
        </w:rPr>
        <w:t>im. Stanisława Staszica w Krakowie</w:t>
      </w:r>
    </w:p>
    <w:p w14:paraId="4285B3ED" w14:textId="77777777" w:rsidR="008D2AB8" w:rsidRPr="009D7505" w:rsidRDefault="00F458B8" w:rsidP="009D7505">
      <w:pPr>
        <w:ind w:right="-110"/>
        <w:rPr>
          <w:rFonts w:ascii="Verdana" w:hAnsi="Verdana"/>
          <w:b/>
          <w:sz w:val="20"/>
          <w:szCs w:val="20"/>
        </w:rPr>
      </w:pPr>
      <w:r w:rsidRPr="009D7505">
        <w:rPr>
          <w:rFonts w:ascii="Verdana" w:hAnsi="Verdana"/>
          <w:b/>
          <w:sz w:val="20"/>
          <w:szCs w:val="20"/>
        </w:rPr>
        <w:t>Dział Zamówień Publicznych</w:t>
      </w:r>
      <w:r w:rsidR="008D2AB8" w:rsidRPr="009D7505">
        <w:rPr>
          <w:rFonts w:ascii="Verdana" w:hAnsi="Verdana"/>
          <w:b/>
          <w:sz w:val="20"/>
          <w:szCs w:val="20"/>
        </w:rPr>
        <w:t xml:space="preserve">  </w:t>
      </w:r>
    </w:p>
    <w:p w14:paraId="25EAC5C9" w14:textId="0F49E2BC" w:rsidR="008D2AB8" w:rsidRPr="009D7505" w:rsidRDefault="00F458B8" w:rsidP="009D7505">
      <w:pPr>
        <w:ind w:right="-110"/>
        <w:rPr>
          <w:rFonts w:ascii="Verdana" w:hAnsi="Verdana"/>
          <w:b/>
          <w:sz w:val="20"/>
          <w:szCs w:val="20"/>
        </w:rPr>
      </w:pPr>
      <w:r w:rsidRPr="009D7505">
        <w:rPr>
          <w:rFonts w:ascii="Verdana" w:hAnsi="Verdana"/>
          <w:b/>
          <w:sz w:val="20"/>
          <w:szCs w:val="20"/>
        </w:rPr>
        <w:t>Al. Mickiewicza</w:t>
      </w:r>
      <w:r w:rsidR="008D2AB8" w:rsidRPr="009D7505">
        <w:rPr>
          <w:rFonts w:ascii="Verdana" w:hAnsi="Verdana"/>
          <w:b/>
          <w:sz w:val="20"/>
          <w:szCs w:val="20"/>
        </w:rPr>
        <w:t xml:space="preserve"> </w:t>
      </w:r>
      <w:r w:rsidRPr="009D7505">
        <w:rPr>
          <w:rFonts w:ascii="Verdana" w:hAnsi="Verdana"/>
          <w:b/>
          <w:sz w:val="20"/>
          <w:szCs w:val="20"/>
        </w:rPr>
        <w:t>30</w:t>
      </w:r>
      <w:r w:rsidR="009D7505">
        <w:rPr>
          <w:rFonts w:ascii="Verdana" w:hAnsi="Verdana"/>
          <w:b/>
          <w:sz w:val="20"/>
          <w:szCs w:val="20"/>
        </w:rPr>
        <w:t xml:space="preserve">, </w:t>
      </w:r>
      <w:r w:rsidRPr="009D7505">
        <w:rPr>
          <w:rFonts w:ascii="Verdana" w:hAnsi="Verdana"/>
          <w:b/>
          <w:sz w:val="20"/>
          <w:szCs w:val="20"/>
        </w:rPr>
        <w:t>30-059</w:t>
      </w:r>
      <w:r w:rsidR="008D2AB8" w:rsidRPr="009D7505">
        <w:rPr>
          <w:rFonts w:ascii="Verdana" w:hAnsi="Verdana"/>
          <w:b/>
          <w:sz w:val="20"/>
          <w:szCs w:val="20"/>
        </w:rPr>
        <w:t xml:space="preserve"> </w:t>
      </w:r>
      <w:r w:rsidRPr="009D7505">
        <w:rPr>
          <w:rFonts w:ascii="Verdana" w:hAnsi="Verdana"/>
          <w:b/>
          <w:sz w:val="20"/>
          <w:szCs w:val="20"/>
        </w:rPr>
        <w:t>Kraków</w:t>
      </w:r>
      <w:r w:rsidR="008D2AB8" w:rsidRPr="009D7505">
        <w:rPr>
          <w:rFonts w:ascii="Verdana" w:hAnsi="Verdana"/>
          <w:b/>
          <w:sz w:val="20"/>
          <w:szCs w:val="20"/>
        </w:rPr>
        <w:t xml:space="preserve">,  </w:t>
      </w:r>
    </w:p>
    <w:p w14:paraId="3AB272DB" w14:textId="77777777" w:rsidR="008D2AB8" w:rsidRPr="009D7505" w:rsidRDefault="008D2AB8" w:rsidP="009D7505">
      <w:pPr>
        <w:ind w:firstLine="3969"/>
        <w:rPr>
          <w:rFonts w:ascii="Verdana" w:hAnsi="Verdana"/>
          <w:b/>
          <w:sz w:val="20"/>
          <w:szCs w:val="20"/>
        </w:rPr>
      </w:pPr>
    </w:p>
    <w:p w14:paraId="6AED164B" w14:textId="3F552810" w:rsidR="008D2AB8" w:rsidRPr="009D7505" w:rsidRDefault="008D2AB8" w:rsidP="009D750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Przystępując</w:t>
      </w:r>
      <w:r w:rsidR="009D7505">
        <w:rPr>
          <w:rFonts w:ascii="Verdana" w:hAnsi="Verdana"/>
          <w:sz w:val="20"/>
          <w:szCs w:val="20"/>
        </w:rPr>
        <w:t xml:space="preserve"> </w:t>
      </w:r>
      <w:r w:rsidRPr="009D7505">
        <w:rPr>
          <w:rFonts w:ascii="Verdana" w:hAnsi="Verdana"/>
          <w:sz w:val="20"/>
          <w:szCs w:val="20"/>
        </w:rPr>
        <w:t xml:space="preserve">do postępowania o udzielenie zamówienia publicznego, którego przedmiotem jest </w:t>
      </w:r>
      <w:r w:rsidR="00F458B8" w:rsidRPr="009D7505">
        <w:rPr>
          <w:rFonts w:ascii="Verdana" w:hAnsi="Verdana"/>
          <w:b/>
          <w:sz w:val="20"/>
          <w:szCs w:val="20"/>
        </w:rPr>
        <w:t>dostawa 2 syntezatorów oraz kontrolera MIDI do budowy stanowiska do badań interfejsów człowiek-maszyna w syntezie dźwięku i technikach audio - DE-dzp.272-388/24</w:t>
      </w:r>
      <w:r w:rsidRPr="009D7505">
        <w:rPr>
          <w:rFonts w:ascii="Verdana" w:hAnsi="Verdana"/>
          <w:b/>
          <w:sz w:val="20"/>
          <w:szCs w:val="20"/>
        </w:rPr>
        <w:t xml:space="preserve">, </w:t>
      </w:r>
      <w:r w:rsidRPr="009D7505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247D3A2D" w14:textId="77777777" w:rsidR="008D2AB8" w:rsidRPr="009D7505" w:rsidRDefault="008D2AB8" w:rsidP="009D7505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837"/>
        <w:gridCol w:w="1559"/>
        <w:gridCol w:w="567"/>
        <w:gridCol w:w="1701"/>
        <w:gridCol w:w="1276"/>
        <w:gridCol w:w="1559"/>
      </w:tblGrid>
      <w:tr w:rsidR="009D7505" w:rsidRPr="009D7505" w14:paraId="16968D9F" w14:textId="77777777" w:rsidTr="003E200A">
        <w:trPr>
          <w:trHeight w:val="645"/>
        </w:trPr>
        <w:tc>
          <w:tcPr>
            <w:tcW w:w="470" w:type="dxa"/>
            <w:vAlign w:val="center"/>
            <w:hideMark/>
          </w:tcPr>
          <w:p w14:paraId="1E6BA596" w14:textId="77777777" w:rsidR="009D7505" w:rsidRPr="009D7505" w:rsidRDefault="009D7505" w:rsidP="00FD35E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D7505"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1837" w:type="dxa"/>
            <w:vAlign w:val="center"/>
            <w:hideMark/>
          </w:tcPr>
          <w:p w14:paraId="22BC1C33" w14:textId="77777777" w:rsidR="009D7505" w:rsidRPr="009D7505" w:rsidRDefault="009D7505" w:rsidP="00FD35E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D7505">
              <w:rPr>
                <w:rFonts w:ascii="Verdana" w:hAnsi="Verdana"/>
                <w:b/>
                <w:sz w:val="20"/>
                <w:szCs w:val="20"/>
              </w:rPr>
              <w:t>Nazwa elementu</w:t>
            </w:r>
          </w:p>
          <w:p w14:paraId="2592868D" w14:textId="1DE9E357" w:rsidR="009D7505" w:rsidRPr="009D7505" w:rsidRDefault="009D7505" w:rsidP="00FD35E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0140A7A4" w14:textId="77777777" w:rsidR="009D7505" w:rsidRPr="009D7505" w:rsidRDefault="009D7505" w:rsidP="00FD35E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D7505">
              <w:rPr>
                <w:rFonts w:ascii="Verdana" w:hAnsi="Verdana"/>
                <w:b/>
                <w:sz w:val="20"/>
                <w:szCs w:val="20"/>
              </w:rPr>
              <w:t>Producent,</w:t>
            </w:r>
          </w:p>
          <w:p w14:paraId="52203E84" w14:textId="63FDAC44" w:rsidR="009D7505" w:rsidRPr="009D7505" w:rsidRDefault="009D7505" w:rsidP="009D750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D7505">
              <w:rPr>
                <w:rFonts w:ascii="Verdana" w:hAnsi="Verdana"/>
                <w:b/>
                <w:sz w:val="20"/>
                <w:szCs w:val="20"/>
              </w:rPr>
              <w:t>model</w:t>
            </w:r>
          </w:p>
        </w:tc>
        <w:tc>
          <w:tcPr>
            <w:tcW w:w="567" w:type="dxa"/>
            <w:vAlign w:val="center"/>
          </w:tcPr>
          <w:p w14:paraId="3A0B2090" w14:textId="77777777" w:rsidR="009D7505" w:rsidRPr="009D7505" w:rsidRDefault="009D7505" w:rsidP="00FD35E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D7505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</w:tcPr>
          <w:p w14:paraId="57ED04EF" w14:textId="77777777" w:rsidR="009D7505" w:rsidRPr="009D7505" w:rsidRDefault="009D7505" w:rsidP="00FD35E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D7505">
              <w:rPr>
                <w:rFonts w:ascii="Verdana" w:hAnsi="Verdana"/>
                <w:b/>
                <w:sz w:val="20"/>
                <w:szCs w:val="20"/>
              </w:rPr>
              <w:t>Wartość netto [PLN]</w:t>
            </w:r>
          </w:p>
        </w:tc>
        <w:tc>
          <w:tcPr>
            <w:tcW w:w="1276" w:type="dxa"/>
          </w:tcPr>
          <w:p w14:paraId="3AE32FBF" w14:textId="77777777" w:rsidR="009D7505" w:rsidRPr="009D7505" w:rsidRDefault="009D7505" w:rsidP="00FD35E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D7505">
              <w:rPr>
                <w:rFonts w:ascii="Verdana" w:hAnsi="Verdana"/>
                <w:b/>
                <w:sz w:val="20"/>
                <w:szCs w:val="20"/>
              </w:rPr>
              <w:t>Podatek VAT</w:t>
            </w:r>
          </w:p>
        </w:tc>
        <w:tc>
          <w:tcPr>
            <w:tcW w:w="1559" w:type="dxa"/>
            <w:vAlign w:val="center"/>
            <w:hideMark/>
          </w:tcPr>
          <w:p w14:paraId="38AB93F2" w14:textId="77777777" w:rsidR="009D7505" w:rsidRPr="009D7505" w:rsidRDefault="009D7505" w:rsidP="00FD35E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D7505">
              <w:rPr>
                <w:rFonts w:ascii="Verdana" w:hAnsi="Verdana"/>
                <w:b/>
                <w:sz w:val="20"/>
                <w:szCs w:val="20"/>
              </w:rPr>
              <w:t xml:space="preserve">Wartość brutto </w:t>
            </w:r>
          </w:p>
          <w:p w14:paraId="2957716C" w14:textId="77777777" w:rsidR="009D7505" w:rsidRPr="009D7505" w:rsidRDefault="009D7505" w:rsidP="00FD35E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D7505">
              <w:rPr>
                <w:rFonts w:ascii="Verdana" w:hAnsi="Verdana"/>
                <w:sz w:val="20"/>
                <w:szCs w:val="20"/>
              </w:rPr>
              <w:t>[PLN]</w:t>
            </w:r>
          </w:p>
          <w:p w14:paraId="1AA71327" w14:textId="77777777" w:rsidR="009D7505" w:rsidRPr="009D7505" w:rsidRDefault="009D7505" w:rsidP="00FD35E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D7505"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 w:rsidRPr="009D7505">
              <w:rPr>
                <w:rFonts w:ascii="Verdana" w:hAnsi="Verdana"/>
                <w:b/>
                <w:sz w:val="20"/>
                <w:szCs w:val="20"/>
              </w:rPr>
              <w:t>VAT)</w:t>
            </w:r>
          </w:p>
        </w:tc>
      </w:tr>
      <w:tr w:rsidR="009D7505" w:rsidRPr="009D7505" w14:paraId="2C643D6A" w14:textId="77777777" w:rsidTr="003E200A">
        <w:trPr>
          <w:trHeight w:val="234"/>
        </w:trPr>
        <w:tc>
          <w:tcPr>
            <w:tcW w:w="470" w:type="dxa"/>
            <w:hideMark/>
          </w:tcPr>
          <w:p w14:paraId="28C3C70F" w14:textId="77777777" w:rsidR="009D7505" w:rsidRPr="009D7505" w:rsidRDefault="009D7505" w:rsidP="00FD35E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D7505">
              <w:rPr>
                <w:rFonts w:ascii="Verdana" w:hAnsi="Verdana"/>
                <w:b/>
                <w:sz w:val="20"/>
                <w:szCs w:val="20"/>
              </w:rPr>
              <w:t>1</w:t>
            </w:r>
          </w:p>
        </w:tc>
        <w:tc>
          <w:tcPr>
            <w:tcW w:w="1837" w:type="dxa"/>
            <w:hideMark/>
          </w:tcPr>
          <w:p w14:paraId="79B84A0F" w14:textId="77777777" w:rsidR="009D7505" w:rsidRPr="009D7505" w:rsidRDefault="009D7505" w:rsidP="00FD35E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D7505">
              <w:rPr>
                <w:rFonts w:ascii="Verdana" w:hAnsi="Verdana"/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  <w:hideMark/>
          </w:tcPr>
          <w:p w14:paraId="2DFE29D2" w14:textId="77777777" w:rsidR="009D7505" w:rsidRPr="009D7505" w:rsidRDefault="009D7505" w:rsidP="00FD35E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D7505"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14:paraId="0A97273F" w14:textId="77777777" w:rsidR="009D7505" w:rsidRPr="009D7505" w:rsidRDefault="009D7505" w:rsidP="00FD35E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D7505">
              <w:rPr>
                <w:rFonts w:ascii="Verdana" w:hAnsi="Verdana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63C95A13" w14:textId="77777777" w:rsidR="009D7505" w:rsidRPr="009D7505" w:rsidRDefault="009D7505" w:rsidP="00FD35E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D7505"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3E9181F7" w14:textId="77777777" w:rsidR="009D7505" w:rsidRPr="009D7505" w:rsidRDefault="009D7505" w:rsidP="00FD35E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D7505">
              <w:rPr>
                <w:rFonts w:ascii="Verdana" w:hAnsi="Verdana"/>
                <w:b/>
                <w:sz w:val="20"/>
                <w:szCs w:val="20"/>
              </w:rPr>
              <w:t>6</w:t>
            </w:r>
          </w:p>
        </w:tc>
        <w:tc>
          <w:tcPr>
            <w:tcW w:w="1559" w:type="dxa"/>
            <w:hideMark/>
          </w:tcPr>
          <w:p w14:paraId="6F33AC41" w14:textId="77777777" w:rsidR="009D7505" w:rsidRPr="009D7505" w:rsidRDefault="009D7505" w:rsidP="00FD35E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D7505">
              <w:rPr>
                <w:rFonts w:ascii="Verdana" w:hAnsi="Verdana"/>
                <w:b/>
                <w:sz w:val="20"/>
                <w:szCs w:val="20"/>
              </w:rPr>
              <w:t>7</w:t>
            </w:r>
          </w:p>
        </w:tc>
      </w:tr>
      <w:tr w:rsidR="009D7505" w:rsidRPr="009D7505" w14:paraId="4BAC8008" w14:textId="77777777" w:rsidTr="003E200A">
        <w:trPr>
          <w:trHeight w:val="163"/>
        </w:trPr>
        <w:tc>
          <w:tcPr>
            <w:tcW w:w="470" w:type="dxa"/>
          </w:tcPr>
          <w:p w14:paraId="1C94D278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145AF999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9D7505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837" w:type="dxa"/>
            <w:hideMark/>
          </w:tcPr>
          <w:p w14:paraId="0126184F" w14:textId="77777777" w:rsidR="009D7505" w:rsidRPr="009D7505" w:rsidRDefault="009D7505" w:rsidP="00FD35E6">
            <w:pPr>
              <w:rPr>
                <w:rFonts w:ascii="Verdana" w:hAnsi="Verdana"/>
                <w:sz w:val="20"/>
                <w:szCs w:val="20"/>
              </w:rPr>
            </w:pPr>
          </w:p>
          <w:p w14:paraId="2D7F4B3E" w14:textId="68EC4CCC" w:rsidR="009D7505" w:rsidRPr="009D7505" w:rsidRDefault="009D7505" w:rsidP="00FD35E6">
            <w:pPr>
              <w:rPr>
                <w:rFonts w:ascii="Verdana" w:hAnsi="Verdana"/>
                <w:sz w:val="20"/>
                <w:szCs w:val="20"/>
              </w:rPr>
            </w:pPr>
            <w:r w:rsidRPr="009D7505">
              <w:rPr>
                <w:rFonts w:ascii="Verdana" w:hAnsi="Verdana"/>
                <w:sz w:val="20"/>
                <w:szCs w:val="20"/>
              </w:rPr>
              <w:t>Syntezator nr 1</w:t>
            </w:r>
          </w:p>
        </w:tc>
        <w:tc>
          <w:tcPr>
            <w:tcW w:w="1559" w:type="dxa"/>
          </w:tcPr>
          <w:p w14:paraId="07765A60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7" w:type="dxa"/>
          </w:tcPr>
          <w:p w14:paraId="6275D37A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5D3ED329" w14:textId="5D11D5E1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E37BA57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AF46B67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DC9396B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9D7505" w:rsidRPr="009D7505" w14:paraId="17740E6E" w14:textId="77777777" w:rsidTr="003E200A">
        <w:trPr>
          <w:trHeight w:val="163"/>
        </w:trPr>
        <w:tc>
          <w:tcPr>
            <w:tcW w:w="470" w:type="dxa"/>
          </w:tcPr>
          <w:p w14:paraId="6A9848B7" w14:textId="5A5A4BA8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9D7505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837" w:type="dxa"/>
          </w:tcPr>
          <w:p w14:paraId="6F2A7296" w14:textId="15D7CD60" w:rsidR="009D7505" w:rsidRPr="009D7505" w:rsidRDefault="009D7505" w:rsidP="00FD35E6">
            <w:pPr>
              <w:rPr>
                <w:rFonts w:ascii="Verdana" w:hAnsi="Verdana"/>
                <w:sz w:val="20"/>
                <w:szCs w:val="20"/>
              </w:rPr>
            </w:pPr>
            <w:r w:rsidRPr="009D7505">
              <w:rPr>
                <w:rFonts w:ascii="Verdana" w:hAnsi="Verdana"/>
                <w:sz w:val="20"/>
                <w:szCs w:val="20"/>
              </w:rPr>
              <w:t>Syntezator 2</w:t>
            </w:r>
          </w:p>
        </w:tc>
        <w:tc>
          <w:tcPr>
            <w:tcW w:w="1559" w:type="dxa"/>
          </w:tcPr>
          <w:p w14:paraId="4A7AEA17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7" w:type="dxa"/>
          </w:tcPr>
          <w:p w14:paraId="68734919" w14:textId="1046F235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29C82EA2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FB1BB90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07584C9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9D7505" w:rsidRPr="009D7505" w14:paraId="0A81D6A0" w14:textId="77777777" w:rsidTr="003E200A">
        <w:trPr>
          <w:trHeight w:val="163"/>
        </w:trPr>
        <w:tc>
          <w:tcPr>
            <w:tcW w:w="470" w:type="dxa"/>
          </w:tcPr>
          <w:p w14:paraId="48E8D706" w14:textId="55B1835C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9D7505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837" w:type="dxa"/>
          </w:tcPr>
          <w:p w14:paraId="278DDE78" w14:textId="370F2AF4" w:rsidR="009D7505" w:rsidRPr="009D7505" w:rsidRDefault="009D7505" w:rsidP="00FD35E6">
            <w:pPr>
              <w:rPr>
                <w:rFonts w:ascii="Verdana" w:hAnsi="Verdana"/>
                <w:sz w:val="20"/>
                <w:szCs w:val="20"/>
              </w:rPr>
            </w:pPr>
            <w:r w:rsidRPr="009D7505">
              <w:rPr>
                <w:rFonts w:ascii="Verdana" w:hAnsi="Verdana"/>
                <w:sz w:val="20"/>
                <w:szCs w:val="20"/>
              </w:rPr>
              <w:t>Kontroler MIDI</w:t>
            </w:r>
          </w:p>
        </w:tc>
        <w:tc>
          <w:tcPr>
            <w:tcW w:w="1559" w:type="dxa"/>
          </w:tcPr>
          <w:p w14:paraId="089C5A8B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7" w:type="dxa"/>
          </w:tcPr>
          <w:p w14:paraId="714A3BC4" w14:textId="0CC68A16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7E3D406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A49D3E8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D532A12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9D7505" w:rsidRPr="009D7505" w14:paraId="16E4F267" w14:textId="77777777" w:rsidTr="009D7505">
        <w:trPr>
          <w:trHeight w:val="163"/>
        </w:trPr>
        <w:tc>
          <w:tcPr>
            <w:tcW w:w="4433" w:type="dxa"/>
            <w:gridSpan w:val="4"/>
          </w:tcPr>
          <w:p w14:paraId="3BA6995A" w14:textId="59EFAEC4" w:rsidR="009D7505" w:rsidRPr="009D7505" w:rsidRDefault="009D7505" w:rsidP="009D7505">
            <w:pPr>
              <w:ind w:right="425"/>
              <w:jc w:val="right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D7505">
              <w:rPr>
                <w:rFonts w:ascii="Verdana" w:hAnsi="Verdana"/>
                <w:b/>
                <w:bCs/>
                <w:sz w:val="20"/>
                <w:szCs w:val="20"/>
              </w:rPr>
              <w:t xml:space="preserve">Razem: </w:t>
            </w:r>
          </w:p>
        </w:tc>
        <w:tc>
          <w:tcPr>
            <w:tcW w:w="1701" w:type="dxa"/>
          </w:tcPr>
          <w:p w14:paraId="0155D775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5375B1A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7AEC5BE" w14:textId="77777777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9D7505" w:rsidRPr="009D7505" w14:paraId="315AA6C6" w14:textId="77777777" w:rsidTr="009D7505">
        <w:trPr>
          <w:trHeight w:val="163"/>
        </w:trPr>
        <w:tc>
          <w:tcPr>
            <w:tcW w:w="8969" w:type="dxa"/>
            <w:gridSpan w:val="7"/>
          </w:tcPr>
          <w:p w14:paraId="78BACD15" w14:textId="36BABFFD" w:rsidR="009D7505" w:rsidRPr="009D7505" w:rsidRDefault="009D7505" w:rsidP="00FD35E6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Słownie brutto: ………………………………………………</w:t>
            </w:r>
          </w:p>
        </w:tc>
      </w:tr>
    </w:tbl>
    <w:p w14:paraId="019E974C" w14:textId="1A0D1682" w:rsidR="009D7505" w:rsidRPr="003E200A" w:rsidRDefault="003E200A" w:rsidP="009D7505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</w:p>
    <w:p w14:paraId="3C1EF9E1" w14:textId="77777777" w:rsidR="009D7505" w:rsidRPr="009D7505" w:rsidRDefault="009D7505" w:rsidP="009D750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b/>
          <w:sz w:val="20"/>
          <w:szCs w:val="20"/>
        </w:rPr>
        <w:t xml:space="preserve">Termin realizacji umowy: do ………… dni </w:t>
      </w:r>
      <w:r w:rsidRPr="009D7505">
        <w:rPr>
          <w:rFonts w:ascii="Verdana" w:hAnsi="Verdana"/>
          <w:b/>
          <w:bCs/>
          <w:sz w:val="20"/>
          <w:szCs w:val="20"/>
        </w:rPr>
        <w:t xml:space="preserve">od daty podpisania umowy </w:t>
      </w:r>
      <w:r w:rsidRPr="009D7505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0B64FA38" w14:textId="77777777" w:rsidR="009D7505" w:rsidRPr="009D7505" w:rsidRDefault="009D7505" w:rsidP="009D750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BDFEE3E" w14:textId="53670B55" w:rsidR="009D7505" w:rsidRPr="009D7505" w:rsidRDefault="009D7505" w:rsidP="009D750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b/>
          <w:sz w:val="20"/>
          <w:szCs w:val="20"/>
        </w:rPr>
        <w:t>Okres udzielonej gwarancji wynosi:</w:t>
      </w:r>
      <w:r w:rsidRPr="009D7505">
        <w:rPr>
          <w:rFonts w:ascii="Verdana" w:hAnsi="Verdana"/>
          <w:sz w:val="20"/>
          <w:szCs w:val="20"/>
        </w:rPr>
        <w:t xml:space="preserve"> </w:t>
      </w:r>
      <w:r w:rsidRPr="009D7505">
        <w:rPr>
          <w:rFonts w:ascii="Verdana" w:hAnsi="Verdana"/>
          <w:b/>
          <w:bCs/>
          <w:sz w:val="20"/>
          <w:szCs w:val="20"/>
          <w:highlight w:val="yellow"/>
        </w:rPr>
        <w:t>……………</w:t>
      </w:r>
      <w:r w:rsidRPr="009D7505">
        <w:rPr>
          <w:rFonts w:ascii="Verdana" w:hAnsi="Verdana"/>
          <w:b/>
          <w:bCs/>
          <w:sz w:val="20"/>
          <w:szCs w:val="20"/>
        </w:rPr>
        <w:t xml:space="preserve"> miesięcy</w:t>
      </w:r>
      <w:r w:rsidRPr="009D7505">
        <w:rPr>
          <w:rFonts w:ascii="Verdana" w:hAnsi="Verdana"/>
          <w:sz w:val="20"/>
          <w:szCs w:val="20"/>
        </w:rPr>
        <w:t xml:space="preserve"> </w:t>
      </w:r>
      <w:r w:rsidRPr="009D7505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18C38755" w14:textId="2C58A801" w:rsidR="009D7505" w:rsidRPr="009D7505" w:rsidRDefault="009D7505" w:rsidP="009D7505">
      <w:pPr>
        <w:widowControl w:val="0"/>
        <w:jc w:val="both"/>
        <w:rPr>
          <w:rFonts w:ascii="Verdana" w:hAnsi="Verdana"/>
          <w:bCs/>
          <w:i/>
          <w:sz w:val="18"/>
          <w:szCs w:val="18"/>
        </w:rPr>
      </w:pPr>
      <w:r w:rsidRPr="009D7505">
        <w:rPr>
          <w:rFonts w:ascii="Verdana" w:hAnsi="Verdana"/>
          <w:bCs/>
          <w:i/>
          <w:sz w:val="18"/>
          <w:szCs w:val="18"/>
        </w:rPr>
        <w:t>*W przypadku nie podania okresu gwarancji, Zamawiający przyjmie minimalny okres gwarancji.</w:t>
      </w:r>
    </w:p>
    <w:p w14:paraId="202B944F" w14:textId="77777777" w:rsidR="009D7505" w:rsidRPr="009D7505" w:rsidRDefault="009D7505" w:rsidP="009D7505">
      <w:pPr>
        <w:widowControl w:val="0"/>
        <w:jc w:val="both"/>
        <w:rPr>
          <w:rFonts w:ascii="Verdana" w:hAnsi="Verdana"/>
          <w:bCs/>
          <w:i/>
          <w:sz w:val="20"/>
          <w:szCs w:val="20"/>
        </w:rPr>
      </w:pPr>
    </w:p>
    <w:p w14:paraId="42E558AA" w14:textId="77777777" w:rsidR="009D7505" w:rsidRPr="009D7505" w:rsidRDefault="009D7505" w:rsidP="009D7505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9D7505">
        <w:rPr>
          <w:rFonts w:ascii="Verdana" w:hAnsi="Verdana"/>
          <w:b/>
          <w:sz w:val="20"/>
          <w:szCs w:val="20"/>
        </w:rPr>
        <w:t xml:space="preserve"> TAK/NIE</w:t>
      </w:r>
    </w:p>
    <w:p w14:paraId="738753E9" w14:textId="77777777" w:rsidR="009D7505" w:rsidRPr="009D7505" w:rsidRDefault="009D7505" w:rsidP="009D7505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29AB0FE7" w14:textId="77777777" w:rsidR="009D7505" w:rsidRPr="009D7505" w:rsidRDefault="009D7505" w:rsidP="009D7505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 xml:space="preserve">Termin płatności: </w:t>
      </w:r>
      <w:r w:rsidRPr="009D7505">
        <w:rPr>
          <w:rFonts w:ascii="Verdana" w:hAnsi="Verdana"/>
          <w:b w:val="0"/>
          <w:bCs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28DC6F2" w14:textId="77777777" w:rsidR="009D7505" w:rsidRPr="009D7505" w:rsidRDefault="009D7505" w:rsidP="009D7505">
      <w:pPr>
        <w:jc w:val="both"/>
        <w:rPr>
          <w:rFonts w:ascii="Verdana" w:hAnsi="Verdana"/>
          <w:sz w:val="20"/>
          <w:szCs w:val="20"/>
        </w:rPr>
      </w:pPr>
    </w:p>
    <w:p w14:paraId="3415E3F8" w14:textId="77777777" w:rsidR="009D7505" w:rsidRPr="009D7505" w:rsidRDefault="009D7505" w:rsidP="009D7505">
      <w:pPr>
        <w:rPr>
          <w:rFonts w:ascii="Verdana" w:hAnsi="Verdana"/>
          <w:b/>
          <w:sz w:val="20"/>
          <w:szCs w:val="20"/>
          <w:u w:val="single"/>
        </w:rPr>
      </w:pPr>
      <w:r w:rsidRPr="009D7505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6D76175" w14:textId="77777777" w:rsidR="009D7505" w:rsidRPr="009D7505" w:rsidRDefault="009D7505" w:rsidP="009D75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9D7505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4FC2A077" w14:textId="77777777" w:rsidR="009D7505" w:rsidRPr="009D7505" w:rsidRDefault="009D7505" w:rsidP="009D75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9D7505"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9D7505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7892E2B3" w14:textId="77777777" w:rsidR="009D7505" w:rsidRPr="009D7505" w:rsidRDefault="009D7505" w:rsidP="009D7505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9D7505"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60FD554" w14:textId="77777777" w:rsidR="009D7505" w:rsidRPr="009D7505" w:rsidRDefault="009D7505" w:rsidP="009D7505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877CB5D" w14:textId="77777777" w:rsidR="009D7505" w:rsidRPr="009D7505" w:rsidRDefault="009D7505" w:rsidP="009D7505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9D750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6C16C14" w14:textId="77777777" w:rsidR="009D7505" w:rsidRPr="009D7505" w:rsidRDefault="009D7505" w:rsidP="009D7505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9D7505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5C0513" w14:textId="77777777" w:rsidR="009D7505" w:rsidRPr="009D7505" w:rsidRDefault="009D7505" w:rsidP="009D7505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D7505" w:rsidRPr="009D7505" w14:paraId="20F96506" w14:textId="77777777" w:rsidTr="009D750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B5A28" w14:textId="77777777" w:rsidR="009D7505" w:rsidRPr="009D7505" w:rsidRDefault="009D7505" w:rsidP="009D75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D7505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FE8979" w14:textId="77777777" w:rsidR="009D7505" w:rsidRPr="009D7505" w:rsidRDefault="009D7505" w:rsidP="009D75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D7505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8ECB1BC" w14:textId="77777777" w:rsidR="009D7505" w:rsidRPr="009D7505" w:rsidRDefault="009D7505" w:rsidP="009D75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D7505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6B5DC7" w14:textId="77777777" w:rsidR="009D7505" w:rsidRPr="009D7505" w:rsidRDefault="009D7505" w:rsidP="009D75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D7505">
              <w:rPr>
                <w:rFonts w:ascii="Verdana" w:hAnsi="Verdana"/>
                <w:sz w:val="20"/>
                <w:szCs w:val="20"/>
              </w:rPr>
              <w:t>Nazwa podwykonawcy</w:t>
            </w:r>
            <w:r w:rsidRPr="009D7505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9D7505" w:rsidRPr="009D7505" w14:paraId="3E48BD1F" w14:textId="77777777" w:rsidTr="009D750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566D5" w14:textId="77777777" w:rsidR="009D7505" w:rsidRPr="009D7505" w:rsidRDefault="009D7505" w:rsidP="009D75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6B013" w14:textId="77777777" w:rsidR="009D7505" w:rsidRPr="009D7505" w:rsidRDefault="009D7505" w:rsidP="009D750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DB9AC" w14:textId="77777777" w:rsidR="009D7505" w:rsidRPr="009D7505" w:rsidRDefault="009D7505" w:rsidP="009D750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9D7505" w:rsidRPr="009D7505" w14:paraId="068F2047" w14:textId="77777777" w:rsidTr="009D750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C2C9A" w14:textId="77777777" w:rsidR="009D7505" w:rsidRPr="009D7505" w:rsidRDefault="009D7505" w:rsidP="009D75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7B75C" w14:textId="77777777" w:rsidR="009D7505" w:rsidRPr="009D7505" w:rsidRDefault="009D7505" w:rsidP="009D750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20CBB" w14:textId="77777777" w:rsidR="009D7505" w:rsidRPr="009D7505" w:rsidRDefault="009D7505" w:rsidP="009D750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BD5FC11" w14:textId="77777777" w:rsidR="009D7505" w:rsidRPr="009D7505" w:rsidRDefault="009D7505" w:rsidP="009D750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B33F275" w14:textId="77777777" w:rsidR="009D7505" w:rsidRPr="009D7505" w:rsidRDefault="009D7505" w:rsidP="009D7505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9D7505">
        <w:rPr>
          <w:rFonts w:ascii="Verdana" w:hAnsi="Verdana" w:cs="Times New Roman"/>
          <w:sz w:val="20"/>
          <w:szCs w:val="20"/>
        </w:rPr>
        <w:tab/>
        <w:t>Imię i Nazwisko</w:t>
      </w:r>
      <w:r w:rsidRPr="009D7505">
        <w:rPr>
          <w:rFonts w:ascii="Verdana" w:hAnsi="Verdana" w:cs="Times New Roman"/>
          <w:sz w:val="20"/>
          <w:szCs w:val="20"/>
        </w:rPr>
        <w:tab/>
      </w:r>
      <w:r w:rsidRPr="009D7505">
        <w:rPr>
          <w:rFonts w:ascii="Verdana" w:hAnsi="Verdana" w:cs="Times New Roman"/>
          <w:sz w:val="20"/>
          <w:szCs w:val="20"/>
        </w:rPr>
        <w:tab/>
      </w:r>
      <w:r w:rsidRPr="009D7505">
        <w:rPr>
          <w:rFonts w:ascii="Verdana" w:hAnsi="Verdana" w:cs="Times New Roman"/>
          <w:sz w:val="20"/>
          <w:szCs w:val="20"/>
        </w:rPr>
        <w:tab/>
      </w:r>
      <w:r w:rsidRPr="009D7505">
        <w:rPr>
          <w:rFonts w:ascii="Verdana" w:hAnsi="Verdana" w:cs="Times New Roman"/>
          <w:sz w:val="20"/>
          <w:szCs w:val="20"/>
        </w:rPr>
        <w:tab/>
      </w:r>
      <w:r w:rsidRPr="009D7505">
        <w:rPr>
          <w:rFonts w:ascii="Verdana" w:hAnsi="Verdana" w:cs="Times New Roman"/>
          <w:sz w:val="20"/>
          <w:szCs w:val="20"/>
        </w:rPr>
        <w:tab/>
      </w:r>
      <w:r w:rsidRPr="009D7505">
        <w:rPr>
          <w:rFonts w:ascii="Verdana" w:hAnsi="Verdana" w:cs="Times New Roman"/>
          <w:sz w:val="20"/>
          <w:szCs w:val="20"/>
        </w:rPr>
        <w:tab/>
      </w:r>
      <w:r w:rsidRPr="009D7505">
        <w:rPr>
          <w:rFonts w:ascii="Verdana" w:hAnsi="Verdana" w:cs="Times New Roman"/>
          <w:sz w:val="20"/>
          <w:szCs w:val="20"/>
        </w:rPr>
        <w:tab/>
      </w:r>
    </w:p>
    <w:p w14:paraId="32E93857" w14:textId="77777777" w:rsidR="009D7505" w:rsidRPr="009D7505" w:rsidRDefault="009D7505" w:rsidP="009D7505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9D7505">
        <w:rPr>
          <w:rFonts w:ascii="Verdana" w:hAnsi="Verdana"/>
          <w:sz w:val="20"/>
          <w:szCs w:val="20"/>
        </w:rPr>
        <w:tab/>
      </w:r>
      <w:r w:rsidRPr="009D7505">
        <w:rPr>
          <w:rFonts w:ascii="Verdana" w:hAnsi="Verdana"/>
          <w:sz w:val="20"/>
          <w:szCs w:val="20"/>
        </w:rPr>
        <w:tab/>
      </w:r>
    </w:p>
    <w:p w14:paraId="3823202C" w14:textId="77777777" w:rsidR="009D7505" w:rsidRPr="009D7505" w:rsidRDefault="009D7505" w:rsidP="009D750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9D7505">
        <w:rPr>
          <w:rFonts w:ascii="Verdana" w:hAnsi="Verdana"/>
          <w:sz w:val="20"/>
          <w:szCs w:val="20"/>
        </w:rPr>
        <w:t>ych</w:t>
      </w:r>
      <w:proofErr w:type="spellEnd"/>
      <w:r w:rsidRPr="009D7505">
        <w:rPr>
          <w:rFonts w:ascii="Verdana" w:hAnsi="Verdana"/>
          <w:sz w:val="20"/>
          <w:szCs w:val="20"/>
        </w:rPr>
        <w:t>) dokumentu(ów)</w:t>
      </w:r>
    </w:p>
    <w:p w14:paraId="36960529" w14:textId="77777777" w:rsidR="009D7505" w:rsidRPr="009D7505" w:rsidRDefault="009D7505" w:rsidP="009D7505">
      <w:pPr>
        <w:jc w:val="both"/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3450D32E" w14:textId="77777777" w:rsidR="009D7505" w:rsidRPr="009D7505" w:rsidRDefault="009D7505" w:rsidP="009D750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załącznikami do niniejszej oferty są:</w:t>
      </w:r>
    </w:p>
    <w:p w14:paraId="1BC26B06" w14:textId="77777777" w:rsidR="009D7505" w:rsidRPr="009D7505" w:rsidRDefault="009D7505" w:rsidP="009D750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C907A75" w14:textId="77777777" w:rsidR="009D7505" w:rsidRPr="009D7505" w:rsidRDefault="009D7505" w:rsidP="009D750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1DB6939A" w14:textId="77777777" w:rsidR="009D7505" w:rsidRPr="009D7505" w:rsidRDefault="009D7505" w:rsidP="009D750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00493E29" w14:textId="77777777" w:rsidR="009D7505" w:rsidRPr="009D7505" w:rsidRDefault="009D7505" w:rsidP="009D750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4E25BC0" w14:textId="77777777" w:rsidR="009D7505" w:rsidRPr="009D7505" w:rsidRDefault="009D7505" w:rsidP="009D75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4AE698B6" w14:textId="77777777" w:rsidR="009D7505" w:rsidRPr="009D7505" w:rsidRDefault="009D7505" w:rsidP="009D75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9D7505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9D7505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0B7D5CA9" w14:textId="77777777" w:rsidR="009D7505" w:rsidRPr="009D7505" w:rsidRDefault="009D7505" w:rsidP="009D7505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2DAD82AA" w14:textId="77777777" w:rsidR="00FE545C" w:rsidRPr="009D7505" w:rsidRDefault="00FE545C" w:rsidP="009D7505">
      <w:pPr>
        <w:widowControl w:val="0"/>
        <w:ind w:right="1"/>
        <w:rPr>
          <w:rFonts w:ascii="Verdana" w:hAnsi="Verdana"/>
          <w:sz w:val="20"/>
          <w:szCs w:val="20"/>
        </w:rPr>
      </w:pPr>
    </w:p>
    <w:sectPr w:rsidR="00FE545C" w:rsidRPr="009D75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C26342" w14:textId="77777777" w:rsidR="006D65F4" w:rsidRDefault="006D65F4">
      <w:r>
        <w:separator/>
      </w:r>
    </w:p>
  </w:endnote>
  <w:endnote w:type="continuationSeparator" w:id="0">
    <w:p w14:paraId="0CC75193" w14:textId="77777777" w:rsidR="006D65F4" w:rsidRDefault="006D6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A8E147" w14:textId="77777777" w:rsidR="00F458B8" w:rsidRDefault="00F45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7773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2AF26" w14:textId="77777777" w:rsidR="00F458B8" w:rsidRDefault="00F45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BAAD8" w14:textId="77777777" w:rsidR="006D65F4" w:rsidRDefault="006D65F4">
      <w:r>
        <w:separator/>
      </w:r>
    </w:p>
  </w:footnote>
  <w:footnote w:type="continuationSeparator" w:id="0">
    <w:p w14:paraId="7573B142" w14:textId="77777777" w:rsidR="006D65F4" w:rsidRDefault="006D6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1D7B3" w14:textId="77777777" w:rsidR="00F458B8" w:rsidRDefault="00F45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B5803" w14:textId="1697349A" w:rsidR="00F53146" w:rsidRDefault="009D7505">
    <w:pPr>
      <w:pStyle w:val="Nagwek"/>
      <w:rPr>
        <w:sz w:val="22"/>
      </w:rPr>
    </w:pP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7F3CE6" w14:textId="77777777" w:rsidR="00F458B8" w:rsidRDefault="00F45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2750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61465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5044502">
    <w:abstractNumId w:val="0"/>
  </w:num>
  <w:num w:numId="4" w16cid:durableId="10558559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65F4"/>
    <w:rsid w:val="00012286"/>
    <w:rsid w:val="000704FC"/>
    <w:rsid w:val="00071CCC"/>
    <w:rsid w:val="00081053"/>
    <w:rsid w:val="000B731D"/>
    <w:rsid w:val="000D6134"/>
    <w:rsid w:val="000E09C7"/>
    <w:rsid w:val="000F59C1"/>
    <w:rsid w:val="000F6589"/>
    <w:rsid w:val="00106636"/>
    <w:rsid w:val="00116EC6"/>
    <w:rsid w:val="0013694A"/>
    <w:rsid w:val="001801DD"/>
    <w:rsid w:val="001D4612"/>
    <w:rsid w:val="00207E98"/>
    <w:rsid w:val="002723B0"/>
    <w:rsid w:val="00315A4A"/>
    <w:rsid w:val="003E200A"/>
    <w:rsid w:val="00451A3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65F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7505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3516"/>
    <w:rsid w:val="00EC0BEA"/>
    <w:rsid w:val="00F00591"/>
    <w:rsid w:val="00F458B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9FAC31"/>
  <w15:chartTrackingRefBased/>
  <w15:docId w15:val="{D4CC8D6A-628A-40F6-9143-568E97AE9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E20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E200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E200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20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20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573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2024-07-30T09:02:00Z</cp:lastPrinted>
  <dcterms:created xsi:type="dcterms:W3CDTF">2024-07-30T09:02:00Z</dcterms:created>
  <dcterms:modified xsi:type="dcterms:W3CDTF">2024-07-30T09:02:00Z</dcterms:modified>
</cp:coreProperties>
</file>