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34716" w14:textId="61AB91E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A0385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D8CE067" w14:textId="77777777" w:rsidTr="00D62E6E">
        <w:tc>
          <w:tcPr>
            <w:tcW w:w="2800" w:type="dxa"/>
            <w:shd w:val="clear" w:color="auto" w:fill="auto"/>
          </w:tcPr>
          <w:p w14:paraId="45FAECE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66073C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4662C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490D38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79DA82B" w14:textId="77777777" w:rsidTr="00D62E6E">
        <w:tc>
          <w:tcPr>
            <w:tcW w:w="2800" w:type="dxa"/>
            <w:shd w:val="clear" w:color="auto" w:fill="auto"/>
          </w:tcPr>
          <w:p w14:paraId="0089BF1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F73950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2889E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3E505C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497626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62A1" w:rsidRPr="00C14101" w14:paraId="58844BC2" w14:textId="77777777" w:rsidTr="008517B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468BCF" w14:textId="77777777" w:rsidR="002C62A1" w:rsidRPr="00C14101" w:rsidRDefault="002C62A1" w:rsidP="008517B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C6E75B7" w14:textId="77777777" w:rsidR="002C62A1" w:rsidRPr="00C14101" w:rsidRDefault="002C62A1" w:rsidP="008517B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C62A1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4A6CE84" w14:textId="77777777" w:rsidR="002C62A1" w:rsidRPr="00C14101" w:rsidRDefault="002C62A1" w:rsidP="008517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E4D5A0B" w14:textId="77777777" w:rsidR="002C62A1" w:rsidRPr="00C14101" w:rsidRDefault="002C62A1" w:rsidP="008517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65B43AA" w14:textId="77777777" w:rsidR="00BC121E" w:rsidRPr="00C14101" w:rsidRDefault="002C62A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F712E15" w14:textId="77777777" w:rsidTr="00D62E6E">
        <w:tc>
          <w:tcPr>
            <w:tcW w:w="2269" w:type="dxa"/>
            <w:shd w:val="clear" w:color="auto" w:fill="auto"/>
          </w:tcPr>
          <w:p w14:paraId="563FCA1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37CAEF" w14:textId="77777777" w:rsidR="00D62E6E" w:rsidRPr="00D62E6E" w:rsidRDefault="002C62A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62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dla potrzeb Oddziału Noworodków (3 grupy)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62A1" w:rsidRPr="00D62E6E" w14:paraId="0C59056F" w14:textId="77777777" w:rsidTr="008517B2">
        <w:tc>
          <w:tcPr>
            <w:tcW w:w="2269" w:type="dxa"/>
            <w:shd w:val="clear" w:color="auto" w:fill="auto"/>
          </w:tcPr>
          <w:p w14:paraId="7401ADBF" w14:textId="77777777" w:rsidR="002C62A1" w:rsidRPr="00D62E6E" w:rsidRDefault="002C62A1" w:rsidP="008517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737B95" w14:textId="77777777" w:rsidR="002C62A1" w:rsidRPr="00D62E6E" w:rsidRDefault="002C62A1" w:rsidP="008517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62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SZP-271-24/24</w:t>
            </w:r>
          </w:p>
        </w:tc>
      </w:tr>
    </w:tbl>
    <w:p w14:paraId="4E322201" w14:textId="77777777" w:rsidR="00BC121E" w:rsidRDefault="002C62A1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C62A1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44F606B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F43B8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432E3D5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3F7F17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F5B18B4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C3F1B6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7F5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41CA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CA8A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517AA6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A5D1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F0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0F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7602EE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022D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05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04D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FF479F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40F799A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5CD5EF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2C24E9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1C6DD03" w14:textId="77777777" w:rsidTr="00620E37">
        <w:tc>
          <w:tcPr>
            <w:tcW w:w="2660" w:type="dxa"/>
            <w:shd w:val="clear" w:color="auto" w:fill="auto"/>
          </w:tcPr>
          <w:p w14:paraId="534E4E6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E23755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158E72A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AA9136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59DB11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935D8B2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62A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519865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D005A" w14:textId="77777777" w:rsidR="00131EE6" w:rsidRDefault="00131EE6">
      <w:r>
        <w:separator/>
      </w:r>
    </w:p>
  </w:endnote>
  <w:endnote w:type="continuationSeparator" w:id="0">
    <w:p w14:paraId="2C0C4E10" w14:textId="77777777" w:rsidR="00131EE6" w:rsidRDefault="00131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5DD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1CC19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061F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5B45B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C8B95AB">
        <v:line id="_x0000_s1025" style="position:absolute;left:0;text-align:left;z-index:251657728" from="-3.85pt,8.7pt" to="455.15pt,8.7pt"/>
      </w:pict>
    </w:r>
  </w:p>
  <w:p w14:paraId="678EDA3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95047" w14:textId="77777777" w:rsidR="002C62A1" w:rsidRDefault="002C62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238E0" w14:textId="77777777" w:rsidR="00131EE6" w:rsidRDefault="00131EE6">
      <w:r>
        <w:separator/>
      </w:r>
    </w:p>
  </w:footnote>
  <w:footnote w:type="continuationSeparator" w:id="0">
    <w:p w14:paraId="36AF9197" w14:textId="77777777" w:rsidR="00131EE6" w:rsidRDefault="00131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F3136" w14:textId="77777777" w:rsidR="002C62A1" w:rsidRDefault="002C62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50802" w14:textId="77777777" w:rsidR="002C62A1" w:rsidRDefault="002C62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4540" w14:textId="77777777" w:rsidR="002C62A1" w:rsidRDefault="002C62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0561152">
    <w:abstractNumId w:val="13"/>
  </w:num>
  <w:num w:numId="2" w16cid:durableId="1584605017">
    <w:abstractNumId w:val="0"/>
  </w:num>
  <w:num w:numId="3" w16cid:durableId="1298730120">
    <w:abstractNumId w:val="11"/>
  </w:num>
  <w:num w:numId="4" w16cid:durableId="1922325653">
    <w:abstractNumId w:val="8"/>
  </w:num>
  <w:num w:numId="5" w16cid:durableId="349530423">
    <w:abstractNumId w:val="7"/>
  </w:num>
  <w:num w:numId="6" w16cid:durableId="779683271">
    <w:abstractNumId w:val="1"/>
  </w:num>
  <w:num w:numId="7" w16cid:durableId="1335836829">
    <w:abstractNumId w:val="6"/>
  </w:num>
  <w:num w:numId="8" w16cid:durableId="2063745699">
    <w:abstractNumId w:val="3"/>
  </w:num>
  <w:num w:numId="9" w16cid:durableId="706880550">
    <w:abstractNumId w:val="2"/>
  </w:num>
  <w:num w:numId="10" w16cid:durableId="121966899">
    <w:abstractNumId w:val="5"/>
  </w:num>
  <w:num w:numId="11" w16cid:durableId="331419660">
    <w:abstractNumId w:val="10"/>
  </w:num>
  <w:num w:numId="12" w16cid:durableId="1303735160">
    <w:abstractNumId w:val="4"/>
  </w:num>
  <w:num w:numId="13" w16cid:durableId="712536741">
    <w:abstractNumId w:val="9"/>
  </w:num>
  <w:num w:numId="14" w16cid:durableId="732863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EE6"/>
    <w:rsid w:val="0000184A"/>
    <w:rsid w:val="00007C1C"/>
    <w:rsid w:val="00012997"/>
    <w:rsid w:val="000621A2"/>
    <w:rsid w:val="00067B62"/>
    <w:rsid w:val="000719DC"/>
    <w:rsid w:val="00075CEC"/>
    <w:rsid w:val="000C7DAC"/>
    <w:rsid w:val="000E0467"/>
    <w:rsid w:val="00106AC7"/>
    <w:rsid w:val="00111985"/>
    <w:rsid w:val="00131EE6"/>
    <w:rsid w:val="00147532"/>
    <w:rsid w:val="001614BA"/>
    <w:rsid w:val="00204613"/>
    <w:rsid w:val="00283561"/>
    <w:rsid w:val="002B1E07"/>
    <w:rsid w:val="002C2DE7"/>
    <w:rsid w:val="002C62A1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385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0D2C1"/>
  <w15:chartTrackingRefBased/>
  <w15:docId w15:val="{C278CE79-C004-4AEF-8571-CF0D2B47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222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2024-07-30T08:24:00Z</dcterms:created>
  <dcterms:modified xsi:type="dcterms:W3CDTF">2024-07-30T08:25:00Z</dcterms:modified>
</cp:coreProperties>
</file>