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8423B" w:rsidRPr="0078423B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78423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8423B">
        <w:rPr>
          <w:rFonts w:ascii="Arial" w:hAnsi="Arial" w:cs="Arial"/>
        </w:rPr>
        <w:t>Szpital Specjalistyczny im. Stefana Żeromskiego SPZOZ w Krakowie</w:t>
      </w:r>
    </w:p>
    <w:p w:rsidR="00B95C96" w:rsidRPr="0012157F" w:rsidRDefault="0078423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8423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78423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78423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8423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78423B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423B" w:rsidRPr="0012157F" w:rsidTr="008517B2">
        <w:tc>
          <w:tcPr>
            <w:tcW w:w="9104" w:type="dxa"/>
            <w:shd w:val="clear" w:color="auto" w:fill="D9D9D9"/>
          </w:tcPr>
          <w:p w:rsidR="0078423B" w:rsidRPr="0012157F" w:rsidRDefault="0078423B" w:rsidP="008517B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8423B" w:rsidRPr="00094F76" w:rsidRDefault="0078423B" w:rsidP="008517B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8423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8423B" w:rsidRPr="0017574D" w:rsidRDefault="0078423B" w:rsidP="008517B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8423B" w:rsidRDefault="0078423B" w:rsidP="008517B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8423B" w:rsidRPr="002C3302" w:rsidRDefault="0078423B" w:rsidP="008517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78423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42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dla potrzeb Oddziału Noworodków (3 grupy)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423B" w:rsidRPr="00A2540E" w:rsidTr="008517B2">
        <w:tc>
          <w:tcPr>
            <w:tcW w:w="2269" w:type="dxa"/>
            <w:shd w:val="clear" w:color="auto" w:fill="auto"/>
          </w:tcPr>
          <w:p w:rsidR="0078423B" w:rsidRPr="00A2540E" w:rsidRDefault="0078423B" w:rsidP="008517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423B" w:rsidRPr="00A2540E" w:rsidRDefault="0078423B" w:rsidP="008517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42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SZP-271-24/24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8423B" w:rsidRPr="0078423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8423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B4DB7" w:rsidRDefault="006B4DB7" w:rsidP="0038231F">
      <w:pPr>
        <w:spacing w:after="0" w:line="240" w:lineRule="auto"/>
      </w:pPr>
      <w:r>
        <w:separator/>
      </w:r>
    </w:p>
  </w:endnote>
  <w:endnote w:type="continuationSeparator" w:id="0">
    <w:p w:rsidR="006B4DB7" w:rsidRDefault="006B4D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423B" w:rsidRDefault="007842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423B" w:rsidRDefault="00784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B4DB7" w:rsidRDefault="006B4DB7" w:rsidP="0038231F">
      <w:pPr>
        <w:spacing w:after="0" w:line="240" w:lineRule="auto"/>
      </w:pPr>
      <w:r>
        <w:separator/>
      </w:r>
    </w:p>
  </w:footnote>
  <w:footnote w:type="continuationSeparator" w:id="0">
    <w:p w:rsidR="006B4DB7" w:rsidRDefault="006B4D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423B" w:rsidRDefault="00784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423B" w:rsidRDefault="00784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423B" w:rsidRDefault="007842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078514">
    <w:abstractNumId w:val="12"/>
  </w:num>
  <w:num w:numId="2" w16cid:durableId="1574776287">
    <w:abstractNumId w:val="0"/>
  </w:num>
  <w:num w:numId="3" w16cid:durableId="1993562354">
    <w:abstractNumId w:val="11"/>
  </w:num>
  <w:num w:numId="4" w16cid:durableId="2069066967">
    <w:abstractNumId w:val="16"/>
  </w:num>
  <w:num w:numId="5" w16cid:durableId="759180646">
    <w:abstractNumId w:val="13"/>
  </w:num>
  <w:num w:numId="6" w16cid:durableId="1666014338">
    <w:abstractNumId w:val="10"/>
  </w:num>
  <w:num w:numId="7" w16cid:durableId="1038508040">
    <w:abstractNumId w:val="1"/>
  </w:num>
  <w:num w:numId="8" w16cid:durableId="1724987955">
    <w:abstractNumId w:val="6"/>
  </w:num>
  <w:num w:numId="9" w16cid:durableId="61369724">
    <w:abstractNumId w:val="4"/>
  </w:num>
  <w:num w:numId="10" w16cid:durableId="95634562">
    <w:abstractNumId w:val="7"/>
  </w:num>
  <w:num w:numId="11" w16cid:durableId="1827089278">
    <w:abstractNumId w:val="5"/>
  </w:num>
  <w:num w:numId="12" w16cid:durableId="1150437021">
    <w:abstractNumId w:val="9"/>
  </w:num>
  <w:num w:numId="13" w16cid:durableId="1230193401">
    <w:abstractNumId w:val="3"/>
  </w:num>
  <w:num w:numId="14" w16cid:durableId="82802038">
    <w:abstractNumId w:val="2"/>
  </w:num>
  <w:num w:numId="15" w16cid:durableId="2067293842">
    <w:abstractNumId w:val="15"/>
  </w:num>
  <w:num w:numId="16" w16cid:durableId="911694090">
    <w:abstractNumId w:val="8"/>
  </w:num>
  <w:num w:numId="17" w16cid:durableId="7114191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D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4DB7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423B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CDD4482-BB29-4229-B02F-8C01C2D1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2024-07-30T08:24:00Z</dcterms:created>
  <dcterms:modified xsi:type="dcterms:W3CDTF">2024-07-30T08:24:00Z</dcterms:modified>
</cp:coreProperties>
</file>