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E202A8" w14:textId="53C59C81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F750DB">
        <w:rPr>
          <w:rFonts w:ascii="Arial" w:hAnsi="Arial" w:cs="Arial"/>
          <w:bCs/>
          <w:i w:val="0"/>
          <w:szCs w:val="24"/>
        </w:rPr>
        <w:t>10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718C0906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88CD301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0D879D64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26ADB882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2443150E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180" w:type="dxa"/>
        <w:tblInd w:w="108" w:type="dxa"/>
        <w:tblLook w:val="04A0" w:firstRow="1" w:lastRow="0" w:firstColumn="1" w:lastColumn="0" w:noHBand="0" w:noVBand="1"/>
      </w:tblPr>
      <w:tblGrid>
        <w:gridCol w:w="108"/>
        <w:gridCol w:w="2161"/>
        <w:gridCol w:w="108"/>
        <w:gridCol w:w="6695"/>
        <w:gridCol w:w="108"/>
      </w:tblGrid>
      <w:tr w:rsidR="00A137C9" w:rsidRPr="00A2540E" w14:paraId="7698B1FA" w14:textId="77777777" w:rsidTr="00BE79C5">
        <w:trPr>
          <w:gridAfter w:val="1"/>
          <w:wAfter w:w="108" w:type="dxa"/>
        </w:trPr>
        <w:tc>
          <w:tcPr>
            <w:tcW w:w="2269" w:type="dxa"/>
            <w:gridSpan w:val="2"/>
            <w:shd w:val="clear" w:color="auto" w:fill="auto"/>
          </w:tcPr>
          <w:p w14:paraId="3C8B86E3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gridSpan w:val="2"/>
            <w:shd w:val="clear" w:color="auto" w:fill="auto"/>
          </w:tcPr>
          <w:p w14:paraId="4FC29346" w14:textId="77777777" w:rsidR="00A137C9" w:rsidRPr="00A2540E" w:rsidRDefault="00BE79C5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E79C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Inwestycyjny zakup sprzętu medycznego dla potrzeb Oddziału Noworodków (3 grupy)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E79C5" w:rsidRPr="00A2540E" w14:paraId="6DD0396F" w14:textId="77777777" w:rsidTr="00BE79C5">
        <w:trPr>
          <w:gridBefore w:val="1"/>
          <w:wBefore w:w="108" w:type="dxa"/>
        </w:trPr>
        <w:tc>
          <w:tcPr>
            <w:tcW w:w="2269" w:type="dxa"/>
            <w:gridSpan w:val="2"/>
            <w:shd w:val="clear" w:color="auto" w:fill="auto"/>
          </w:tcPr>
          <w:p w14:paraId="5AF0C3F2" w14:textId="77777777" w:rsidR="00BE79C5" w:rsidRPr="00A2540E" w:rsidRDefault="00BE79C5" w:rsidP="00A1603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gridSpan w:val="2"/>
            <w:shd w:val="clear" w:color="auto" w:fill="auto"/>
          </w:tcPr>
          <w:p w14:paraId="619A0C21" w14:textId="77777777" w:rsidR="00BE79C5" w:rsidRPr="00A2540E" w:rsidRDefault="00BE79C5" w:rsidP="00A1603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E79C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SZP-271-24/24</w:t>
            </w:r>
          </w:p>
        </w:tc>
      </w:tr>
    </w:tbl>
    <w:p w14:paraId="6838434B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517A8AB5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E79C5" w:rsidRPr="00BE79C5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65282242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2617DDA2" w14:textId="77777777" w:rsidTr="00A137C9">
        <w:tc>
          <w:tcPr>
            <w:tcW w:w="617" w:type="dxa"/>
            <w:shd w:val="clear" w:color="auto" w:fill="auto"/>
            <w:vAlign w:val="center"/>
          </w:tcPr>
          <w:p w14:paraId="4FB73C6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43943F7D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2954679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5BB602C4" w14:textId="77777777" w:rsidTr="00A137C9">
        <w:tc>
          <w:tcPr>
            <w:tcW w:w="617" w:type="dxa"/>
            <w:shd w:val="clear" w:color="auto" w:fill="auto"/>
            <w:vAlign w:val="center"/>
          </w:tcPr>
          <w:p w14:paraId="7C9E636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635807D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4331772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16B44033" w14:textId="77777777" w:rsidTr="00A137C9">
        <w:tc>
          <w:tcPr>
            <w:tcW w:w="617" w:type="dxa"/>
            <w:shd w:val="clear" w:color="auto" w:fill="auto"/>
            <w:vAlign w:val="center"/>
          </w:tcPr>
          <w:p w14:paraId="7094F7F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1DFA7623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2C92CC4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1C0FAE09" w14:textId="4950F108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BE79C5" w:rsidRPr="00BE79C5">
        <w:rPr>
          <w:rFonts w:ascii="Arial" w:hAnsi="Arial" w:cs="Arial"/>
          <w:sz w:val="24"/>
          <w:szCs w:val="24"/>
        </w:rPr>
        <w:t>(t.j.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048F2527" w14:textId="77777777" w:rsidTr="00A137C9">
        <w:tc>
          <w:tcPr>
            <w:tcW w:w="617" w:type="dxa"/>
            <w:shd w:val="clear" w:color="auto" w:fill="auto"/>
            <w:vAlign w:val="center"/>
          </w:tcPr>
          <w:p w14:paraId="20944A0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73E83E83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2FB3173C" w14:textId="47AEFDEA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dostaw</w:t>
            </w:r>
          </w:p>
        </w:tc>
      </w:tr>
      <w:tr w:rsidR="00B641BE" w:rsidRPr="0087706D" w14:paraId="3B64E35B" w14:textId="77777777" w:rsidTr="00A137C9">
        <w:tc>
          <w:tcPr>
            <w:tcW w:w="617" w:type="dxa"/>
            <w:shd w:val="clear" w:color="auto" w:fill="auto"/>
            <w:vAlign w:val="center"/>
          </w:tcPr>
          <w:p w14:paraId="0291002B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0FC0318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5B392C4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480ED79C" w14:textId="77777777" w:rsidTr="00A137C9">
        <w:tc>
          <w:tcPr>
            <w:tcW w:w="617" w:type="dxa"/>
            <w:shd w:val="clear" w:color="auto" w:fill="auto"/>
            <w:vAlign w:val="center"/>
          </w:tcPr>
          <w:p w14:paraId="2872F70C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5D7C4ACB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044E39DF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C724CF7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47FFA301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6A6DA607" w14:textId="77777777" w:rsidTr="004F10A0">
        <w:tc>
          <w:tcPr>
            <w:tcW w:w="2660" w:type="dxa"/>
            <w:shd w:val="clear" w:color="auto" w:fill="auto"/>
          </w:tcPr>
          <w:p w14:paraId="351D4032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E34880B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053EB96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E8187F3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A49406F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739AB4E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E79C5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0B873A74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AC0A9D" w14:textId="77777777" w:rsidR="003E6959" w:rsidRDefault="003E6959" w:rsidP="00025386">
      <w:pPr>
        <w:spacing w:after="0" w:line="240" w:lineRule="auto"/>
      </w:pPr>
      <w:r>
        <w:separator/>
      </w:r>
    </w:p>
  </w:endnote>
  <w:endnote w:type="continuationSeparator" w:id="0">
    <w:p w14:paraId="582133CF" w14:textId="77777777" w:rsidR="003E6959" w:rsidRDefault="003E695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CA764" w14:textId="77777777" w:rsidR="00BE79C5" w:rsidRDefault="00BE79C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E9246" w14:textId="77777777" w:rsidR="00025386" w:rsidRDefault="00E04819" w:rsidP="00025386">
    <w:pPr>
      <w:pStyle w:val="Stopka"/>
      <w:tabs>
        <w:tab w:val="clear" w:pos="4536"/>
      </w:tabs>
      <w:jc w:val="center"/>
    </w:pPr>
    <w:r>
      <w:rPr>
        <w:noProof/>
      </w:rPr>
      <w:pict w14:anchorId="1AB5DD2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87E37D5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D30CD41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C7F89" w14:textId="77777777" w:rsidR="00BE79C5" w:rsidRDefault="00BE79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CC08B6" w14:textId="77777777" w:rsidR="003E6959" w:rsidRDefault="003E6959" w:rsidP="00025386">
      <w:pPr>
        <w:spacing w:after="0" w:line="240" w:lineRule="auto"/>
      </w:pPr>
      <w:r>
        <w:separator/>
      </w:r>
    </w:p>
  </w:footnote>
  <w:footnote w:type="continuationSeparator" w:id="0">
    <w:p w14:paraId="4FBB10CE" w14:textId="77777777" w:rsidR="003E6959" w:rsidRDefault="003E695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5264A" w14:textId="77777777" w:rsidR="00BE79C5" w:rsidRDefault="00BE79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1ED8" w14:textId="77777777" w:rsidR="00BE79C5" w:rsidRDefault="00BE79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0961C" w14:textId="77777777" w:rsidR="00BE79C5" w:rsidRDefault="00BE79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26063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6959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3E6959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BE79C5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04819"/>
    <w:rsid w:val="00E27ABB"/>
    <w:rsid w:val="00E67109"/>
    <w:rsid w:val="00E86D3B"/>
    <w:rsid w:val="00EC10EE"/>
    <w:rsid w:val="00EF3368"/>
    <w:rsid w:val="00F334B4"/>
    <w:rsid w:val="00F750D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6F6EBB"/>
  <w15:chartTrackingRefBased/>
  <w15:docId w15:val="{83471CDD-8619-48CC-A187-FA07D866F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192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4</cp:revision>
  <dcterms:created xsi:type="dcterms:W3CDTF">2024-07-30T08:19:00Z</dcterms:created>
  <dcterms:modified xsi:type="dcterms:W3CDTF">2024-08-20T12:05:00Z</dcterms:modified>
</cp:coreProperties>
</file>