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5032" w14:textId="1C61A91E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95EE9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08882CD0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B2BE634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86214" w:rsidRPr="00186214">
        <w:rPr>
          <w:rFonts w:ascii="Arial" w:hAnsi="Arial" w:cs="Arial"/>
          <w:b/>
          <w:sz w:val="24"/>
          <w:szCs w:val="24"/>
        </w:rPr>
        <w:t>SZP-271-24/24</w:t>
      </w:r>
    </w:p>
    <w:p w14:paraId="0E2B4408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CDDA7DF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86214" w:rsidRPr="00186214">
        <w:rPr>
          <w:rFonts w:ascii="Arial" w:hAnsi="Arial" w:cs="Arial"/>
        </w:rPr>
        <w:t>Szpital Specjalistyczny im. Stefana Żeromskiego SPZOZ w Krakowie</w:t>
      </w:r>
    </w:p>
    <w:p w14:paraId="4E7DDBFF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86214" w:rsidRPr="00186214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186214" w:rsidRPr="00186214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4D6D9223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86214" w:rsidRPr="00186214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186214" w:rsidRPr="00186214">
        <w:rPr>
          <w:rFonts w:ascii="Arial" w:hAnsi="Arial" w:cs="Arial"/>
        </w:rPr>
        <w:t>Kraków</w:t>
      </w:r>
    </w:p>
    <w:p w14:paraId="7F8C3402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0B43520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C66E4F7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26AB77C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30E158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E5B6FF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4E2635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09FBF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612FF47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6214" w:rsidRPr="0012157F" w14:paraId="3C873763" w14:textId="77777777" w:rsidTr="008B5BFE">
        <w:tc>
          <w:tcPr>
            <w:tcW w:w="9104" w:type="dxa"/>
            <w:shd w:val="clear" w:color="auto" w:fill="D9D9D9"/>
          </w:tcPr>
          <w:p w14:paraId="61D81F82" w14:textId="77777777" w:rsidR="00186214" w:rsidRPr="0012157F" w:rsidRDefault="00186214" w:rsidP="008B5BF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3D9A77" w14:textId="77777777" w:rsidR="00186214" w:rsidRDefault="00186214" w:rsidP="008B5BF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8621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8621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8621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55B91B6" w14:textId="77777777" w:rsidR="00186214" w:rsidRPr="00C86421" w:rsidRDefault="00186214" w:rsidP="008B5B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4F1BBB9" w14:textId="77777777" w:rsidR="00186214" w:rsidRDefault="00186214" w:rsidP="008B5B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8BB826C" w14:textId="77777777" w:rsidR="00186214" w:rsidRPr="00C86421" w:rsidRDefault="00186214" w:rsidP="008B5BF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2A6495C0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2D5191AB" w14:textId="77777777" w:rsidR="00DF5281" w:rsidRDefault="0018621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86214">
        <w:rPr>
          <w:rFonts w:ascii="Arial" w:hAnsi="Arial" w:cs="Arial"/>
          <w:b/>
          <w:sz w:val="24"/>
          <w:szCs w:val="24"/>
        </w:rPr>
        <w:t xml:space="preserve">Inwestycyjny zakup sprzętu medycznego dla potrzeb Oddziału Noworodków </w:t>
      </w:r>
    </w:p>
    <w:p w14:paraId="6FD1B6D9" w14:textId="6EDCF28A" w:rsidR="00E50194" w:rsidRDefault="0018621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86214">
        <w:rPr>
          <w:rFonts w:ascii="Arial" w:hAnsi="Arial" w:cs="Arial"/>
          <w:b/>
          <w:sz w:val="24"/>
          <w:szCs w:val="24"/>
        </w:rPr>
        <w:t>(3 grupy)</w:t>
      </w:r>
    </w:p>
    <w:p w14:paraId="5B60835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6214" w:rsidRPr="0018621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7703C32" w14:textId="77777777" w:rsidTr="00650D6C">
        <w:tc>
          <w:tcPr>
            <w:tcW w:w="9104" w:type="dxa"/>
            <w:shd w:val="clear" w:color="auto" w:fill="D9D9D9"/>
          </w:tcPr>
          <w:p w14:paraId="209B78A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77C1ED01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5AE2AF5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D1DC2CB" w14:textId="77777777" w:rsidTr="00CD4DD1">
        <w:tc>
          <w:tcPr>
            <w:tcW w:w="9104" w:type="dxa"/>
            <w:shd w:val="clear" w:color="auto" w:fill="D9D9D9"/>
          </w:tcPr>
          <w:p w14:paraId="65B2F2E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9C699A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302309A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68541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6AF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A30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3B9DDF0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7A61A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C1FF0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7023AFD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826863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4FEB6B11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77417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B18623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17C4028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B5FB2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E70B89E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ED0BE74" w14:textId="77777777" w:rsidTr="0061040C">
        <w:tc>
          <w:tcPr>
            <w:tcW w:w="9104" w:type="dxa"/>
            <w:shd w:val="clear" w:color="auto" w:fill="D9D9D9"/>
          </w:tcPr>
          <w:p w14:paraId="7567811A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927334B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7FE7A533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4B99760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EF135D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6AB253D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375B0594" w14:textId="77777777" w:rsidTr="0061040C">
        <w:tc>
          <w:tcPr>
            <w:tcW w:w="9104" w:type="dxa"/>
            <w:shd w:val="clear" w:color="auto" w:fill="D9D9D9"/>
          </w:tcPr>
          <w:p w14:paraId="7EC06E79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9F1CEB7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C94150E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7F87402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18733D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ADD7589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A431675" w14:textId="77777777" w:rsidTr="00CD4DD1">
        <w:tc>
          <w:tcPr>
            <w:tcW w:w="9104" w:type="dxa"/>
            <w:shd w:val="clear" w:color="auto" w:fill="D9D9D9"/>
          </w:tcPr>
          <w:p w14:paraId="5CF2D0D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AC1697C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300A0A1" w14:textId="77777777" w:rsidTr="00847232">
        <w:tc>
          <w:tcPr>
            <w:tcW w:w="9104" w:type="dxa"/>
            <w:shd w:val="clear" w:color="auto" w:fill="D9D9D9"/>
          </w:tcPr>
          <w:p w14:paraId="58F891D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A1F160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59E018E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9AEA90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C9883A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200A53F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D01F1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4611A4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1FC1AE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05608D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F9E687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B1A6BD5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FA7929B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D20F1" w14:textId="77777777" w:rsidR="004C5895" w:rsidRDefault="004C5895" w:rsidP="0038231F">
      <w:pPr>
        <w:spacing w:after="0" w:line="240" w:lineRule="auto"/>
      </w:pPr>
      <w:r>
        <w:separator/>
      </w:r>
    </w:p>
  </w:endnote>
  <w:endnote w:type="continuationSeparator" w:id="0">
    <w:p w14:paraId="43CEFEEE" w14:textId="77777777" w:rsidR="004C5895" w:rsidRDefault="004C58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117E2" w14:textId="77777777" w:rsidR="00186214" w:rsidRDefault="001862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6D12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0A3139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EF77E" w14:textId="77777777" w:rsidR="00186214" w:rsidRDefault="001862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E194F" w14:textId="77777777" w:rsidR="004C5895" w:rsidRDefault="004C5895" w:rsidP="0038231F">
      <w:pPr>
        <w:spacing w:after="0" w:line="240" w:lineRule="auto"/>
      </w:pPr>
      <w:r>
        <w:separator/>
      </w:r>
    </w:p>
  </w:footnote>
  <w:footnote w:type="continuationSeparator" w:id="0">
    <w:p w14:paraId="7EC0FF28" w14:textId="77777777" w:rsidR="004C5895" w:rsidRDefault="004C5895" w:rsidP="0038231F">
      <w:pPr>
        <w:spacing w:after="0" w:line="240" w:lineRule="auto"/>
      </w:pPr>
      <w:r>
        <w:continuationSeparator/>
      </w:r>
    </w:p>
  </w:footnote>
  <w:footnote w:id="1">
    <w:p w14:paraId="449FE2E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4D1321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7BFC6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78E663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CF4164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B08B5BB" w14:textId="77777777" w:rsidR="0032618A" w:rsidRDefault="0032618A" w:rsidP="0032618A">
      <w:pPr>
        <w:pStyle w:val="Tekstprzypisudolnego"/>
      </w:pPr>
    </w:p>
  </w:footnote>
  <w:footnote w:id="2">
    <w:p w14:paraId="4830A97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DE20EA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59D18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4C7D0E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CAC00" w14:textId="77777777" w:rsidR="00186214" w:rsidRDefault="001862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E7077" w14:textId="77777777" w:rsidR="00186214" w:rsidRDefault="001862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17D50" w14:textId="77777777" w:rsidR="00186214" w:rsidRDefault="001862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425344">
    <w:abstractNumId w:val="11"/>
  </w:num>
  <w:num w:numId="2" w16cid:durableId="1348092199">
    <w:abstractNumId w:val="0"/>
  </w:num>
  <w:num w:numId="3" w16cid:durableId="835724785">
    <w:abstractNumId w:val="10"/>
  </w:num>
  <w:num w:numId="4" w16cid:durableId="1408072061">
    <w:abstractNumId w:val="13"/>
  </w:num>
  <w:num w:numId="5" w16cid:durableId="256791459">
    <w:abstractNumId w:val="12"/>
  </w:num>
  <w:num w:numId="6" w16cid:durableId="1401172722">
    <w:abstractNumId w:val="9"/>
  </w:num>
  <w:num w:numId="7" w16cid:durableId="574703732">
    <w:abstractNumId w:val="1"/>
  </w:num>
  <w:num w:numId="8" w16cid:durableId="1533767472">
    <w:abstractNumId w:val="6"/>
  </w:num>
  <w:num w:numId="9" w16cid:durableId="1338733728">
    <w:abstractNumId w:val="4"/>
  </w:num>
  <w:num w:numId="10" w16cid:durableId="2042245520">
    <w:abstractNumId w:val="7"/>
  </w:num>
  <w:num w:numId="11" w16cid:durableId="388847141">
    <w:abstractNumId w:val="5"/>
  </w:num>
  <w:num w:numId="12" w16cid:durableId="415440782">
    <w:abstractNumId w:val="8"/>
  </w:num>
  <w:num w:numId="13" w16cid:durableId="911236973">
    <w:abstractNumId w:val="3"/>
  </w:num>
  <w:num w:numId="14" w16cid:durableId="745298855">
    <w:abstractNumId w:val="2"/>
  </w:num>
  <w:num w:numId="15" w16cid:durableId="13228556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89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6214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C5895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5EE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528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DEF068"/>
  <w15:docId w15:val="{72E86C26-CCB4-4F0E-A3E3-36050F594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856</Words>
  <Characters>5140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2024-07-30T08:13:00Z</dcterms:created>
  <dcterms:modified xsi:type="dcterms:W3CDTF">2024-07-30T08:13:00Z</dcterms:modified>
</cp:coreProperties>
</file>