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3957" w14:textId="6D3E5E70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A5B07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58FC425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89ACE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CBA83E4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0"/>
        <w:gridCol w:w="6714"/>
      </w:tblGrid>
      <w:tr w:rsidR="00140C27" w:rsidRPr="00140C27" w14:paraId="3919CFA9" w14:textId="77777777">
        <w:tc>
          <w:tcPr>
            <w:tcW w:w="2268" w:type="dxa"/>
            <w:shd w:val="clear" w:color="auto" w:fill="auto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1AA9B6E" w14:textId="6100F2BF" w:rsidR="00140C27" w:rsidRPr="00140C27" w:rsidRDefault="00481976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 xml:space="preserve">Inwestycyjny zakup sprzętu medycznego </w:t>
            </w:r>
            <w:r w:rsidR="003D6280">
              <w:rPr>
                <w:rFonts w:ascii="Arial" w:hAnsi="Arial" w:cs="Arial"/>
                <w:bCs/>
              </w:rPr>
              <w:t xml:space="preserve">dla potrzeb Oddziału Noworodków </w:t>
            </w:r>
            <w:r w:rsidRPr="00481976">
              <w:rPr>
                <w:rFonts w:ascii="Arial" w:hAnsi="Arial" w:cs="Arial"/>
                <w:bCs/>
              </w:rPr>
              <w:t>(</w:t>
            </w:r>
            <w:r w:rsidR="003D6280">
              <w:rPr>
                <w:rFonts w:ascii="Arial" w:hAnsi="Arial" w:cs="Arial"/>
                <w:bCs/>
              </w:rPr>
              <w:t>3</w:t>
            </w:r>
            <w:r w:rsidRPr="00481976">
              <w:rPr>
                <w:rFonts w:ascii="Arial" w:hAnsi="Arial" w:cs="Arial"/>
                <w:bCs/>
              </w:rPr>
              <w:t xml:space="preserve"> grup</w:t>
            </w:r>
            <w:r w:rsidR="003D6280">
              <w:rPr>
                <w:rFonts w:ascii="Arial" w:hAnsi="Arial" w:cs="Arial"/>
                <w:bCs/>
              </w:rPr>
              <w:t>y</w:t>
            </w:r>
            <w:r w:rsidRPr="00481976">
              <w:rPr>
                <w:rFonts w:ascii="Arial" w:hAnsi="Arial" w:cs="Arial"/>
                <w:bCs/>
              </w:rPr>
              <w:t>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  <w:shd w:val="clear" w:color="auto" w:fill="auto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4ECC428" w14:textId="2BDB59C8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</w:t>
            </w:r>
            <w:r w:rsidR="003D6280">
              <w:rPr>
                <w:rFonts w:ascii="Arial" w:hAnsi="Arial" w:cs="Arial"/>
                <w:bCs/>
              </w:rPr>
              <w:t>24</w:t>
            </w:r>
            <w:r w:rsidRPr="00481976">
              <w:rPr>
                <w:rFonts w:ascii="Arial" w:hAnsi="Arial" w:cs="Arial"/>
                <w:bCs/>
              </w:rPr>
              <w:t>/24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2E363A8" w14:textId="2E37D9AB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114DB70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7374EC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35C4136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E59458A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447D5C2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1CDCE19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02CDC16E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F685E71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141E78CB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FBC1DC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3552D57" w14:textId="06CB9FC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5B96668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549A6ABD" w14:textId="16B9E6EE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88F3DC1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B336C4" w14:paraId="7F883593" w14:textId="77777777" w:rsidTr="00B336C4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40DF7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C8D31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56AF1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7AC6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D6A8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E1C434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4D3E1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54405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6351BB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758B6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E71F0A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29B817" w14:textId="77777777" w:rsidR="00B336C4" w:rsidRDefault="00B336C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14:paraId="6446F50A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C45E9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92B8B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C4F96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9FE13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8FF92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566F3D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F64CB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EA660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59921C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14:paraId="21378A7F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1337BAB" w14:textId="77777777" w:rsidR="00B336C4" w:rsidRDefault="00B336C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F1C17CC" w14:textId="2267DA3F" w:rsidR="00B336C4" w:rsidRPr="009E385A" w:rsidRDefault="003D628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Laktatory elektryczne szpitalne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3C9F4A7" w14:textId="052C6D38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3D6280">
              <w:rPr>
                <w:rFonts w:ascii="Calibri Light" w:hAnsi="Calibri Light" w:cs="Calibri Light"/>
                <w:sz w:val="20"/>
                <w:szCs w:val="20"/>
              </w:rPr>
              <w:t>8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5BB9B23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93B59EB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4F55BC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3CF6944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7062C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2E4DE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7ADADB3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CED6B58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B336C4" w14:paraId="0505E372" w14:textId="77777777" w:rsidTr="00B336C4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3BD51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6B20E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D9612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711A5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0B66A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D6DC43F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0E8BD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17809C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4ADC1C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EFD8B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459D420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2B9BD3" w14:textId="77777777" w:rsidR="00B336C4" w:rsidRDefault="00B336C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14:paraId="0AFF66D0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32E35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407E0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2F6CB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69AB3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D9A8C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2BDD2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D0610F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285D4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8E7A88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2D525CDA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17DDE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A8C46E" w14:textId="028A87B6" w:rsidR="00B336C4" w:rsidRPr="009E385A" w:rsidRDefault="003D6280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termotorba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847DD0" w14:textId="1DF3E9B5" w:rsidR="00B336C4" w:rsidRPr="009E385A" w:rsidRDefault="003D628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B7AD7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461B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24D078" w14:textId="111FA50E" w:rsidR="00B336C4" w:rsidRPr="009E385A" w:rsidRDefault="003D628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>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E472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CD93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87083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BC0E63F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24DCA91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7229C4F1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60E1A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BEDB9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FA90E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9613D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82CBE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7D4753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A1B03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F1599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307A1A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D106F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050B4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8E323B" w14:textId="77777777" w:rsidR="00B336C4" w:rsidRPr="009E385A" w:rsidRDefault="00B336C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:rsidRPr="009E385A" w14:paraId="434BD402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544A4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D7216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029D78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3EC90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B33A8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D857B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9835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213AA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D34D5E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58C18628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1127CB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307322" w14:textId="4537A29B" w:rsidR="00B336C4" w:rsidRPr="009E385A" w:rsidRDefault="003D6280">
            <w:pPr>
              <w:pStyle w:val="Normalny1"/>
              <w:snapToGrid w:val="0"/>
              <w:rPr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odówka przenośna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BDB7C4" w14:textId="39D6A3C9" w:rsidR="00B336C4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FC0E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D9456C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492DB4" w14:textId="149FC9F5" w:rsidR="00B336C4" w:rsidRPr="009E385A" w:rsidRDefault="003D628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>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B3AB1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B76C25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BCAB1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5FCA7E3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13448C71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7613DEC9" w:rsidR="00481976" w:rsidRPr="009E385A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55A890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D468A50" w14:textId="5A6B7DAF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D94D38" w14:paraId="75394BE5" w14:textId="77777777" w:rsidTr="009E385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93B57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66387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AF51399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DC174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3560F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D94D38" w14:paraId="27B90324" w14:textId="77777777" w:rsidTr="009E385A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19737" w14:textId="77777777" w:rsidR="00D94D38" w:rsidRDefault="00D94D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2D8BE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1E0F7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04BCE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4D38" w14:paraId="5FBD1CA1" w14:textId="77777777" w:rsidTr="009E385A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A45BB" w14:textId="77777777" w:rsidR="00D94D38" w:rsidRDefault="00D94D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205FB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C2927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39522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5004040" w14:textId="77777777" w:rsidR="00D94D38" w:rsidRDefault="00D94D38" w:rsidP="00D94D38">
      <w:pPr>
        <w:ind w:left="644"/>
        <w:contextualSpacing/>
        <w:jc w:val="both"/>
        <w:rPr>
          <w:sz w:val="6"/>
          <w:szCs w:val="6"/>
        </w:rPr>
      </w:pPr>
    </w:p>
    <w:p w14:paraId="68C18660" w14:textId="77777777" w:rsidR="00D94D38" w:rsidRDefault="00D94D38" w:rsidP="00D94D38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02D5B4B8" w14:textId="483AF01A" w:rsidR="006522FA" w:rsidRDefault="00CA5B07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wykonamy zamówienie w terminie</w:t>
      </w:r>
      <w:r w:rsidR="006522FA" w:rsidRPr="00BE474D">
        <w:rPr>
          <w:rFonts w:ascii="Arial" w:hAnsi="Arial" w:cs="Arial"/>
        </w:rPr>
        <w:t xml:space="preserve"> </w:t>
      </w:r>
      <w:r w:rsidR="003D6280">
        <w:rPr>
          <w:rFonts w:ascii="Arial" w:hAnsi="Arial" w:cs="Arial"/>
        </w:rPr>
        <w:t>max. 10</w:t>
      </w:r>
      <w:r w:rsidR="006522FA" w:rsidRPr="00BE474D">
        <w:rPr>
          <w:rFonts w:ascii="Arial" w:hAnsi="Arial" w:cs="Arial"/>
        </w:rPr>
        <w:t xml:space="preserve"> </w:t>
      </w:r>
      <w:r w:rsidR="003D6280">
        <w:rPr>
          <w:rFonts w:ascii="Arial" w:hAnsi="Arial" w:cs="Arial"/>
        </w:rPr>
        <w:t>dni roboczych</w:t>
      </w:r>
      <w:r w:rsidR="006522FA" w:rsidRPr="00BE474D">
        <w:rPr>
          <w:rFonts w:ascii="Arial" w:hAnsi="Arial" w:cs="Arial"/>
        </w:rPr>
        <w:t xml:space="preserve"> licząc od daty </w:t>
      </w:r>
      <w:r>
        <w:rPr>
          <w:rFonts w:ascii="Arial" w:hAnsi="Arial" w:cs="Arial"/>
        </w:rPr>
        <w:t>zawarcia umowy</w:t>
      </w:r>
      <w:r w:rsidR="006522FA">
        <w:rPr>
          <w:rFonts w:ascii="Arial" w:hAnsi="Arial" w:cs="Arial"/>
        </w:rPr>
        <w:t>,</w:t>
      </w:r>
    </w:p>
    <w:p w14:paraId="5B82B42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0453E8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B7CB149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0931F586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248E03A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5D735D43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0CED999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B56BE6">
        <w:tc>
          <w:tcPr>
            <w:tcW w:w="1984" w:type="dxa"/>
            <w:shd w:val="clear" w:color="auto" w:fill="auto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B56BE6">
        <w:tc>
          <w:tcPr>
            <w:tcW w:w="1984" w:type="dxa"/>
            <w:shd w:val="clear" w:color="auto" w:fill="auto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B56BE6">
        <w:tc>
          <w:tcPr>
            <w:tcW w:w="1984" w:type="dxa"/>
            <w:shd w:val="clear" w:color="auto" w:fill="auto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13E5B6C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82F5" w14:textId="4F4A251D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81976">
      <w:rPr>
        <w:sz w:val="20"/>
        <w:szCs w:val="20"/>
      </w:rPr>
      <w:t>SZP-271-</w:t>
    </w:r>
    <w:r w:rsidR="003D6280">
      <w:rPr>
        <w:sz w:val="20"/>
        <w:szCs w:val="20"/>
      </w:rPr>
      <w:t>24</w:t>
    </w:r>
    <w:r w:rsidR="00481976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2"/>
  </w:num>
  <w:num w:numId="2" w16cid:durableId="1882670393">
    <w:abstractNumId w:val="0"/>
  </w:num>
  <w:num w:numId="3" w16cid:durableId="1839035877">
    <w:abstractNumId w:val="1"/>
  </w:num>
  <w:num w:numId="4" w16cid:durableId="692263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A37A9"/>
    <w:rsid w:val="003B769C"/>
    <w:rsid w:val="003D6280"/>
    <w:rsid w:val="003E0201"/>
    <w:rsid w:val="00481976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E5768"/>
    <w:rsid w:val="005F6F5F"/>
    <w:rsid w:val="00640768"/>
    <w:rsid w:val="006522FA"/>
    <w:rsid w:val="006B63D6"/>
    <w:rsid w:val="006C641D"/>
    <w:rsid w:val="006D052F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8509D"/>
    <w:rsid w:val="00AA39D6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54C7"/>
    <w:rsid w:val="00D5631A"/>
    <w:rsid w:val="00D613AB"/>
    <w:rsid w:val="00D94D38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D38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620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2024-06-03T10:45:00Z</cp:lastPrinted>
  <dcterms:created xsi:type="dcterms:W3CDTF">2024-07-30T08:20:00Z</dcterms:created>
  <dcterms:modified xsi:type="dcterms:W3CDTF">2024-07-30T08:24:00Z</dcterms:modified>
</cp:coreProperties>
</file>