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166287C" w14:textId="77777777" w:rsidR="003939FA" w:rsidRDefault="003939FA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939F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produktów farmaceutycznych do programu lekowego oraz chemioterapii</w:t>
      </w:r>
    </w:p>
    <w:p w14:paraId="412D55C7" w14:textId="1C15BADD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3939FA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9C3316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0BB79" w14:textId="5C54C0F8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5C3D02">
      <w:rPr>
        <w:rFonts w:ascii="Arial" w:hAnsi="Arial" w:cs="Arial"/>
        <w:sz w:val="20"/>
        <w:szCs w:val="20"/>
      </w:rPr>
      <w:t>4</w:t>
    </w:r>
    <w:r w:rsidR="009C3316">
      <w:rPr>
        <w:rFonts w:ascii="Arial" w:hAnsi="Arial" w:cs="Arial"/>
        <w:sz w:val="20"/>
        <w:szCs w:val="20"/>
      </w:rPr>
      <w:t>7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3939FA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8</cp:revision>
  <cp:lastPrinted>2024-07-29T08:10:00Z</cp:lastPrinted>
  <dcterms:created xsi:type="dcterms:W3CDTF">2023-04-18T07:16:00Z</dcterms:created>
  <dcterms:modified xsi:type="dcterms:W3CDTF">2024-07-29T08:10:00Z</dcterms:modified>
</cp:coreProperties>
</file>