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F6B73" w14:textId="3802C805" w:rsidR="00EB1359" w:rsidRPr="003261E7" w:rsidRDefault="0068066F" w:rsidP="00163BF5">
      <w:pPr>
        <w:spacing w:after="240"/>
        <w:jc w:val="right"/>
        <w:rPr>
          <w:sz w:val="22"/>
          <w:szCs w:val="22"/>
        </w:rPr>
      </w:pPr>
      <w:r w:rsidRPr="0068066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F4B13">
        <w:rPr>
          <w:sz w:val="22"/>
          <w:szCs w:val="22"/>
        </w:rPr>
        <w:t>31.07.2024r.</w:t>
      </w:r>
    </w:p>
    <w:p w14:paraId="0049F106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FB0294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42C682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6A57758" w14:textId="77777777" w:rsidR="00775DAE" w:rsidRPr="00163BF5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3BF5">
        <w:rPr>
          <w:sz w:val="24"/>
          <w:szCs w:val="24"/>
        </w:rPr>
        <w:t>31-202 Kraków</w:t>
      </w:r>
    </w:p>
    <w:p w14:paraId="2D3A6B3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52F1AFB" w14:textId="44B9A31F" w:rsidR="00EB1359" w:rsidRPr="003261E7" w:rsidRDefault="00775DAE" w:rsidP="00163BF5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  <w:r w:rsidR="00163BF5">
        <w:rPr>
          <w:b/>
          <w:sz w:val="28"/>
          <w:szCs w:val="24"/>
        </w:rPr>
        <w:br/>
        <w:t>PAKIETÓW 1,2,5,13,16,17,25,69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8066F" w:rsidRPr="003261E7" w14:paraId="5367EADC" w14:textId="77777777" w:rsidTr="0039691C">
        <w:trPr>
          <w:trHeight w:val="638"/>
        </w:trPr>
        <w:tc>
          <w:tcPr>
            <w:tcW w:w="959" w:type="dxa"/>
            <w:shd w:val="clear" w:color="auto" w:fill="auto"/>
          </w:tcPr>
          <w:p w14:paraId="6B2AE367" w14:textId="77777777" w:rsidR="0068066F" w:rsidRPr="003261E7" w:rsidRDefault="0068066F" w:rsidP="003969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62C68D" w14:textId="7D99E798" w:rsidR="0068066F" w:rsidRPr="003261E7" w:rsidRDefault="0068066F" w:rsidP="003969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066F">
              <w:rPr>
                <w:sz w:val="22"/>
                <w:szCs w:val="22"/>
              </w:rPr>
              <w:t>przetarg</w:t>
            </w:r>
            <w:r w:rsidR="00163BF5">
              <w:rPr>
                <w:sz w:val="22"/>
                <w:szCs w:val="22"/>
              </w:rPr>
              <w:t>u</w:t>
            </w:r>
            <w:r w:rsidRPr="0068066F">
              <w:rPr>
                <w:sz w:val="22"/>
                <w:szCs w:val="22"/>
              </w:rPr>
              <w:t xml:space="preserve"> nieograniczon</w:t>
            </w:r>
            <w:r w:rsidR="00163BF5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63BF5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8066F">
              <w:rPr>
                <w:b/>
                <w:sz w:val="22"/>
                <w:szCs w:val="22"/>
              </w:rPr>
              <w:t>ZP/40/2024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4A9D96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003359E" w14:textId="445E9C9E" w:rsidR="00775DAE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E4F62A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BE9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CE8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3DA71D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8066F" w:rsidRPr="00EB1359" w14:paraId="456B7924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CCE6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A8C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 xml:space="preserve">Pakiet 1 - Silver </w:t>
            </w:r>
            <w:proofErr w:type="spellStart"/>
            <w:r w:rsidRPr="00163BF5">
              <w:rPr>
                <w:b/>
              </w:rPr>
              <w:t>nitrate</w:t>
            </w:r>
            <w:proofErr w:type="spellEnd"/>
          </w:p>
          <w:p w14:paraId="67205247" w14:textId="77777777" w:rsidR="0068066F" w:rsidRPr="00163BF5" w:rsidRDefault="0068066F" w:rsidP="0039691C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5E014A54" w14:textId="74A03126" w:rsidR="0068066F" w:rsidRPr="00163BF5" w:rsidRDefault="00163BF5" w:rsidP="0039691C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</w:t>
            </w:r>
            <w:r w:rsidR="0068066F" w:rsidRPr="00163BF5">
              <w:t xml:space="preserve">nie złożono żadnego wniosku o dopuszczenie do udziału </w:t>
            </w:r>
            <w:r>
              <w:br/>
            </w:r>
            <w:r w:rsidR="0068066F" w:rsidRPr="00163BF5">
              <w:t>w postępowaniu albo żadnej oferty</w:t>
            </w:r>
          </w:p>
          <w:p w14:paraId="728D5EDD" w14:textId="77777777" w:rsidR="0068066F" w:rsidRPr="00163BF5" w:rsidRDefault="0068066F" w:rsidP="0039691C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347D4922" w14:textId="3A4E03D5" w:rsidR="0068066F" w:rsidRPr="00163BF5" w:rsidRDefault="00163BF5" w:rsidP="0039691C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46A0A36D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11C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1081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>Pakiet 2 - Leki I</w:t>
            </w:r>
          </w:p>
          <w:p w14:paraId="73C92330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0657CD38" w14:textId="408A6C80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71689CA8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3CBA000C" w14:textId="554EC587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26EFDEA4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68FD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63F6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>Pakiet 5 - Mleko dla niemowląt II</w:t>
            </w:r>
          </w:p>
          <w:p w14:paraId="49FCA67B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7C8B9FBC" w14:textId="19714158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137BF473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39525767" w14:textId="155D8AB7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48769B96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F359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78E5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 xml:space="preserve">Pakiet 13 - </w:t>
            </w:r>
            <w:proofErr w:type="spellStart"/>
            <w:r w:rsidRPr="00163BF5">
              <w:rPr>
                <w:b/>
              </w:rPr>
              <w:t>Hepatitis</w:t>
            </w:r>
            <w:proofErr w:type="spellEnd"/>
            <w:r w:rsidRPr="00163BF5">
              <w:rPr>
                <w:b/>
              </w:rPr>
              <w:t xml:space="preserve"> B </w:t>
            </w:r>
            <w:proofErr w:type="spellStart"/>
            <w:r w:rsidRPr="00163BF5">
              <w:rPr>
                <w:b/>
              </w:rPr>
              <w:t>immune</w:t>
            </w:r>
            <w:proofErr w:type="spellEnd"/>
          </w:p>
          <w:p w14:paraId="409F4507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39280060" w14:textId="28E49474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4EA32CC1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01EBA71C" w14:textId="64F8C5B2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6CE2FFF1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AF1A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2840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 xml:space="preserve">Pakiet 16 - </w:t>
            </w:r>
            <w:proofErr w:type="spellStart"/>
            <w:r w:rsidRPr="00163BF5">
              <w:rPr>
                <w:b/>
              </w:rPr>
              <w:t>Ibuprofen</w:t>
            </w:r>
            <w:proofErr w:type="spellEnd"/>
          </w:p>
          <w:p w14:paraId="36C538D9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4722A7FC" w14:textId="641FE48E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17934F82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27E3E55E" w14:textId="095DE35B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5DA5550D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B49D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D2D0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>Pakiet 17 - Płyny infuzyjne I</w:t>
            </w:r>
          </w:p>
          <w:p w14:paraId="71E7C537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6385C0CB" w14:textId="36900131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1D4228A7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1821A435" w14:textId="0E1E60A5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2AA4DEAE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BEB9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815F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 xml:space="preserve">Pakiet 25 - </w:t>
            </w:r>
            <w:proofErr w:type="spellStart"/>
            <w:r w:rsidRPr="00163BF5">
              <w:rPr>
                <w:b/>
              </w:rPr>
              <w:t>Methotrexate</w:t>
            </w:r>
            <w:proofErr w:type="spellEnd"/>
          </w:p>
          <w:p w14:paraId="3E6E427A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26F9266D" w14:textId="4D8A73F7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3F43F0D9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48D83CE4" w14:textId="2C7B9916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  <w:tr w:rsidR="0068066F" w:rsidRPr="00EB1359" w14:paraId="42CD610E" w14:textId="77777777" w:rsidTr="003969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899D" w14:textId="77777777" w:rsidR="0068066F" w:rsidRPr="00710915" w:rsidRDefault="0068066F" w:rsidP="003969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8066F">
              <w:rPr>
                <w:b/>
                <w:bCs/>
                <w:sz w:val="22"/>
                <w:szCs w:val="22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FBB1" w14:textId="77777777" w:rsidR="0068066F" w:rsidRPr="00163BF5" w:rsidRDefault="0068066F" w:rsidP="0039691C">
            <w:pPr>
              <w:spacing w:before="60" w:after="40" w:line="276" w:lineRule="auto"/>
              <w:jc w:val="both"/>
              <w:rPr>
                <w:b/>
              </w:rPr>
            </w:pPr>
            <w:r w:rsidRPr="00163BF5">
              <w:rPr>
                <w:b/>
              </w:rPr>
              <w:t xml:space="preserve">Pakiet 69 - </w:t>
            </w:r>
            <w:proofErr w:type="spellStart"/>
            <w:r w:rsidRPr="00163BF5">
              <w:rPr>
                <w:b/>
              </w:rPr>
              <w:t>Docetaxel</w:t>
            </w:r>
            <w:proofErr w:type="spellEnd"/>
            <w:r w:rsidRPr="00163BF5">
              <w:rPr>
                <w:b/>
              </w:rPr>
              <w:t>*</w:t>
            </w:r>
          </w:p>
          <w:p w14:paraId="1CACBC2F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prawne:</w:t>
            </w:r>
          </w:p>
          <w:p w14:paraId="29BC0CB9" w14:textId="538FA94A" w:rsidR="00163BF5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żadnego wniosku o dopuszczenie do udziału </w:t>
            </w:r>
            <w:r>
              <w:br/>
            </w:r>
            <w:r w:rsidRPr="00163BF5">
              <w:t>w postępowaniu albo żadnej oferty</w:t>
            </w:r>
          </w:p>
          <w:p w14:paraId="2E40F125" w14:textId="77777777" w:rsidR="00163BF5" w:rsidRPr="00163BF5" w:rsidRDefault="00163BF5" w:rsidP="00163BF5">
            <w:pPr>
              <w:spacing w:line="276" w:lineRule="auto"/>
              <w:jc w:val="both"/>
              <w:rPr>
                <w:u w:val="single"/>
              </w:rPr>
            </w:pPr>
            <w:r w:rsidRPr="00163BF5">
              <w:rPr>
                <w:u w:val="single"/>
              </w:rPr>
              <w:t>Uzasadnienie faktyczne:</w:t>
            </w:r>
          </w:p>
          <w:p w14:paraId="5475B5D4" w14:textId="0C6FED6A" w:rsidR="0068066F" w:rsidRPr="00163BF5" w:rsidRDefault="00163BF5" w:rsidP="00163BF5">
            <w:pPr>
              <w:spacing w:after="40" w:line="276" w:lineRule="auto"/>
              <w:jc w:val="both"/>
            </w:pPr>
            <w:r w:rsidRPr="00163BF5">
              <w:t xml:space="preserve">Art. 255 pkt 1 ustawy </w:t>
            </w:r>
            <w:proofErr w:type="spellStart"/>
            <w:r w:rsidRPr="00163BF5">
              <w:t>Pzp</w:t>
            </w:r>
            <w:proofErr w:type="spellEnd"/>
            <w:r w:rsidRPr="00163BF5">
              <w:t xml:space="preserve"> - nie złożono żadnej oferty.</w:t>
            </w:r>
          </w:p>
        </w:tc>
      </w:tr>
    </w:tbl>
    <w:p w14:paraId="5C113B2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37B3D" w14:textId="77777777" w:rsidR="0068066F" w:rsidRDefault="0068066F" w:rsidP="0068066F">
      <w:r>
        <w:separator/>
      </w:r>
    </w:p>
  </w:endnote>
  <w:endnote w:type="continuationSeparator" w:id="0">
    <w:p w14:paraId="185DCED4" w14:textId="77777777" w:rsidR="0068066F" w:rsidRDefault="0068066F" w:rsidP="0068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9A6D6" w14:textId="77777777" w:rsidR="0068066F" w:rsidRDefault="006806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F8C0F" w14:textId="77777777" w:rsidR="0068066F" w:rsidRDefault="006806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A3B19" w14:textId="77777777" w:rsidR="0068066F" w:rsidRDefault="006806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1D84C" w14:textId="77777777" w:rsidR="0068066F" w:rsidRDefault="0068066F" w:rsidP="0068066F">
      <w:r>
        <w:separator/>
      </w:r>
    </w:p>
  </w:footnote>
  <w:footnote w:type="continuationSeparator" w:id="0">
    <w:p w14:paraId="7F8AE535" w14:textId="77777777" w:rsidR="0068066F" w:rsidRDefault="0068066F" w:rsidP="0068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9619D" w14:textId="77777777" w:rsidR="0068066F" w:rsidRDefault="006806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FB284" w14:textId="77777777" w:rsidR="0068066F" w:rsidRDefault="006806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F7A9F" w14:textId="77777777" w:rsidR="0068066F" w:rsidRDefault="006806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508"/>
    <w:rsid w:val="00010B31"/>
    <w:rsid w:val="00095508"/>
    <w:rsid w:val="00104963"/>
    <w:rsid w:val="00150F65"/>
    <w:rsid w:val="00163BF5"/>
    <w:rsid w:val="004E42BB"/>
    <w:rsid w:val="0068066F"/>
    <w:rsid w:val="00775DAE"/>
    <w:rsid w:val="00823326"/>
    <w:rsid w:val="00856A3E"/>
    <w:rsid w:val="00894412"/>
    <w:rsid w:val="009462DF"/>
    <w:rsid w:val="009500EB"/>
    <w:rsid w:val="00993EFC"/>
    <w:rsid w:val="009F4B13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ABDDE"/>
  <w15:chartTrackingRefBased/>
  <w15:docId w15:val="{34956DE3-04AA-406F-A50E-CB887158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806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411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2024-07-29T12:12:00Z</cp:lastPrinted>
  <dcterms:created xsi:type="dcterms:W3CDTF">2024-07-29T12:09:00Z</dcterms:created>
  <dcterms:modified xsi:type="dcterms:W3CDTF">2024-07-31T06:20:00Z</dcterms:modified>
</cp:coreProperties>
</file>