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3EF879" w14:textId="77777777" w:rsidR="00FB7F50" w:rsidRPr="002245BE" w:rsidRDefault="00090DB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90DB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90DB9">
        <w:rPr>
          <w:sz w:val="22"/>
          <w:szCs w:val="22"/>
        </w:rPr>
        <w:t>2024-07-30</w:t>
      </w:r>
    </w:p>
    <w:p w14:paraId="0FCF17C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6CFA3EE" w14:textId="77777777" w:rsidR="00090DB9" w:rsidRPr="00090DB9" w:rsidRDefault="00090DB9" w:rsidP="00FB7F50">
      <w:pPr>
        <w:spacing w:after="40"/>
        <w:rPr>
          <w:b/>
          <w:bCs/>
          <w:sz w:val="22"/>
          <w:szCs w:val="22"/>
        </w:rPr>
      </w:pPr>
      <w:r w:rsidRPr="00090DB9">
        <w:rPr>
          <w:b/>
          <w:bCs/>
          <w:sz w:val="22"/>
          <w:szCs w:val="22"/>
        </w:rPr>
        <w:t>Akademia Górniczo - Hutnicza</w:t>
      </w:r>
    </w:p>
    <w:p w14:paraId="36D0A040" w14:textId="77777777" w:rsidR="00090DB9" w:rsidRPr="00090DB9" w:rsidRDefault="00090DB9" w:rsidP="00FB7F50">
      <w:pPr>
        <w:spacing w:after="40"/>
        <w:rPr>
          <w:b/>
          <w:bCs/>
          <w:sz w:val="22"/>
          <w:szCs w:val="22"/>
        </w:rPr>
      </w:pPr>
      <w:r w:rsidRPr="00090DB9">
        <w:rPr>
          <w:b/>
          <w:bCs/>
          <w:sz w:val="22"/>
          <w:szCs w:val="22"/>
        </w:rPr>
        <w:t>im. Stanisława Staszica w Krakowie</w:t>
      </w:r>
    </w:p>
    <w:p w14:paraId="7CA09954" w14:textId="77777777" w:rsidR="00FB7F50" w:rsidRPr="002245BE" w:rsidRDefault="00090DB9" w:rsidP="00FB7F50">
      <w:pPr>
        <w:spacing w:after="40"/>
        <w:rPr>
          <w:b/>
          <w:bCs/>
          <w:sz w:val="22"/>
          <w:szCs w:val="22"/>
        </w:rPr>
      </w:pPr>
      <w:r w:rsidRPr="00090DB9">
        <w:rPr>
          <w:b/>
          <w:bCs/>
          <w:sz w:val="22"/>
          <w:szCs w:val="22"/>
        </w:rPr>
        <w:t>Dział Zamówień Publicznych</w:t>
      </w:r>
    </w:p>
    <w:p w14:paraId="382722CD" w14:textId="77777777" w:rsidR="00FB7F50" w:rsidRPr="002245BE" w:rsidRDefault="00090DB9" w:rsidP="00FB7F50">
      <w:pPr>
        <w:rPr>
          <w:sz w:val="22"/>
          <w:szCs w:val="22"/>
        </w:rPr>
      </w:pPr>
      <w:r w:rsidRPr="00090DB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90DB9">
        <w:rPr>
          <w:sz w:val="22"/>
          <w:szCs w:val="22"/>
        </w:rPr>
        <w:t>30</w:t>
      </w:r>
    </w:p>
    <w:p w14:paraId="506EF2E8" w14:textId="77777777" w:rsidR="00FB7F50" w:rsidRPr="002245BE" w:rsidRDefault="00090DB9" w:rsidP="00FB7F50">
      <w:pPr>
        <w:rPr>
          <w:sz w:val="22"/>
          <w:szCs w:val="22"/>
        </w:rPr>
      </w:pPr>
      <w:r w:rsidRPr="00090DB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90DB9">
        <w:rPr>
          <w:sz w:val="22"/>
          <w:szCs w:val="22"/>
        </w:rPr>
        <w:t>Kraków</w:t>
      </w:r>
    </w:p>
    <w:p w14:paraId="4B697F5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9478E1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90DB9" w:rsidRPr="00607F9B" w14:paraId="1B1E7AD6" w14:textId="77777777" w:rsidTr="00ED176A">
        <w:trPr>
          <w:trHeight w:val="638"/>
        </w:trPr>
        <w:tc>
          <w:tcPr>
            <w:tcW w:w="959" w:type="dxa"/>
            <w:shd w:val="clear" w:color="auto" w:fill="auto"/>
          </w:tcPr>
          <w:p w14:paraId="3921EB02" w14:textId="77777777" w:rsidR="00090DB9" w:rsidRPr="00607F9B" w:rsidRDefault="00090DB9" w:rsidP="00ED176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541747B" w14:textId="0ABB83B6" w:rsidR="00090DB9" w:rsidRPr="00607F9B" w:rsidRDefault="00090DB9" w:rsidP="00ED176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90DB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90DB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EA2D55">
              <w:rPr>
                <w:b/>
                <w:bCs/>
                <w:sz w:val="22"/>
                <w:szCs w:val="22"/>
              </w:rPr>
              <w:t>D</w:t>
            </w:r>
            <w:r w:rsidRPr="00090DB9">
              <w:rPr>
                <w:b/>
                <w:bCs/>
                <w:sz w:val="22"/>
                <w:szCs w:val="22"/>
              </w:rPr>
              <w:t>ostawa sprzętu fotograficznego dla WI AGH - DE-dzp.272-339/24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B5B29A6" w14:textId="56B8A01A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90DB9" w14:paraId="6A0EB3D0" w14:textId="77777777" w:rsidTr="00ED176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359B133" w14:textId="77777777" w:rsidR="00090DB9" w:rsidRPr="00D26ED6" w:rsidRDefault="00090DB9" w:rsidP="00ED176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090DB9">
              <w:rPr>
                <w:b/>
                <w:sz w:val="22"/>
                <w:szCs w:val="22"/>
              </w:rPr>
              <w:t>Framko</w:t>
            </w:r>
            <w:proofErr w:type="spellEnd"/>
            <w:r w:rsidRPr="00090DB9">
              <w:rPr>
                <w:b/>
                <w:sz w:val="22"/>
                <w:szCs w:val="22"/>
              </w:rPr>
              <w:t xml:space="preserve"> 2 spółka jawna </w:t>
            </w:r>
            <w:proofErr w:type="spellStart"/>
            <w:r w:rsidRPr="00090DB9">
              <w:rPr>
                <w:b/>
                <w:sz w:val="22"/>
                <w:szCs w:val="22"/>
              </w:rPr>
              <w:t>J.Strykowski</w:t>
            </w:r>
            <w:proofErr w:type="spellEnd"/>
            <w:r w:rsidRPr="00090DB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90DB9">
              <w:rPr>
                <w:b/>
                <w:sz w:val="22"/>
                <w:szCs w:val="22"/>
              </w:rPr>
              <w:t>S.Miazga</w:t>
            </w:r>
            <w:proofErr w:type="spellEnd"/>
          </w:p>
          <w:p w14:paraId="52EFE0F2" w14:textId="77777777" w:rsidR="00090DB9" w:rsidRPr="009F0E5C" w:rsidRDefault="00090DB9" w:rsidP="00ED176A">
            <w:pPr>
              <w:jc w:val="both"/>
              <w:rPr>
                <w:bCs/>
                <w:sz w:val="22"/>
                <w:szCs w:val="22"/>
              </w:rPr>
            </w:pPr>
            <w:r w:rsidRPr="00090DB9">
              <w:rPr>
                <w:bCs/>
                <w:sz w:val="22"/>
                <w:szCs w:val="22"/>
              </w:rPr>
              <w:t>Duża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90DB9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79581A6" w14:textId="77777777" w:rsidR="00090DB9" w:rsidRPr="009F0E5C" w:rsidRDefault="00090DB9" w:rsidP="00ED176A">
            <w:pPr>
              <w:jc w:val="both"/>
              <w:rPr>
                <w:bCs/>
                <w:sz w:val="22"/>
                <w:szCs w:val="22"/>
              </w:rPr>
            </w:pPr>
            <w:r w:rsidRPr="00090DB9">
              <w:rPr>
                <w:bCs/>
                <w:sz w:val="22"/>
                <w:szCs w:val="22"/>
              </w:rPr>
              <w:t>25-013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90DB9">
              <w:rPr>
                <w:bCs/>
                <w:sz w:val="22"/>
                <w:szCs w:val="22"/>
              </w:rPr>
              <w:t>Kielce</w:t>
            </w:r>
          </w:p>
          <w:p w14:paraId="1D9BA010" w14:textId="77777777" w:rsidR="00090DB9" w:rsidRPr="00D26ED6" w:rsidRDefault="00090DB9" w:rsidP="00ED176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65848B8" w14:textId="77777777" w:rsidR="00090DB9" w:rsidRDefault="00090DB9" w:rsidP="00ED176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90DB9">
              <w:rPr>
                <w:sz w:val="22"/>
                <w:szCs w:val="22"/>
              </w:rPr>
              <w:t>dostawa sprzętu fotograficznego dla WI AGH - DE-dzp.272-339/24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3EAC2EA" w14:textId="77777777" w:rsidR="00090DB9" w:rsidRPr="00D26ED6" w:rsidRDefault="00090DB9" w:rsidP="00ED176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90DB9">
              <w:rPr>
                <w:b/>
                <w:sz w:val="22"/>
                <w:szCs w:val="22"/>
              </w:rPr>
              <w:t>9 657.02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0445F74" w14:textId="77777777" w:rsidR="00090DB9" w:rsidRDefault="00090DB9" w:rsidP="00ED176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115282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EA2D55" w:rsidRPr="008567C7" w14:paraId="3F69CA5B" w14:textId="77777777" w:rsidTr="00EA2D55">
        <w:trPr>
          <w:trHeight w:val="510"/>
        </w:trPr>
        <w:tc>
          <w:tcPr>
            <w:tcW w:w="500" w:type="pct"/>
            <w:vAlign w:val="center"/>
          </w:tcPr>
          <w:p w14:paraId="33B12D3E" w14:textId="77777777" w:rsidR="00EA2D55" w:rsidRPr="008567C7" w:rsidRDefault="00EA2D5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2F21604B" w14:textId="77777777" w:rsidR="00EA2D55" w:rsidRPr="008567C7" w:rsidRDefault="00EA2D5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2E77DCA3" w14:textId="77777777" w:rsidR="00EA2D55" w:rsidRPr="008567C7" w:rsidRDefault="00EA2D5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47582651" w14:textId="77777777" w:rsidR="00EA2D55" w:rsidRPr="008567C7" w:rsidRDefault="00EA2D5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800" w:type="pct"/>
            <w:vAlign w:val="center"/>
          </w:tcPr>
          <w:p w14:paraId="1BC2C7BF" w14:textId="77777777" w:rsidR="00EA2D55" w:rsidRPr="008567C7" w:rsidRDefault="00EA2D5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600" w:type="pct"/>
            <w:vAlign w:val="center"/>
          </w:tcPr>
          <w:p w14:paraId="5D1D12DF" w14:textId="77777777" w:rsidR="00EA2D55" w:rsidRPr="008567C7" w:rsidRDefault="00EA2D5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A2D55" w:rsidRPr="008567C7" w14:paraId="4F2EB1B6" w14:textId="77777777" w:rsidTr="00EA2D55">
        <w:tc>
          <w:tcPr>
            <w:tcW w:w="500" w:type="pct"/>
            <w:vAlign w:val="center"/>
          </w:tcPr>
          <w:p w14:paraId="5884DAA0" w14:textId="77777777" w:rsidR="00EA2D55" w:rsidRPr="008567C7" w:rsidRDefault="00EA2D55" w:rsidP="00ED1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00" w:type="pct"/>
            <w:vAlign w:val="center"/>
          </w:tcPr>
          <w:p w14:paraId="7BC41698" w14:textId="77777777" w:rsidR="00EA2D55" w:rsidRPr="002B6761" w:rsidRDefault="00EA2D55" w:rsidP="00ED176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90DB9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090D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spółka jawna </w:t>
            </w:r>
            <w:proofErr w:type="spellStart"/>
            <w:r w:rsidRPr="00090DB9">
              <w:rPr>
                <w:rFonts w:ascii="Times New Roman" w:hAnsi="Times New Roman" w:cs="Times New Roman"/>
                <w:b/>
                <w:sz w:val="18"/>
                <w:szCs w:val="18"/>
              </w:rPr>
              <w:t>J.Strykowski</w:t>
            </w:r>
            <w:proofErr w:type="spellEnd"/>
            <w:r w:rsidRPr="00090D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090DB9">
              <w:rPr>
                <w:rFonts w:ascii="Times New Roman" w:hAnsi="Times New Roman" w:cs="Times New Roman"/>
                <w:b/>
                <w:sz w:val="18"/>
                <w:szCs w:val="18"/>
              </w:rPr>
              <w:t>S.Miazga</w:t>
            </w:r>
            <w:proofErr w:type="spellEnd"/>
          </w:p>
          <w:p w14:paraId="2CA3C9B2" w14:textId="77777777" w:rsidR="00EA2D55" w:rsidRPr="008567C7" w:rsidRDefault="00EA2D55" w:rsidP="00ED176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bCs/>
                <w:sz w:val="18"/>
                <w:szCs w:val="18"/>
              </w:rPr>
              <w:t>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0DB9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27D6A89" w14:textId="77777777" w:rsidR="00EA2D55" w:rsidRPr="001B7815" w:rsidRDefault="00EA2D55" w:rsidP="00ED176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0DB9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800" w:type="pct"/>
            <w:vAlign w:val="center"/>
          </w:tcPr>
          <w:p w14:paraId="406CDE70" w14:textId="77777777" w:rsidR="00EA2D55" w:rsidRPr="008567C7" w:rsidRDefault="00EA2D55" w:rsidP="00ED1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sz w:val="18"/>
                <w:szCs w:val="18"/>
              </w:rPr>
              <w:t xml:space="preserve">  56,91</w:t>
            </w:r>
          </w:p>
        </w:tc>
        <w:tc>
          <w:tcPr>
            <w:tcW w:w="800" w:type="pct"/>
            <w:vAlign w:val="center"/>
          </w:tcPr>
          <w:p w14:paraId="2B9E5245" w14:textId="77777777" w:rsidR="00EA2D55" w:rsidRPr="008567C7" w:rsidRDefault="00EA2D55" w:rsidP="00ED1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00" w:type="pct"/>
            <w:vAlign w:val="center"/>
          </w:tcPr>
          <w:p w14:paraId="73C6E3E6" w14:textId="77777777" w:rsidR="00EA2D55" w:rsidRPr="008567C7" w:rsidRDefault="00EA2D55" w:rsidP="00ED1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00" w:type="pct"/>
            <w:vAlign w:val="center"/>
          </w:tcPr>
          <w:p w14:paraId="411EA1B7" w14:textId="77777777" w:rsidR="00EA2D55" w:rsidRPr="008567C7" w:rsidRDefault="00EA2D55" w:rsidP="00ED1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sz w:val="18"/>
                <w:szCs w:val="18"/>
              </w:rPr>
              <w:t xml:space="preserve">  66,91</w:t>
            </w:r>
          </w:p>
        </w:tc>
      </w:tr>
      <w:tr w:rsidR="00EA2D55" w:rsidRPr="008567C7" w14:paraId="19A0F643" w14:textId="77777777" w:rsidTr="00EA2D55">
        <w:tc>
          <w:tcPr>
            <w:tcW w:w="500" w:type="pct"/>
            <w:vAlign w:val="center"/>
          </w:tcPr>
          <w:p w14:paraId="4D6470DA" w14:textId="77777777" w:rsidR="00EA2D55" w:rsidRPr="008567C7" w:rsidRDefault="00EA2D55" w:rsidP="00ED1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214A3DF4" w14:textId="77777777" w:rsidR="00EA2D55" w:rsidRPr="002B6761" w:rsidRDefault="00EA2D55" w:rsidP="00ED176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b/>
                <w:sz w:val="18"/>
                <w:szCs w:val="18"/>
              </w:rPr>
              <w:t>13p Sp. z o.o.</w:t>
            </w:r>
          </w:p>
          <w:p w14:paraId="38377C8D" w14:textId="77777777" w:rsidR="00EA2D55" w:rsidRPr="008567C7" w:rsidRDefault="00EA2D55" w:rsidP="00ED176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bCs/>
                <w:sz w:val="18"/>
                <w:szCs w:val="18"/>
              </w:rPr>
              <w:t>Międzyleska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0DB9">
              <w:rPr>
                <w:rFonts w:ascii="Times New Roman" w:hAnsi="Times New Roman" w:cs="Times New Roman"/>
                <w:bCs/>
                <w:sz w:val="18"/>
                <w:szCs w:val="18"/>
              </w:rPr>
              <w:t>2-4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3B20EEE" w14:textId="77777777" w:rsidR="00EA2D55" w:rsidRPr="001B7815" w:rsidRDefault="00EA2D55" w:rsidP="00ED176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bCs/>
                <w:sz w:val="18"/>
                <w:szCs w:val="18"/>
              </w:rPr>
              <w:t>50-514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0DB9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800" w:type="pct"/>
            <w:vAlign w:val="center"/>
          </w:tcPr>
          <w:p w14:paraId="20F394E8" w14:textId="77777777" w:rsidR="00EA2D55" w:rsidRPr="008567C7" w:rsidRDefault="00EA2D55" w:rsidP="00ED1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sz w:val="18"/>
                <w:szCs w:val="18"/>
              </w:rPr>
              <w:t xml:space="preserve">  54,99</w:t>
            </w:r>
          </w:p>
        </w:tc>
        <w:tc>
          <w:tcPr>
            <w:tcW w:w="800" w:type="pct"/>
            <w:vAlign w:val="center"/>
          </w:tcPr>
          <w:p w14:paraId="3BA456F5" w14:textId="77777777" w:rsidR="00EA2D55" w:rsidRPr="008567C7" w:rsidRDefault="00EA2D55" w:rsidP="00ED1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00" w:type="pct"/>
            <w:vAlign w:val="center"/>
          </w:tcPr>
          <w:p w14:paraId="2AA8C434" w14:textId="77777777" w:rsidR="00EA2D55" w:rsidRPr="008567C7" w:rsidRDefault="00EA2D55" w:rsidP="00ED1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00" w:type="pct"/>
            <w:vAlign w:val="center"/>
          </w:tcPr>
          <w:p w14:paraId="39269EA5" w14:textId="77777777" w:rsidR="00EA2D55" w:rsidRPr="008567C7" w:rsidRDefault="00EA2D55" w:rsidP="00ED1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sz w:val="18"/>
                <w:szCs w:val="18"/>
              </w:rPr>
              <w:t xml:space="preserve">  64,99</w:t>
            </w:r>
          </w:p>
        </w:tc>
      </w:tr>
      <w:tr w:rsidR="00EA2D55" w:rsidRPr="008567C7" w14:paraId="30E5B453" w14:textId="77777777" w:rsidTr="00EA2D55">
        <w:tc>
          <w:tcPr>
            <w:tcW w:w="500" w:type="pct"/>
            <w:vAlign w:val="center"/>
          </w:tcPr>
          <w:p w14:paraId="4F142568" w14:textId="77777777" w:rsidR="00EA2D55" w:rsidRPr="008567C7" w:rsidRDefault="00EA2D55" w:rsidP="00ED1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00" w:type="pct"/>
            <w:vAlign w:val="center"/>
          </w:tcPr>
          <w:p w14:paraId="52EBE20B" w14:textId="77777777" w:rsidR="00EA2D55" w:rsidRPr="002B6761" w:rsidRDefault="00EA2D55" w:rsidP="00ED176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BEIKS Machulski </w:t>
            </w:r>
            <w:proofErr w:type="spellStart"/>
            <w:r w:rsidRPr="00090DB9">
              <w:rPr>
                <w:rFonts w:ascii="Times New Roman" w:hAnsi="Times New Roman" w:cs="Times New Roman"/>
                <w:b/>
                <w:sz w:val="18"/>
                <w:szCs w:val="18"/>
              </w:rPr>
              <w:t>Sp.j</w:t>
            </w:r>
            <w:proofErr w:type="spellEnd"/>
            <w:r w:rsidRPr="00090DB9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14:paraId="3E4BA2FA" w14:textId="77777777" w:rsidR="00EA2D55" w:rsidRPr="008567C7" w:rsidRDefault="00EA2D55" w:rsidP="00ED176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bCs/>
                <w:sz w:val="18"/>
                <w:szCs w:val="18"/>
              </w:rPr>
              <w:t>Słowackiego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0DB9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6B828A2" w14:textId="77777777" w:rsidR="00EA2D55" w:rsidRPr="001B7815" w:rsidRDefault="00EA2D55" w:rsidP="00ED176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bCs/>
                <w:sz w:val="18"/>
                <w:szCs w:val="18"/>
              </w:rPr>
              <w:t>23-204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0DB9">
              <w:rPr>
                <w:rFonts w:ascii="Times New Roman" w:hAnsi="Times New Roman" w:cs="Times New Roman"/>
                <w:bCs/>
                <w:sz w:val="18"/>
                <w:szCs w:val="18"/>
              </w:rPr>
              <w:t>Kraśnik</w:t>
            </w:r>
          </w:p>
        </w:tc>
        <w:tc>
          <w:tcPr>
            <w:tcW w:w="800" w:type="pct"/>
            <w:vAlign w:val="center"/>
          </w:tcPr>
          <w:p w14:paraId="11FBCA90" w14:textId="77777777" w:rsidR="00EA2D55" w:rsidRPr="008567C7" w:rsidRDefault="00EA2D55" w:rsidP="00ED1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0396A599" w14:textId="77777777" w:rsidR="00EA2D55" w:rsidRPr="008567C7" w:rsidRDefault="00EA2D55" w:rsidP="00ED1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00" w:type="pct"/>
            <w:vAlign w:val="center"/>
          </w:tcPr>
          <w:p w14:paraId="455B834C" w14:textId="77777777" w:rsidR="00EA2D55" w:rsidRPr="008567C7" w:rsidRDefault="00EA2D55" w:rsidP="00ED1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600" w:type="pct"/>
            <w:vAlign w:val="center"/>
          </w:tcPr>
          <w:p w14:paraId="2F74DA41" w14:textId="77777777" w:rsidR="00EA2D55" w:rsidRPr="008567C7" w:rsidRDefault="00EA2D55" w:rsidP="00ED17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  <w:tr w:rsidR="00EA2D55" w:rsidRPr="008567C7" w14:paraId="408EDD19" w14:textId="77777777" w:rsidTr="00921CD6">
        <w:tc>
          <w:tcPr>
            <w:tcW w:w="500" w:type="pct"/>
            <w:vAlign w:val="center"/>
          </w:tcPr>
          <w:p w14:paraId="77439D48" w14:textId="77777777" w:rsidR="00EA2D55" w:rsidRPr="008567C7" w:rsidRDefault="00EA2D55" w:rsidP="00EA2D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00" w:type="pct"/>
            <w:vAlign w:val="center"/>
          </w:tcPr>
          <w:p w14:paraId="77F5B7C8" w14:textId="77777777" w:rsidR="00EA2D55" w:rsidRPr="002B6761" w:rsidRDefault="00EA2D55" w:rsidP="00EA2D5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b/>
                <w:sz w:val="18"/>
                <w:szCs w:val="18"/>
              </w:rPr>
              <w:t>MM MARKET MAŁGORZATA MAŁECKA</w:t>
            </w:r>
          </w:p>
          <w:p w14:paraId="289871C3" w14:textId="77777777" w:rsidR="00EA2D55" w:rsidRPr="008567C7" w:rsidRDefault="00EA2D55" w:rsidP="00EA2D5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bCs/>
                <w:sz w:val="18"/>
                <w:szCs w:val="18"/>
              </w:rPr>
              <w:t>SZAŁWIOWA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0DB9">
              <w:rPr>
                <w:rFonts w:ascii="Times New Roman" w:hAnsi="Times New Roman" w:cs="Times New Roman"/>
                <w:bCs/>
                <w:sz w:val="18"/>
                <w:szCs w:val="18"/>
              </w:rPr>
              <w:t>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0DB9">
              <w:rPr>
                <w:rFonts w:ascii="Times New Roman" w:hAnsi="Times New Roman" w:cs="Times New Roman"/>
                <w:bCs/>
                <w:sz w:val="18"/>
                <w:szCs w:val="18"/>
              </w:rPr>
              <w:t>/A</w:t>
            </w:r>
          </w:p>
          <w:p w14:paraId="7B511449" w14:textId="77777777" w:rsidR="00EA2D55" w:rsidRPr="001B7815" w:rsidRDefault="00EA2D55" w:rsidP="00EA2D5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0DB9">
              <w:rPr>
                <w:rFonts w:ascii="Times New Roman" w:hAnsi="Times New Roman" w:cs="Times New Roman"/>
                <w:bCs/>
                <w:sz w:val="18"/>
                <w:szCs w:val="18"/>
              </w:rPr>
              <w:t>03-167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0DB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800" w:type="pct"/>
          </w:tcPr>
          <w:p w14:paraId="70843B8A" w14:textId="04F45616" w:rsidR="00EA2D55" w:rsidRPr="008567C7" w:rsidRDefault="00EA2D55" w:rsidP="00EA2D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102D">
              <w:rPr>
                <w:color w:val="000000"/>
              </w:rPr>
              <w:t>*</w:t>
            </w:r>
          </w:p>
        </w:tc>
        <w:tc>
          <w:tcPr>
            <w:tcW w:w="800" w:type="pct"/>
          </w:tcPr>
          <w:p w14:paraId="1BED0343" w14:textId="3E6C154E" w:rsidR="00EA2D55" w:rsidRPr="008567C7" w:rsidRDefault="00EA2D55" w:rsidP="00EA2D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102D">
              <w:rPr>
                <w:color w:val="000000"/>
              </w:rPr>
              <w:t>*</w:t>
            </w:r>
          </w:p>
        </w:tc>
        <w:tc>
          <w:tcPr>
            <w:tcW w:w="800" w:type="pct"/>
          </w:tcPr>
          <w:p w14:paraId="6EA2EAFE" w14:textId="0F83FE49" w:rsidR="00EA2D55" w:rsidRPr="008567C7" w:rsidRDefault="00EA2D55" w:rsidP="00EA2D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102D">
              <w:rPr>
                <w:color w:val="000000"/>
              </w:rPr>
              <w:t>*</w:t>
            </w:r>
          </w:p>
        </w:tc>
        <w:tc>
          <w:tcPr>
            <w:tcW w:w="600" w:type="pct"/>
          </w:tcPr>
          <w:p w14:paraId="180CDD34" w14:textId="1635438E" w:rsidR="00EA2D55" w:rsidRPr="008567C7" w:rsidRDefault="00EA2D55" w:rsidP="00EA2D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102D">
              <w:rPr>
                <w:color w:val="000000"/>
              </w:rPr>
              <w:t>*</w:t>
            </w:r>
          </w:p>
        </w:tc>
      </w:tr>
    </w:tbl>
    <w:p w14:paraId="70056FF8" w14:textId="146D63E6" w:rsidR="00F960D7" w:rsidRPr="00F33C66" w:rsidRDefault="00EA2D55" w:rsidP="00EA2D55">
      <w:pPr>
        <w:spacing w:before="120"/>
        <w:ind w:firstLine="709"/>
        <w:jc w:val="both"/>
        <w:rPr>
          <w:sz w:val="22"/>
          <w:szCs w:val="22"/>
        </w:rPr>
      </w:pPr>
      <w:r w:rsidRPr="00EA2D55">
        <w:rPr>
          <w:color w:val="000000"/>
        </w:rPr>
        <w:t>*Zamawiający nie przyznawał punktów. Oferta wykonawcy została odrzucona.</w:t>
      </w:r>
    </w:p>
    <w:bookmarkEnd w:id="0"/>
    <w:p w14:paraId="1BA56B3E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D91040" w14:textId="77777777" w:rsidR="001147F9" w:rsidRDefault="001147F9">
      <w:r>
        <w:separator/>
      </w:r>
    </w:p>
  </w:endnote>
  <w:endnote w:type="continuationSeparator" w:id="0">
    <w:p w14:paraId="2934F5C7" w14:textId="77777777" w:rsidR="001147F9" w:rsidRDefault="00114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D0B1C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C6852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2EFD1F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556903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1117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D76C20" w14:textId="77777777" w:rsidR="001147F9" w:rsidRDefault="001147F9">
      <w:r>
        <w:separator/>
      </w:r>
    </w:p>
  </w:footnote>
  <w:footnote w:type="continuationSeparator" w:id="0">
    <w:p w14:paraId="2A1A5225" w14:textId="77777777" w:rsidR="001147F9" w:rsidRDefault="00114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81BAB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7B80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312AA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47F9"/>
    <w:rsid w:val="00005838"/>
    <w:rsid w:val="00022322"/>
    <w:rsid w:val="00042497"/>
    <w:rsid w:val="00090DB9"/>
    <w:rsid w:val="000C1E6F"/>
    <w:rsid w:val="000E4E56"/>
    <w:rsid w:val="001147F9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A2D5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B4B79E"/>
  <w15:chartTrackingRefBased/>
  <w15:docId w15:val="{59BE5869-91CF-4631-924D-8BB0BA0D3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2024-07-30T11:51:00Z</cp:lastPrinted>
  <dcterms:created xsi:type="dcterms:W3CDTF">2024-07-30T11:51:00Z</dcterms:created>
  <dcterms:modified xsi:type="dcterms:W3CDTF">2024-07-30T11:51:00Z</dcterms:modified>
</cp:coreProperties>
</file>