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87CB9B" w14:textId="77777777" w:rsidR="00FB7F50" w:rsidRPr="002245BE" w:rsidRDefault="00B04F9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04F9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04F98">
        <w:rPr>
          <w:sz w:val="22"/>
          <w:szCs w:val="22"/>
        </w:rPr>
        <w:t>2024-07-30</w:t>
      </w:r>
    </w:p>
    <w:p w14:paraId="629ACB2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76F9850" w14:textId="77777777" w:rsidR="00B04F98" w:rsidRPr="00B04F98" w:rsidRDefault="00B04F98" w:rsidP="00FB7F50">
      <w:pPr>
        <w:spacing w:after="40"/>
        <w:rPr>
          <w:b/>
          <w:bCs/>
          <w:sz w:val="22"/>
          <w:szCs w:val="22"/>
        </w:rPr>
      </w:pPr>
      <w:r w:rsidRPr="00B04F98">
        <w:rPr>
          <w:b/>
          <w:bCs/>
          <w:sz w:val="22"/>
          <w:szCs w:val="22"/>
        </w:rPr>
        <w:t>Akademia Górniczo - Hutnicza</w:t>
      </w:r>
    </w:p>
    <w:p w14:paraId="3F332169" w14:textId="77777777" w:rsidR="00B04F98" w:rsidRPr="00B04F98" w:rsidRDefault="00B04F98" w:rsidP="00FB7F50">
      <w:pPr>
        <w:spacing w:after="40"/>
        <w:rPr>
          <w:b/>
          <w:bCs/>
          <w:sz w:val="22"/>
          <w:szCs w:val="22"/>
        </w:rPr>
      </w:pPr>
      <w:r w:rsidRPr="00B04F98">
        <w:rPr>
          <w:b/>
          <w:bCs/>
          <w:sz w:val="22"/>
          <w:szCs w:val="22"/>
        </w:rPr>
        <w:t>im. Stanisława Staszica w Krakowie</w:t>
      </w:r>
    </w:p>
    <w:p w14:paraId="279585A6" w14:textId="77777777" w:rsidR="00FB7F50" w:rsidRPr="002245BE" w:rsidRDefault="00B04F98" w:rsidP="00FB7F50">
      <w:pPr>
        <w:spacing w:after="40"/>
        <w:rPr>
          <w:b/>
          <w:bCs/>
          <w:sz w:val="22"/>
          <w:szCs w:val="22"/>
        </w:rPr>
      </w:pPr>
      <w:r w:rsidRPr="00B04F98">
        <w:rPr>
          <w:b/>
          <w:bCs/>
          <w:sz w:val="22"/>
          <w:szCs w:val="22"/>
        </w:rPr>
        <w:t>Dział Zamówień Publicznych</w:t>
      </w:r>
    </w:p>
    <w:p w14:paraId="2E34F63D" w14:textId="77777777" w:rsidR="00FB7F50" w:rsidRPr="002245BE" w:rsidRDefault="00B04F98" w:rsidP="00FB7F50">
      <w:pPr>
        <w:rPr>
          <w:sz w:val="22"/>
          <w:szCs w:val="22"/>
        </w:rPr>
      </w:pPr>
      <w:r w:rsidRPr="00B04F9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04F98">
        <w:rPr>
          <w:sz w:val="22"/>
          <w:szCs w:val="22"/>
        </w:rPr>
        <w:t>30</w:t>
      </w:r>
    </w:p>
    <w:p w14:paraId="40D76032" w14:textId="77777777" w:rsidR="00FB7F50" w:rsidRPr="002245BE" w:rsidRDefault="00B04F98" w:rsidP="00FB7F50">
      <w:pPr>
        <w:rPr>
          <w:sz w:val="22"/>
          <w:szCs w:val="22"/>
        </w:rPr>
      </w:pPr>
      <w:r w:rsidRPr="00B04F9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04F98">
        <w:rPr>
          <w:sz w:val="22"/>
          <w:szCs w:val="22"/>
        </w:rPr>
        <w:t>Kraków</w:t>
      </w:r>
    </w:p>
    <w:p w14:paraId="2192366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13EF2C1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04F98" w:rsidRPr="00607F9B" w14:paraId="6AAACF3A" w14:textId="77777777" w:rsidTr="000074C7">
        <w:trPr>
          <w:trHeight w:val="638"/>
        </w:trPr>
        <w:tc>
          <w:tcPr>
            <w:tcW w:w="1023" w:type="dxa"/>
            <w:shd w:val="clear" w:color="auto" w:fill="auto"/>
          </w:tcPr>
          <w:p w14:paraId="66F392F4" w14:textId="77777777" w:rsidR="00B04F98" w:rsidRPr="00607F9B" w:rsidRDefault="00B04F98" w:rsidP="00F338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959875D" w14:textId="0451239E" w:rsidR="00B04F98" w:rsidRPr="00607F9B" w:rsidRDefault="00B04F98" w:rsidP="00F3380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04F98">
              <w:rPr>
                <w:sz w:val="22"/>
                <w:szCs w:val="22"/>
              </w:rPr>
              <w:t>przetarg</w:t>
            </w:r>
            <w:r w:rsidR="003F135F">
              <w:rPr>
                <w:sz w:val="22"/>
                <w:szCs w:val="22"/>
              </w:rPr>
              <w:t xml:space="preserve">u </w:t>
            </w:r>
            <w:r w:rsidRPr="00B04F98">
              <w:rPr>
                <w:sz w:val="22"/>
                <w:szCs w:val="22"/>
              </w:rPr>
              <w:t>nieograniczon</w:t>
            </w:r>
            <w:r w:rsidR="003F135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04F98">
              <w:rPr>
                <w:b/>
                <w:bCs/>
                <w:sz w:val="22"/>
                <w:szCs w:val="22"/>
              </w:rPr>
              <w:t xml:space="preserve">Dostawa wydajnego laptopa do tworzenia modeli w programach inżynieryjnych, do obliczeń termodynamicznych oraz analizy danych dużych </w:t>
            </w:r>
            <w:proofErr w:type="spellStart"/>
            <w:r w:rsidRPr="00B04F98">
              <w:rPr>
                <w:b/>
                <w:bCs/>
                <w:sz w:val="22"/>
                <w:szCs w:val="22"/>
              </w:rPr>
              <w:t>rekorów</w:t>
            </w:r>
            <w:proofErr w:type="spellEnd"/>
            <w:r w:rsidRPr="00B04F98">
              <w:rPr>
                <w:b/>
                <w:bCs/>
                <w:sz w:val="22"/>
                <w:szCs w:val="22"/>
              </w:rPr>
              <w:t xml:space="preserve"> danych z wykorzystaniem algorytmów bazujących na uczeniu maszynowym na potrzeby </w:t>
            </w:r>
            <w:proofErr w:type="spellStart"/>
            <w:r w:rsidRPr="00B04F98">
              <w:rPr>
                <w:b/>
                <w:bCs/>
                <w:sz w:val="22"/>
                <w:szCs w:val="22"/>
              </w:rPr>
              <w:t>WILiGZ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04F98">
              <w:rPr>
                <w:b/>
                <w:sz w:val="22"/>
                <w:szCs w:val="22"/>
              </w:rPr>
              <w:t>DE-dzp.272-251/24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3E470DA0" w14:textId="77777777" w:rsidR="000074C7" w:rsidRPr="00F21735" w:rsidRDefault="000074C7" w:rsidP="000074C7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F21735">
        <w:rPr>
          <w:b/>
          <w:sz w:val="22"/>
          <w:szCs w:val="22"/>
        </w:rPr>
        <w:t>Akademia Górniczo - Hutnicza</w:t>
      </w:r>
    </w:p>
    <w:p w14:paraId="46E282D9" w14:textId="77777777" w:rsidR="000074C7" w:rsidRPr="00F21735" w:rsidRDefault="000074C7" w:rsidP="000074C7">
      <w:pPr>
        <w:rPr>
          <w:b/>
          <w:sz w:val="22"/>
          <w:szCs w:val="22"/>
        </w:rPr>
      </w:pPr>
      <w:r w:rsidRPr="00F21735">
        <w:rPr>
          <w:b/>
          <w:sz w:val="22"/>
          <w:szCs w:val="22"/>
        </w:rPr>
        <w:t>im. Stanisława Staszica w Krakowie</w:t>
      </w:r>
    </w:p>
    <w:p w14:paraId="7AC2A2DC" w14:textId="77777777" w:rsidR="000074C7" w:rsidRPr="00912D32" w:rsidRDefault="000074C7" w:rsidP="000074C7">
      <w:pPr>
        <w:rPr>
          <w:sz w:val="22"/>
          <w:szCs w:val="22"/>
        </w:rPr>
      </w:pPr>
      <w:r w:rsidRPr="00F21735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(Dz.U.202</w:t>
      </w:r>
      <w:r>
        <w:rPr>
          <w:sz w:val="22"/>
          <w:szCs w:val="22"/>
        </w:rPr>
        <w:t>3.1605 ze zm.)</w:t>
      </w:r>
      <w:r w:rsidRPr="00912D32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074C7" w14:paraId="4C242ADF" w14:textId="77777777" w:rsidTr="00F33800">
        <w:trPr>
          <w:cantSplit/>
        </w:trPr>
        <w:tc>
          <w:tcPr>
            <w:tcW w:w="10150" w:type="dxa"/>
          </w:tcPr>
          <w:p w14:paraId="17EEBE92" w14:textId="77777777" w:rsidR="000074C7" w:rsidRPr="00D63E7E" w:rsidRDefault="000074C7" w:rsidP="00F33800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D63E7E">
              <w:rPr>
                <w:b/>
                <w:sz w:val="22"/>
                <w:szCs w:val="22"/>
                <w:lang w:val="en-US"/>
              </w:rPr>
              <w:t>IT Business Group Sp. z o .o .</w:t>
            </w:r>
          </w:p>
          <w:p w14:paraId="3D11A934" w14:textId="77777777" w:rsidR="000074C7" w:rsidRPr="009F0E5C" w:rsidRDefault="000074C7" w:rsidP="00F33800">
            <w:pPr>
              <w:jc w:val="both"/>
              <w:rPr>
                <w:bCs/>
                <w:sz w:val="22"/>
                <w:szCs w:val="22"/>
              </w:rPr>
            </w:pPr>
            <w:r w:rsidRPr="00F21735">
              <w:rPr>
                <w:bCs/>
                <w:sz w:val="22"/>
                <w:szCs w:val="22"/>
              </w:rPr>
              <w:t xml:space="preserve">ul. </w:t>
            </w:r>
            <w:proofErr w:type="spellStart"/>
            <w:r w:rsidRPr="00F21735">
              <w:rPr>
                <w:bCs/>
                <w:sz w:val="22"/>
                <w:szCs w:val="22"/>
              </w:rPr>
              <w:t>Rydlówka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735">
              <w:rPr>
                <w:bCs/>
                <w:sz w:val="22"/>
                <w:szCs w:val="22"/>
              </w:rPr>
              <w:t>42C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F21735">
              <w:rPr>
                <w:bCs/>
                <w:sz w:val="22"/>
                <w:szCs w:val="22"/>
              </w:rPr>
              <w:t>/5</w:t>
            </w:r>
          </w:p>
          <w:p w14:paraId="6994F246" w14:textId="77777777" w:rsidR="000074C7" w:rsidRPr="009F0E5C" w:rsidRDefault="000074C7" w:rsidP="00F33800">
            <w:pPr>
              <w:jc w:val="both"/>
              <w:rPr>
                <w:bCs/>
                <w:sz w:val="22"/>
                <w:szCs w:val="22"/>
              </w:rPr>
            </w:pPr>
            <w:r w:rsidRPr="00F21735">
              <w:rPr>
                <w:bCs/>
                <w:sz w:val="22"/>
                <w:szCs w:val="22"/>
              </w:rPr>
              <w:t>30-363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1735">
              <w:rPr>
                <w:bCs/>
                <w:sz w:val="22"/>
                <w:szCs w:val="22"/>
              </w:rPr>
              <w:t>Kraków</w:t>
            </w:r>
          </w:p>
          <w:p w14:paraId="121F6516" w14:textId="77777777" w:rsidR="000074C7" w:rsidRPr="00D26ED6" w:rsidRDefault="000074C7" w:rsidP="00F3380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975C7EB" w14:textId="77777777" w:rsidR="000074C7" w:rsidRPr="00D26ED6" w:rsidRDefault="000074C7" w:rsidP="00F3380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21735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F21735">
              <w:rPr>
                <w:sz w:val="22"/>
                <w:szCs w:val="22"/>
              </w:rPr>
              <w:t xml:space="preserve"> wydajnego laptopa do tworzenia modeli w programach inżynieryjnych, do obliczeń termodynamicznych oraz analizy danych dużych </w:t>
            </w:r>
            <w:proofErr w:type="spellStart"/>
            <w:r w:rsidRPr="00F21735">
              <w:rPr>
                <w:sz w:val="22"/>
                <w:szCs w:val="22"/>
              </w:rPr>
              <w:t>rekorów</w:t>
            </w:r>
            <w:proofErr w:type="spellEnd"/>
            <w:r w:rsidRPr="00F21735">
              <w:rPr>
                <w:sz w:val="22"/>
                <w:szCs w:val="22"/>
              </w:rPr>
              <w:t xml:space="preserve"> danych z wykorzystaniem algorytmów bazujących na uczeniu maszynowym na potrzeby </w:t>
            </w:r>
            <w:proofErr w:type="spellStart"/>
            <w:r w:rsidRPr="00F21735">
              <w:rPr>
                <w:sz w:val="22"/>
                <w:szCs w:val="22"/>
              </w:rPr>
              <w:t>WILiGZ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21735">
              <w:rPr>
                <w:b/>
                <w:sz w:val="22"/>
                <w:szCs w:val="22"/>
              </w:rPr>
              <w:t>12 132.72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68374CA" w14:textId="77777777" w:rsidR="000074C7" w:rsidRDefault="000074C7" w:rsidP="00F3380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228D7D69" w14:textId="77777777" w:rsidR="000074C7" w:rsidRPr="00756CDA" w:rsidRDefault="000074C7" w:rsidP="000074C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0074C7" w:rsidRPr="008567C7" w14:paraId="7BDAB979" w14:textId="77777777" w:rsidTr="00F33800">
        <w:trPr>
          <w:trHeight w:val="510"/>
        </w:trPr>
        <w:tc>
          <w:tcPr>
            <w:tcW w:w="709" w:type="dxa"/>
            <w:vAlign w:val="center"/>
          </w:tcPr>
          <w:p w14:paraId="2910FB2A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B8041D1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269B44F" w14:textId="77777777" w:rsidR="000074C7" w:rsidRPr="008567C7" w:rsidRDefault="000074C7" w:rsidP="00F338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3C371C2E" w14:textId="77777777" w:rsidR="000074C7" w:rsidRPr="008567C7" w:rsidRDefault="000074C7" w:rsidP="00F338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2940F69D" w14:textId="77777777" w:rsidR="000074C7" w:rsidRPr="008567C7" w:rsidRDefault="000074C7" w:rsidP="00F338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Wielkosc</w:t>
            </w:r>
            <w:proofErr w:type="spellEnd"/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pamięci masowej</w:t>
            </w:r>
          </w:p>
        </w:tc>
        <w:tc>
          <w:tcPr>
            <w:tcW w:w="1134" w:type="dxa"/>
            <w:vAlign w:val="center"/>
          </w:tcPr>
          <w:p w14:paraId="3C41C013" w14:textId="77777777" w:rsidR="000074C7" w:rsidRPr="008567C7" w:rsidRDefault="000074C7" w:rsidP="00F338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17266FA" w14:textId="77777777" w:rsidR="000074C7" w:rsidRPr="008567C7" w:rsidRDefault="000074C7" w:rsidP="00F338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CE568FF" w14:textId="77777777" w:rsidR="000074C7" w:rsidRPr="008567C7" w:rsidRDefault="000074C7" w:rsidP="00F33800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7F9F938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074C7" w:rsidRPr="008567C7" w14:paraId="39115653" w14:textId="77777777" w:rsidTr="00F33800">
        <w:tc>
          <w:tcPr>
            <w:tcW w:w="709" w:type="dxa"/>
            <w:vAlign w:val="center"/>
          </w:tcPr>
          <w:p w14:paraId="110A58E3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5500AEBE" w14:textId="77777777" w:rsidR="000074C7" w:rsidRPr="00D63E7E" w:rsidRDefault="000074C7" w:rsidP="00F338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D63E7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IT Business Group Sp. z o .o .</w:t>
            </w:r>
          </w:p>
          <w:p w14:paraId="163C844B" w14:textId="77777777" w:rsidR="000074C7" w:rsidRPr="008567C7" w:rsidRDefault="000074C7" w:rsidP="00F338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Rydlówka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42C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/5</w:t>
            </w:r>
          </w:p>
          <w:p w14:paraId="2AABFFD9" w14:textId="77777777" w:rsidR="000074C7" w:rsidRPr="001B7815" w:rsidRDefault="000074C7" w:rsidP="00F338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30-363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2382F011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7140738C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509DA49D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4AC10475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69D4EC25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8743A02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DE22E27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074C7" w:rsidRPr="008567C7" w14:paraId="48DFDBDA" w14:textId="77777777" w:rsidTr="00F33800">
        <w:tc>
          <w:tcPr>
            <w:tcW w:w="709" w:type="dxa"/>
            <w:vAlign w:val="center"/>
          </w:tcPr>
          <w:p w14:paraId="692984EB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78DD123F" w14:textId="77777777" w:rsidR="000074C7" w:rsidRPr="002B6761" w:rsidRDefault="000074C7" w:rsidP="00F3380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F21735">
              <w:rPr>
                <w:rFonts w:ascii="Times New Roman" w:hAnsi="Times New Roman" w:cs="Times New Roman"/>
                <w:b/>
                <w:sz w:val="18"/>
                <w:szCs w:val="18"/>
              </w:rPr>
              <w:t>ITPunkt</w:t>
            </w:r>
            <w:proofErr w:type="spellEnd"/>
            <w:r w:rsidRPr="00F217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F21735">
              <w:rPr>
                <w:rFonts w:ascii="Times New Roman" w:hAnsi="Times New Roman" w:cs="Times New Roman"/>
                <w:b/>
                <w:sz w:val="18"/>
                <w:szCs w:val="18"/>
              </w:rPr>
              <w:t>Sp</w:t>
            </w:r>
            <w:proofErr w:type="spellEnd"/>
            <w:r w:rsidRPr="00F2173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 o.o.</w:t>
            </w:r>
          </w:p>
          <w:p w14:paraId="5411E3C9" w14:textId="77777777" w:rsidR="000074C7" w:rsidRPr="008567C7" w:rsidRDefault="000074C7" w:rsidP="00F3380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Szyb Walenty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26A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D5C7B3F" w14:textId="77777777" w:rsidR="000074C7" w:rsidRPr="001B7815" w:rsidRDefault="000074C7" w:rsidP="00F3380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41-700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1735">
              <w:rPr>
                <w:rFonts w:ascii="Times New Roman" w:hAnsi="Times New Roman" w:cs="Times New Roman"/>
                <w:bCs/>
                <w:sz w:val="18"/>
                <w:szCs w:val="18"/>
              </w:rPr>
              <w:t>Ruda Śląska</w:t>
            </w:r>
          </w:p>
        </w:tc>
        <w:tc>
          <w:tcPr>
            <w:tcW w:w="1134" w:type="dxa"/>
            <w:vAlign w:val="center"/>
          </w:tcPr>
          <w:p w14:paraId="6FF108EF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55,16</w:t>
            </w:r>
          </w:p>
        </w:tc>
        <w:tc>
          <w:tcPr>
            <w:tcW w:w="1134" w:type="dxa"/>
            <w:vAlign w:val="center"/>
          </w:tcPr>
          <w:p w14:paraId="0CF0ABFE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802E9CC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72CFE543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C9B3759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9A71C7C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FCA200" w14:textId="77777777" w:rsidR="000074C7" w:rsidRPr="008567C7" w:rsidRDefault="000074C7" w:rsidP="00F3380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1735">
              <w:rPr>
                <w:rFonts w:ascii="Times New Roman" w:hAnsi="Times New Roman" w:cs="Times New Roman"/>
                <w:sz w:val="18"/>
                <w:szCs w:val="18"/>
              </w:rPr>
              <w:t xml:space="preserve">  80,16</w:t>
            </w:r>
          </w:p>
        </w:tc>
      </w:tr>
    </w:tbl>
    <w:p w14:paraId="4F020BCB" w14:textId="77777777" w:rsidR="000074C7" w:rsidRDefault="000074C7" w:rsidP="000074C7">
      <w:pPr>
        <w:spacing w:before="120"/>
        <w:ind w:firstLine="709"/>
        <w:jc w:val="both"/>
        <w:rPr>
          <w:color w:val="000000"/>
        </w:rPr>
      </w:pPr>
    </w:p>
    <w:p w14:paraId="1C8B3D2B" w14:textId="77777777" w:rsidR="000074C7" w:rsidRPr="001B7815" w:rsidRDefault="000074C7" w:rsidP="000074C7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0074C7" w14:paraId="542C5DA1" w14:textId="77777777" w:rsidTr="00F33800">
        <w:tc>
          <w:tcPr>
            <w:tcW w:w="779" w:type="dxa"/>
            <w:shd w:val="clear" w:color="auto" w:fill="FFFFFF"/>
            <w:vAlign w:val="center"/>
          </w:tcPr>
          <w:p w14:paraId="24B66CF8" w14:textId="77777777" w:rsidR="000074C7" w:rsidRPr="004657DA" w:rsidRDefault="000074C7" w:rsidP="00F3380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57F317A" w14:textId="77777777" w:rsidR="000074C7" w:rsidRPr="004657DA" w:rsidRDefault="000074C7" w:rsidP="00F3380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B99BE74" w14:textId="77777777" w:rsidR="000074C7" w:rsidRPr="004657DA" w:rsidRDefault="000074C7" w:rsidP="00F33800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0074C7" w14:paraId="16FCB092" w14:textId="77777777" w:rsidTr="00F33800">
        <w:tc>
          <w:tcPr>
            <w:tcW w:w="779" w:type="dxa"/>
            <w:vAlign w:val="center"/>
          </w:tcPr>
          <w:p w14:paraId="4510BC22" w14:textId="77777777" w:rsidR="000074C7" w:rsidRPr="002B6761" w:rsidRDefault="000074C7" w:rsidP="00F33800">
            <w:pPr>
              <w:jc w:val="center"/>
              <w:rPr>
                <w:sz w:val="22"/>
                <w:szCs w:val="22"/>
              </w:rPr>
            </w:pPr>
            <w:r w:rsidRPr="00F21735">
              <w:rPr>
                <w:sz w:val="22"/>
                <w:szCs w:val="22"/>
              </w:rPr>
              <w:lastRenderedPageBreak/>
              <w:t>3</w:t>
            </w:r>
          </w:p>
          <w:p w14:paraId="2E0E4B9B" w14:textId="77777777" w:rsidR="000074C7" w:rsidRPr="002B6761" w:rsidRDefault="000074C7" w:rsidP="00F3380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5773852" w14:textId="77777777" w:rsidR="000074C7" w:rsidRPr="002B6761" w:rsidRDefault="000074C7" w:rsidP="00F33800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F21735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F21735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79B898C6" w14:textId="77777777" w:rsidR="000074C7" w:rsidRPr="002B6761" w:rsidRDefault="000074C7" w:rsidP="00F33800">
            <w:pPr>
              <w:rPr>
                <w:sz w:val="22"/>
                <w:szCs w:val="22"/>
              </w:rPr>
            </w:pPr>
            <w:r w:rsidRPr="00F21735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F21735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39C9CEDA" w14:textId="77777777" w:rsidR="000074C7" w:rsidRPr="002B6761" w:rsidRDefault="000074C7" w:rsidP="00F33800">
            <w:pPr>
              <w:spacing w:after="40"/>
              <w:rPr>
                <w:sz w:val="22"/>
                <w:szCs w:val="22"/>
              </w:rPr>
            </w:pPr>
            <w:r w:rsidRPr="00F21735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F21735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0E1162D5" w14:textId="77777777" w:rsidR="000074C7" w:rsidRPr="002B6761" w:rsidRDefault="000074C7" w:rsidP="00F33800">
            <w:pPr>
              <w:spacing w:after="40"/>
              <w:rPr>
                <w:sz w:val="22"/>
                <w:szCs w:val="22"/>
              </w:rPr>
            </w:pPr>
            <w:r w:rsidRPr="00F21735">
              <w:rPr>
                <w:sz w:val="22"/>
                <w:szCs w:val="22"/>
              </w:rPr>
              <w:t>Art. 226 ust. 1 pkt 5</w:t>
            </w:r>
          </w:p>
          <w:p w14:paraId="4C092C7E" w14:textId="77777777" w:rsidR="000074C7" w:rsidRPr="002B6761" w:rsidRDefault="000074C7" w:rsidP="00F33800">
            <w:pPr>
              <w:jc w:val="both"/>
              <w:rPr>
                <w:sz w:val="22"/>
                <w:szCs w:val="22"/>
              </w:rPr>
            </w:pPr>
            <w:r w:rsidRPr="00F21735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F21735">
              <w:rPr>
                <w:sz w:val="22"/>
                <w:szCs w:val="22"/>
              </w:rPr>
              <w:t>Pzp</w:t>
            </w:r>
            <w:proofErr w:type="spellEnd"/>
            <w:r w:rsidRPr="00F21735">
              <w:rPr>
                <w:sz w:val="22"/>
                <w:szCs w:val="22"/>
              </w:rPr>
              <w:t>, ponieważ jej treść jest niezgodna z warunkami zamówienia. wykonawca zgodnie z dołączoną specyfikacja techniczna zaoferował urządzenie z ekranem o jasności 250 nitó</w:t>
            </w:r>
            <w:r>
              <w:rPr>
                <w:sz w:val="22"/>
                <w:szCs w:val="22"/>
              </w:rPr>
              <w:t>w</w:t>
            </w:r>
            <w:r w:rsidRPr="00F21735">
              <w:rPr>
                <w:sz w:val="22"/>
                <w:szCs w:val="22"/>
              </w:rPr>
              <w:t>, tymczasem Zamawiający wymagał jasności ekranu na poziomie 400 nitów.</w:t>
            </w:r>
          </w:p>
        </w:tc>
      </w:tr>
    </w:tbl>
    <w:p w14:paraId="770E9FDC" w14:textId="77777777" w:rsidR="000074C7" w:rsidRDefault="000074C7" w:rsidP="000074C7">
      <w:pPr>
        <w:spacing w:before="120" w:after="120"/>
        <w:jc w:val="both"/>
        <w:rPr>
          <w:color w:val="000000"/>
          <w:sz w:val="16"/>
          <w:szCs w:val="16"/>
        </w:rPr>
      </w:pPr>
    </w:p>
    <w:p w14:paraId="0717BE6D" w14:textId="77777777" w:rsidR="000074C7" w:rsidRDefault="000074C7" w:rsidP="000074C7">
      <w:pPr>
        <w:spacing w:after="40" w:line="276" w:lineRule="auto"/>
        <w:jc w:val="both"/>
      </w:pPr>
      <w:r>
        <w:t>Informacja o terminie zawarcia umowy:</w:t>
      </w:r>
    </w:p>
    <w:p w14:paraId="34F106AF" w14:textId="77777777" w:rsidR="000074C7" w:rsidRPr="00F33C66" w:rsidRDefault="000074C7" w:rsidP="000074C7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1D9A2C10" w14:textId="77777777" w:rsidR="000074C7" w:rsidRDefault="000074C7" w:rsidP="000074C7">
      <w:pPr>
        <w:spacing w:line="360" w:lineRule="auto"/>
        <w:jc w:val="both"/>
        <w:rPr>
          <w:bCs/>
        </w:rPr>
      </w:pPr>
    </w:p>
    <w:p w14:paraId="3B36E32A" w14:textId="77777777" w:rsidR="00F960D7" w:rsidRDefault="00F960D7" w:rsidP="003F135F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D35F8" w14:textId="77777777" w:rsidR="002F19A9" w:rsidRDefault="002F19A9">
      <w:r>
        <w:separator/>
      </w:r>
    </w:p>
  </w:endnote>
  <w:endnote w:type="continuationSeparator" w:id="0">
    <w:p w14:paraId="58BFB9FD" w14:textId="77777777" w:rsidR="002F19A9" w:rsidRDefault="002F1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469BF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C0017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604F07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8B0FC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6795F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81FE61" w14:textId="77777777" w:rsidR="002F19A9" w:rsidRDefault="002F19A9">
      <w:r>
        <w:separator/>
      </w:r>
    </w:p>
  </w:footnote>
  <w:footnote w:type="continuationSeparator" w:id="0">
    <w:p w14:paraId="7276D686" w14:textId="77777777" w:rsidR="002F19A9" w:rsidRDefault="002F19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8B6A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9C8BF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73D6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19A9"/>
    <w:rsid w:val="00005838"/>
    <w:rsid w:val="000074C7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F19A9"/>
    <w:rsid w:val="003445A0"/>
    <w:rsid w:val="003A0AFC"/>
    <w:rsid w:val="003D611C"/>
    <w:rsid w:val="003E6BED"/>
    <w:rsid w:val="003F135F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4170"/>
    <w:rsid w:val="00A17CDB"/>
    <w:rsid w:val="00AA02AC"/>
    <w:rsid w:val="00B04F98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BAE640"/>
  <w15:chartTrackingRefBased/>
  <w15:docId w15:val="{9A9A7A2E-7B57-463B-93A3-7483E7F4A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074C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2024-07-30T11:35:00Z</cp:lastPrinted>
  <dcterms:created xsi:type="dcterms:W3CDTF">2024-07-30T11:35:00Z</dcterms:created>
  <dcterms:modified xsi:type="dcterms:W3CDTF">2024-07-30T11:35:00Z</dcterms:modified>
</cp:coreProperties>
</file>