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6196A8" w14:textId="3272D00E" w:rsidR="0004174B" w:rsidRPr="001905D5" w:rsidRDefault="0004174B" w:rsidP="0004174B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sz w:val="16"/>
          <w:szCs w:val="16"/>
        </w:rPr>
        <w:t>DE</w:t>
      </w:r>
      <w:r w:rsidRPr="001905D5">
        <w:rPr>
          <w:rFonts w:ascii="Verdana" w:hAnsi="Verdana"/>
          <w:b/>
          <w:sz w:val="16"/>
          <w:szCs w:val="16"/>
        </w:rPr>
        <w:t>-</w:t>
      </w:r>
      <w:r>
        <w:rPr>
          <w:rFonts w:ascii="Verdana" w:hAnsi="Verdana"/>
          <w:b/>
          <w:sz w:val="16"/>
          <w:szCs w:val="16"/>
        </w:rPr>
        <w:t>d</w:t>
      </w:r>
      <w:r w:rsidRPr="001905D5">
        <w:rPr>
          <w:rFonts w:ascii="Verdana" w:hAnsi="Verdana"/>
          <w:b/>
          <w:sz w:val="16"/>
          <w:szCs w:val="16"/>
        </w:rPr>
        <w:t>zp.272-</w:t>
      </w:r>
      <w:r>
        <w:rPr>
          <w:rFonts w:ascii="Verdana" w:hAnsi="Verdana"/>
          <w:b/>
          <w:sz w:val="16"/>
          <w:szCs w:val="16"/>
        </w:rPr>
        <w:t>37</w:t>
      </w:r>
      <w:r>
        <w:rPr>
          <w:rFonts w:ascii="Verdana" w:hAnsi="Verdana"/>
          <w:b/>
          <w:sz w:val="16"/>
          <w:szCs w:val="16"/>
        </w:rPr>
        <w:t>7/</w:t>
      </w:r>
      <w:r w:rsidRPr="001905D5">
        <w:rPr>
          <w:rFonts w:ascii="Verdana" w:hAnsi="Verdana"/>
          <w:b/>
          <w:sz w:val="16"/>
          <w:szCs w:val="16"/>
        </w:rPr>
        <w:t>2</w:t>
      </w:r>
      <w:r>
        <w:rPr>
          <w:rFonts w:ascii="Verdana" w:hAnsi="Verdana"/>
          <w:b/>
          <w:sz w:val="16"/>
          <w:szCs w:val="16"/>
        </w:rPr>
        <w:t>4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  <w:r>
        <w:rPr>
          <w:rFonts w:ascii="Verdana" w:hAnsi="Verdana"/>
          <w:b/>
          <w:sz w:val="16"/>
          <w:szCs w:val="16"/>
        </w:rPr>
        <w:t xml:space="preserve"> A</w:t>
      </w:r>
    </w:p>
    <w:p w14:paraId="60DDA4F0" w14:textId="77777777" w:rsidR="0004174B" w:rsidRPr="001905D5" w:rsidRDefault="0004174B" w:rsidP="0004174B">
      <w:pPr>
        <w:keepNext/>
        <w:spacing w:after="0" w:line="360" w:lineRule="auto"/>
        <w:ind w:left="4107" w:firstLine="141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320D7955" w14:textId="77777777" w:rsidR="0004174B" w:rsidRPr="001905D5" w:rsidRDefault="0004174B" w:rsidP="0004174B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49F48C2B" w14:textId="77777777" w:rsidR="0004174B" w:rsidRPr="001905D5" w:rsidRDefault="0004174B" w:rsidP="0004174B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45B222BD" w14:textId="77777777" w:rsidR="0004174B" w:rsidRPr="001905D5" w:rsidRDefault="0004174B" w:rsidP="0004174B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5DEB93AF" w14:textId="77777777" w:rsidR="0004174B" w:rsidRPr="001905D5" w:rsidRDefault="0004174B" w:rsidP="0004174B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318D9769" w14:textId="77777777" w:rsidR="0004174B" w:rsidRPr="001905D5" w:rsidRDefault="0004174B" w:rsidP="0004174B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>
        <w:rPr>
          <w:rFonts w:ascii="Verdana" w:hAnsi="Verdana" w:cs="Arial"/>
          <w:b/>
          <w:sz w:val="16"/>
          <w:szCs w:val="16"/>
        </w:rPr>
        <w:t xml:space="preserve">Podmiot udostepniający zasoby </w:t>
      </w:r>
      <w:r w:rsidRPr="001905D5">
        <w:rPr>
          <w:rFonts w:ascii="Verdana" w:hAnsi="Verdana" w:cs="Arial"/>
          <w:b/>
          <w:sz w:val="16"/>
          <w:szCs w:val="16"/>
        </w:rPr>
        <w:t>:</w:t>
      </w:r>
    </w:p>
    <w:p w14:paraId="1FF67422" w14:textId="77777777" w:rsidR="0004174B" w:rsidRPr="001905D5" w:rsidRDefault="0004174B" w:rsidP="0004174B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4CD1FFC9" w14:textId="77777777" w:rsidR="0004174B" w:rsidRPr="001905D5" w:rsidRDefault="0004174B" w:rsidP="0004174B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14:paraId="2F4EAE24" w14:textId="77777777" w:rsidR="0004174B" w:rsidRPr="001905D5" w:rsidRDefault="0004174B" w:rsidP="0004174B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787B7909" w14:textId="77777777" w:rsidR="0004174B" w:rsidRPr="001905D5" w:rsidRDefault="0004174B" w:rsidP="0004174B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33DF45EE" w14:textId="77777777" w:rsidR="0004174B" w:rsidRPr="00C262A7" w:rsidRDefault="0004174B" w:rsidP="0004174B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178A9873" w14:textId="77777777" w:rsidR="0004174B" w:rsidRPr="003A114E" w:rsidRDefault="0004174B" w:rsidP="0004174B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 xml:space="preserve">OŚWIADCZENIE </w:t>
      </w:r>
      <w:r>
        <w:rPr>
          <w:rFonts w:eastAsia="Times New Roman" w:cs="Calibri"/>
          <w:b/>
          <w:u w:val="single"/>
          <w:lang w:eastAsia="pl-PL"/>
        </w:rPr>
        <w:t>PODMIOTU TRZECIEGO UDOSTEPNIAJĄCEGO ZASOBY</w:t>
      </w:r>
    </w:p>
    <w:p w14:paraId="3B073737" w14:textId="77777777" w:rsidR="0004174B" w:rsidRPr="003A114E" w:rsidRDefault="0004174B" w:rsidP="0004174B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1EDDFEBE" w14:textId="77777777" w:rsidR="0004174B" w:rsidRPr="003A114E" w:rsidRDefault="0004174B" w:rsidP="0004174B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A114E">
        <w:rPr>
          <w:rFonts w:eastAsia="Times New Roman" w:cs="Calibri"/>
          <w:b/>
          <w:lang w:eastAsia="pl-PL"/>
        </w:rPr>
        <w:t>Pzp</w:t>
      </w:r>
      <w:proofErr w:type="spellEnd"/>
      <w:r w:rsidRPr="003A114E">
        <w:rPr>
          <w:rFonts w:eastAsia="Times New Roman" w:cs="Calibri"/>
          <w:b/>
          <w:lang w:eastAsia="pl-PL"/>
        </w:rPr>
        <w:t>)</w:t>
      </w:r>
    </w:p>
    <w:p w14:paraId="4582769F" w14:textId="77777777" w:rsidR="0004174B" w:rsidRPr="003A114E" w:rsidRDefault="0004174B" w:rsidP="0004174B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  <w:r>
        <w:rPr>
          <w:rFonts w:eastAsia="Times New Roman" w:cs="Calibri"/>
          <w:b/>
          <w:u w:val="single"/>
          <w:lang w:eastAsia="pl-PL"/>
        </w:rPr>
        <w:t xml:space="preserve"> ORAZ SPEŁNIENIA WARUNKÓW </w:t>
      </w:r>
    </w:p>
    <w:p w14:paraId="390D830F" w14:textId="1FBA981A" w:rsidR="0004174B" w:rsidRPr="002B56C8" w:rsidRDefault="0004174B" w:rsidP="0004174B">
      <w:pPr>
        <w:widowControl w:val="0"/>
        <w:spacing w:after="0" w:line="240" w:lineRule="auto"/>
        <w:ind w:firstLine="708"/>
        <w:jc w:val="both"/>
        <w:rPr>
          <w:b/>
        </w:rPr>
      </w:pPr>
      <w:r w:rsidRPr="003A114E">
        <w:rPr>
          <w:rFonts w:eastAsia="Times New Roman" w:cs="Calibri"/>
          <w:lang w:eastAsia="pl-PL"/>
        </w:rPr>
        <w:t>Na potrzeby postępowania o udzielenie zamówienia publicznego pn.</w:t>
      </w:r>
      <w:r w:rsidRPr="00E90869">
        <w:rPr>
          <w:rFonts w:ascii="Times New Roman" w:eastAsia="Times New Roman" w:hAnsi="Times New Roman"/>
          <w:b/>
          <w:lang w:eastAsia="pl-PL"/>
        </w:rPr>
        <w:t xml:space="preserve"> </w:t>
      </w:r>
      <w:r>
        <w:rPr>
          <w:b/>
        </w:rPr>
        <w:t>Dostawa</w:t>
      </w:r>
      <w:r w:rsidRPr="00FD16BE">
        <w:rPr>
          <w:b/>
        </w:rPr>
        <w:t xml:space="preserve"> </w:t>
      </w:r>
      <w:r>
        <w:rPr>
          <w:b/>
        </w:rPr>
        <w:t>środków czystości dla Miasteczka Studenckiego</w:t>
      </w:r>
      <w:r w:rsidRPr="00FD16BE">
        <w:rPr>
          <w:b/>
        </w:rPr>
        <w:t xml:space="preserve"> - </w:t>
      </w:r>
      <w:r>
        <w:rPr>
          <w:b/>
        </w:rPr>
        <w:t>DE</w:t>
      </w:r>
      <w:r w:rsidRPr="00FD16BE">
        <w:rPr>
          <w:b/>
        </w:rPr>
        <w:t>-</w:t>
      </w:r>
      <w:r>
        <w:rPr>
          <w:b/>
        </w:rPr>
        <w:t>d</w:t>
      </w:r>
      <w:r w:rsidRPr="00FD16BE">
        <w:rPr>
          <w:b/>
        </w:rPr>
        <w:t>zp.272-</w:t>
      </w:r>
      <w:r>
        <w:rPr>
          <w:b/>
        </w:rPr>
        <w:t>37</w:t>
      </w:r>
      <w:r>
        <w:rPr>
          <w:b/>
        </w:rPr>
        <w:t>7</w:t>
      </w:r>
      <w:r w:rsidRPr="00FD16BE">
        <w:rPr>
          <w:b/>
        </w:rPr>
        <w:t>/2</w:t>
      </w:r>
      <w:r>
        <w:rPr>
          <w:b/>
        </w:rPr>
        <w:t>4</w:t>
      </w:r>
      <w:r w:rsidRPr="00201CD0">
        <w:rPr>
          <w:rFonts w:eastAsia="Times New Roman" w:cs="Calibri"/>
          <w:lang w:eastAsia="pl-PL"/>
        </w:rPr>
        <w:t>,</w:t>
      </w:r>
      <w:r w:rsidRPr="00201CD0">
        <w:rPr>
          <w:rFonts w:eastAsia="Times New Roman" w:cs="Calibri"/>
          <w:i/>
          <w:lang w:eastAsia="pl-PL"/>
        </w:rPr>
        <w:t xml:space="preserve"> </w:t>
      </w:r>
      <w:r w:rsidRPr="00201CD0">
        <w:rPr>
          <w:rFonts w:eastAsia="Times New Roman" w:cs="Calibri"/>
          <w:lang w:eastAsia="pl-PL"/>
        </w:rPr>
        <w:t>oświadczam, co następuje:</w:t>
      </w:r>
    </w:p>
    <w:p w14:paraId="5669B35C" w14:textId="77777777" w:rsidR="0004174B" w:rsidRPr="003A114E" w:rsidRDefault="0004174B" w:rsidP="0004174B">
      <w:pPr>
        <w:widowControl w:val="0"/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3012B341" w14:textId="77777777" w:rsidR="0004174B" w:rsidRPr="00E50F4B" w:rsidRDefault="0004174B" w:rsidP="0004174B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58738E7E" w14:textId="77777777" w:rsidR="0004174B" w:rsidRPr="008D61B1" w:rsidRDefault="0004174B" w:rsidP="0004174B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642E555B" w14:textId="77777777" w:rsidR="0004174B" w:rsidRPr="00E50F4B" w:rsidRDefault="0004174B" w:rsidP="0004174B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608D7F3D" w14:textId="77777777" w:rsidR="0004174B" w:rsidRPr="00E50F4B" w:rsidRDefault="0004174B" w:rsidP="0004174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2F5738AE" w14:textId="77777777" w:rsidR="0004174B" w:rsidRDefault="0004174B" w:rsidP="0004174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402625CE" w14:textId="77777777" w:rsidR="0004174B" w:rsidRDefault="0004174B" w:rsidP="0004174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12852B54" w14:textId="77777777" w:rsidR="0004174B" w:rsidRPr="008D61B1" w:rsidRDefault="0004174B" w:rsidP="0004174B">
      <w:pPr>
        <w:pStyle w:val="Akapitzlist"/>
        <w:widowControl w:val="0"/>
        <w:numPr>
          <w:ilvl w:val="0"/>
          <w:numId w:val="7"/>
        </w:numPr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  <w:r w:rsidRPr="008D61B1">
        <w:rPr>
          <w:rFonts w:eastAsia="Times New Roman" w:cs="Calibri"/>
          <w:highlight w:val="yellow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9DBE0AD" w14:textId="77777777" w:rsidR="0004174B" w:rsidRPr="00E50F4B" w:rsidRDefault="0004174B" w:rsidP="0004174B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2347184D" w14:textId="77777777" w:rsidR="0004174B" w:rsidRPr="00E50F4B" w:rsidRDefault="0004174B" w:rsidP="0004174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lastRenderedPageBreak/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97C1870" w14:textId="77777777" w:rsidR="0004174B" w:rsidRPr="00E50F4B" w:rsidRDefault="0004174B" w:rsidP="0004174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8C2720E" w14:textId="77777777" w:rsidR="0004174B" w:rsidRPr="00E50F4B" w:rsidRDefault="0004174B" w:rsidP="0004174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469E562E" w14:textId="77777777" w:rsidR="0004174B" w:rsidRPr="00E50F4B" w:rsidRDefault="0004174B" w:rsidP="0004174B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E50F4B">
        <w:rPr>
          <w:bCs/>
          <w:i/>
          <w:iCs/>
          <w:color w:val="FF0000"/>
        </w:rPr>
        <w:t>Dokument należy sporządzić w postaci elektronicznej i podpisać kwalifikowanym</w:t>
      </w:r>
    </w:p>
    <w:p w14:paraId="435D0D69" w14:textId="77777777" w:rsidR="0004174B" w:rsidRPr="00E50F4B" w:rsidRDefault="0004174B" w:rsidP="0004174B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E50F4B">
        <w:rPr>
          <w:bCs/>
          <w:i/>
          <w:iCs/>
          <w:color w:val="FF0000"/>
        </w:rPr>
        <w:t>podpisem elektronicznym lub podpisem zaufanym lub podpisem osobistym.</w:t>
      </w:r>
    </w:p>
    <w:p w14:paraId="63D841CB" w14:textId="77777777" w:rsidR="0004174B" w:rsidRPr="00172561" w:rsidRDefault="0004174B" w:rsidP="0004174B">
      <w:pPr>
        <w:widowControl w:val="0"/>
        <w:spacing w:after="0" w:line="240" w:lineRule="auto"/>
        <w:ind w:left="426"/>
        <w:contextualSpacing/>
        <w:jc w:val="both"/>
      </w:pPr>
    </w:p>
    <w:p w14:paraId="7A6101FA" w14:textId="77777777" w:rsidR="0004174B" w:rsidRPr="006A2380" w:rsidRDefault="0004174B" w:rsidP="0004174B"/>
    <w:p w14:paraId="7695CFF9" w14:textId="77777777" w:rsidR="0004174B" w:rsidRPr="00AD536A" w:rsidRDefault="0004174B" w:rsidP="0004174B"/>
    <w:p w14:paraId="672C0B78" w14:textId="34AF942C" w:rsidR="00484F88" w:rsidRPr="0004174B" w:rsidRDefault="00484F88" w:rsidP="0004174B"/>
    <w:sectPr w:rsidR="00484F88" w:rsidRPr="0004174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85A067" w14:textId="77777777" w:rsidR="00963C7C" w:rsidRDefault="00963C7C" w:rsidP="0038231F">
      <w:pPr>
        <w:spacing w:after="0" w:line="240" w:lineRule="auto"/>
      </w:pPr>
      <w:r>
        <w:separator/>
      </w:r>
    </w:p>
  </w:endnote>
  <w:endnote w:type="continuationSeparator" w:id="0">
    <w:p w14:paraId="1EE87815" w14:textId="77777777" w:rsidR="00963C7C" w:rsidRDefault="00963C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D43338" w14:textId="77777777" w:rsidR="00D0367A" w:rsidRDefault="00D036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9D44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981CE5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D4CBCF" w14:textId="77777777" w:rsidR="00D0367A" w:rsidRDefault="00D036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D3B677" w14:textId="77777777" w:rsidR="00963C7C" w:rsidRDefault="00963C7C" w:rsidP="0038231F">
      <w:pPr>
        <w:spacing w:after="0" w:line="240" w:lineRule="auto"/>
      </w:pPr>
      <w:r>
        <w:separator/>
      </w:r>
    </w:p>
  </w:footnote>
  <w:footnote w:type="continuationSeparator" w:id="0">
    <w:p w14:paraId="58F7DB03" w14:textId="77777777" w:rsidR="00963C7C" w:rsidRDefault="00963C7C" w:rsidP="0038231F">
      <w:pPr>
        <w:spacing w:after="0" w:line="240" w:lineRule="auto"/>
      </w:pPr>
      <w:r>
        <w:continuationSeparator/>
      </w:r>
    </w:p>
  </w:footnote>
  <w:footnote w:id="1">
    <w:p w14:paraId="6C5882E8" w14:textId="77777777" w:rsidR="0004174B" w:rsidRPr="0024624C" w:rsidRDefault="0004174B" w:rsidP="0004174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1AA2FD70" w14:textId="77777777" w:rsidR="0004174B" w:rsidRPr="008D4C56" w:rsidRDefault="0004174B" w:rsidP="0004174B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3B0993" w14:textId="77777777" w:rsidR="00D0367A" w:rsidRDefault="00D036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82BA8C" w14:textId="77777777" w:rsidR="00D0367A" w:rsidRDefault="00D036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BD7F1B" w14:textId="77777777" w:rsidR="00D0367A" w:rsidRDefault="00D036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9507366">
    <w:abstractNumId w:val="11"/>
  </w:num>
  <w:num w:numId="2" w16cid:durableId="432896016">
    <w:abstractNumId w:val="0"/>
  </w:num>
  <w:num w:numId="3" w16cid:durableId="1272977617">
    <w:abstractNumId w:val="10"/>
  </w:num>
  <w:num w:numId="4" w16cid:durableId="1133980826">
    <w:abstractNumId w:val="13"/>
  </w:num>
  <w:num w:numId="5" w16cid:durableId="1336811319">
    <w:abstractNumId w:val="12"/>
  </w:num>
  <w:num w:numId="6" w16cid:durableId="1035616955">
    <w:abstractNumId w:val="9"/>
  </w:num>
  <w:num w:numId="7" w16cid:durableId="1355304577">
    <w:abstractNumId w:val="1"/>
  </w:num>
  <w:num w:numId="8" w16cid:durableId="1594390136">
    <w:abstractNumId w:val="6"/>
  </w:num>
  <w:num w:numId="9" w16cid:durableId="1032341013">
    <w:abstractNumId w:val="4"/>
  </w:num>
  <w:num w:numId="10" w16cid:durableId="1216504384">
    <w:abstractNumId w:val="7"/>
  </w:num>
  <w:num w:numId="11" w16cid:durableId="2141337897">
    <w:abstractNumId w:val="5"/>
  </w:num>
  <w:num w:numId="12" w16cid:durableId="671875231">
    <w:abstractNumId w:val="8"/>
  </w:num>
  <w:num w:numId="13" w16cid:durableId="2095742901">
    <w:abstractNumId w:val="3"/>
  </w:num>
  <w:num w:numId="14" w16cid:durableId="260454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3C7C"/>
    <w:rsid w:val="000221FF"/>
    <w:rsid w:val="00023477"/>
    <w:rsid w:val="000247FF"/>
    <w:rsid w:val="00025C8D"/>
    <w:rsid w:val="000303EE"/>
    <w:rsid w:val="0004174B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63C7C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0367A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07AB9C"/>
  <w15:docId w15:val="{74EC7A21-CB86-4B02-8E19-DABD68C0B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174B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304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2024-07-23T11:39:00Z</cp:lastPrinted>
  <dcterms:created xsi:type="dcterms:W3CDTF">2024-07-23T11:39:00Z</dcterms:created>
  <dcterms:modified xsi:type="dcterms:W3CDTF">2024-07-23T11:39:00Z</dcterms:modified>
</cp:coreProperties>
</file>