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9B500" w14:textId="77777777" w:rsidR="00941A76" w:rsidRPr="00B37F2F" w:rsidRDefault="00941A76" w:rsidP="00941A76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>Załącznik nr 1</w:t>
      </w:r>
    </w:p>
    <w:p w14:paraId="3C619AFD" w14:textId="77777777" w:rsidR="00941A76" w:rsidRDefault="00941A76" w:rsidP="00941A7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83BB86" w14:textId="77777777" w:rsidR="00941A76" w:rsidRPr="00B37F2F" w:rsidRDefault="00941A76" w:rsidP="00941A76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14:paraId="63BDAE76" w14:textId="77777777" w:rsidR="00941A76" w:rsidRDefault="00941A76" w:rsidP="00941A7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DADA34" w14:textId="77777777" w:rsidR="00941A76" w:rsidRPr="00FA50AF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CF1E7F7" w14:textId="77777777" w:rsidR="00941A76" w:rsidRPr="00FA50AF" w:rsidRDefault="00941A76" w:rsidP="00941A7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75CB7EF" w14:textId="77777777" w:rsidR="00941A76" w:rsidRPr="00FA50AF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1B09376C" w14:textId="77777777" w:rsidR="00941A76" w:rsidRPr="0022732C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4B9FFDC7" w14:textId="77777777" w:rsidR="00941A76" w:rsidRPr="008A64A8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3D7A970" w14:textId="77777777" w:rsidR="00941A76" w:rsidRPr="008A64A8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138C07FB" w14:textId="77777777" w:rsidR="00941A76" w:rsidRPr="008A64A8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14:paraId="7E1AD6EF" w14:textId="77777777" w:rsidR="00941A76" w:rsidRPr="0022732C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6B49C36" w14:textId="77777777" w:rsidR="00941A76" w:rsidRPr="0022732C" w:rsidRDefault="00941A76" w:rsidP="00941A7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9D9BA87" w14:textId="77777777" w:rsidR="00941A76" w:rsidRPr="00C16A1C" w:rsidRDefault="00941A76" w:rsidP="00941A76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14:paraId="70D5B0FF" w14:textId="77777777" w:rsidR="00941A76" w:rsidRPr="00C16A1C" w:rsidRDefault="00941A76" w:rsidP="00941A7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14:paraId="50F40C50" w14:textId="77777777" w:rsidR="00941A76" w:rsidRPr="00C16A1C" w:rsidRDefault="00941A76" w:rsidP="00941A7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14:paraId="3D8945A2" w14:textId="77777777" w:rsidR="00941A76" w:rsidRPr="00C16A1C" w:rsidRDefault="00941A76" w:rsidP="00941A7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14:paraId="56413942" w14:textId="77777777" w:rsidR="00941A76" w:rsidRPr="00C16A1C" w:rsidRDefault="00941A76" w:rsidP="00941A7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14:paraId="1F3E77EA" w14:textId="77777777" w:rsidR="00941A76" w:rsidRPr="00C16A1C" w:rsidRDefault="00941A76" w:rsidP="00941A76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14:paraId="3A8B04CE" w14:textId="77777777" w:rsidR="00941A76" w:rsidRDefault="00941A76" w:rsidP="00941A76">
      <w:pPr>
        <w:ind w:firstLine="3969"/>
        <w:rPr>
          <w:b/>
        </w:rPr>
      </w:pPr>
    </w:p>
    <w:p w14:paraId="0244208A" w14:textId="189738CD" w:rsidR="00941A76" w:rsidRDefault="00941A76" w:rsidP="00941A7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</w:t>
      </w:r>
      <w:r w:rsidRPr="00FD16BE">
        <w:rPr>
          <w:b/>
        </w:rPr>
        <w:t xml:space="preserve"> </w:t>
      </w:r>
      <w:r>
        <w:rPr>
          <w:b/>
        </w:rPr>
        <w:t xml:space="preserve">środków czystości dla Miasteczka </w:t>
      </w:r>
      <w:r w:rsidR="00AA09BA">
        <w:rPr>
          <w:b/>
        </w:rPr>
        <w:t>S</w:t>
      </w:r>
      <w:r>
        <w:rPr>
          <w:b/>
        </w:rPr>
        <w:t>tudenckiego</w:t>
      </w:r>
      <w:r w:rsidRPr="00FD16BE">
        <w:rPr>
          <w:b/>
        </w:rPr>
        <w:t xml:space="preserve"> - </w:t>
      </w:r>
      <w:r>
        <w:rPr>
          <w:b/>
        </w:rPr>
        <w:t>DE</w:t>
      </w:r>
      <w:r w:rsidRPr="00FD16BE">
        <w:rPr>
          <w:b/>
        </w:rPr>
        <w:t>-</w:t>
      </w:r>
      <w:r>
        <w:rPr>
          <w:b/>
        </w:rPr>
        <w:t>d</w:t>
      </w:r>
      <w:r w:rsidRPr="00FD16BE">
        <w:rPr>
          <w:b/>
        </w:rPr>
        <w:t>zp.272-</w:t>
      </w:r>
      <w:r w:rsidR="00AA09BA">
        <w:rPr>
          <w:b/>
        </w:rPr>
        <w:t>37</w:t>
      </w:r>
      <w:r>
        <w:rPr>
          <w:b/>
        </w:rPr>
        <w:t>7</w:t>
      </w:r>
      <w:r w:rsidRPr="00FD16BE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0AA10F79" w14:textId="77777777" w:rsidR="00941A76" w:rsidRDefault="00941A76" w:rsidP="00941A76">
      <w:pPr>
        <w:tabs>
          <w:tab w:val="right" w:pos="9000"/>
        </w:tabs>
      </w:pPr>
    </w:p>
    <w:p w14:paraId="5FDB576B" w14:textId="77777777" w:rsidR="00941A76" w:rsidRPr="00973CDB" w:rsidRDefault="00941A76" w:rsidP="00941A7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14:paraId="7CB5991F" w14:textId="77777777" w:rsidR="00941A76" w:rsidRPr="00973CDB" w:rsidRDefault="00941A76" w:rsidP="00941A7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DC03571" w14:textId="77777777" w:rsidR="00941A76" w:rsidRPr="00973CDB" w:rsidRDefault="00941A76" w:rsidP="00941A7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14:paraId="31CF2191" w14:textId="77777777" w:rsidR="00941A76" w:rsidRPr="00973CDB" w:rsidRDefault="00941A76" w:rsidP="00941A7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24798A1" w14:textId="77777777" w:rsidR="00941A76" w:rsidRPr="00973CDB" w:rsidRDefault="00941A76" w:rsidP="00941A7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FB75A57" w14:textId="77777777" w:rsidR="00941A76" w:rsidRPr="00973CDB" w:rsidRDefault="00941A76" w:rsidP="00941A76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14:paraId="78118D33" w14:textId="77777777" w:rsidR="00941A76" w:rsidRDefault="00941A76" w:rsidP="00941A76">
      <w:pPr>
        <w:pStyle w:val="Tekstpodstawowy"/>
        <w:spacing w:line="240" w:lineRule="auto"/>
        <w:rPr>
          <w:sz w:val="22"/>
          <w:szCs w:val="22"/>
        </w:rPr>
      </w:pPr>
    </w:p>
    <w:p w14:paraId="6EC48D68" w14:textId="77777777" w:rsidR="00941A76" w:rsidRPr="00AA37F2" w:rsidRDefault="00941A76" w:rsidP="00941A76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AA37F2">
        <w:rPr>
          <w:b/>
          <w:sz w:val="22"/>
          <w:szCs w:val="22"/>
        </w:rPr>
        <w:t xml:space="preserve">Termin </w:t>
      </w:r>
      <w:r>
        <w:rPr>
          <w:b/>
          <w:sz w:val="22"/>
          <w:szCs w:val="22"/>
        </w:rPr>
        <w:t>dostawy</w:t>
      </w:r>
      <w:r w:rsidRPr="00AA37F2">
        <w:rPr>
          <w:b/>
          <w:sz w:val="22"/>
          <w:szCs w:val="22"/>
        </w:rPr>
        <w:t xml:space="preserve"> zamówienia cząstkowego: </w:t>
      </w:r>
      <w:r w:rsidRPr="00AA37F2">
        <w:rPr>
          <w:sz w:val="22"/>
          <w:szCs w:val="22"/>
        </w:rPr>
        <w:t>…</w:t>
      </w:r>
      <w:r>
        <w:rPr>
          <w:sz w:val="22"/>
          <w:szCs w:val="22"/>
        </w:rPr>
        <w:t>…</w:t>
      </w:r>
      <w:r w:rsidRPr="00AA37F2">
        <w:rPr>
          <w:sz w:val="22"/>
          <w:szCs w:val="22"/>
        </w:rPr>
        <w:t xml:space="preserve">… dni roboczych </w:t>
      </w:r>
      <w:r>
        <w:rPr>
          <w:sz w:val="22"/>
          <w:szCs w:val="22"/>
        </w:rPr>
        <w:t>(kryterium oceny ofert)</w:t>
      </w:r>
    </w:p>
    <w:p w14:paraId="0571C087" w14:textId="77777777" w:rsidR="00941A76" w:rsidRPr="00AA37F2" w:rsidRDefault="00941A76" w:rsidP="00941A76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>Termin realizacji umowy: sukcesywnie przez okres 12 miesięcy</w:t>
      </w:r>
    </w:p>
    <w:p w14:paraId="77F3A453" w14:textId="77777777" w:rsidR="00941A76" w:rsidRPr="00FE545C" w:rsidRDefault="00941A76" w:rsidP="00941A7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8F40793" w14:textId="77777777" w:rsidR="00941A76" w:rsidRDefault="00941A76" w:rsidP="00941A76">
      <w:pPr>
        <w:jc w:val="both"/>
        <w:rPr>
          <w:sz w:val="18"/>
          <w:szCs w:val="18"/>
        </w:rPr>
      </w:pPr>
    </w:p>
    <w:p w14:paraId="24D38352" w14:textId="77777777" w:rsidR="00941A76" w:rsidRDefault="00941A76" w:rsidP="00941A7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161B05C" w14:textId="77777777" w:rsidR="00941A76" w:rsidRPr="00730EFE" w:rsidRDefault="00941A76" w:rsidP="00941A7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BB7B5E0" w14:textId="77777777" w:rsidR="00941A76" w:rsidRPr="001D671E" w:rsidRDefault="00941A76" w:rsidP="00941A7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1C94743" w14:textId="77777777" w:rsidR="00941A76" w:rsidRDefault="00941A76" w:rsidP="00941A7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31BFBCF8" w14:textId="77777777" w:rsidR="00941A76" w:rsidRPr="001973F4" w:rsidRDefault="00941A76" w:rsidP="00941A7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3C13197" w14:textId="77777777" w:rsidR="00941A76" w:rsidRDefault="00941A76" w:rsidP="00941A76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9829DF" w14:textId="77777777" w:rsidR="00941A76" w:rsidRPr="00192461" w:rsidRDefault="00941A76" w:rsidP="00941A76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98B3CCE" w14:textId="77777777" w:rsidR="00941A76" w:rsidRPr="001D671E" w:rsidRDefault="00941A76" w:rsidP="00941A7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1A76" w:rsidRPr="00FE545C" w14:paraId="60BF851E" w14:textId="77777777" w:rsidTr="00321C0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8A125" w14:textId="77777777" w:rsidR="00941A76" w:rsidRPr="00FE545C" w:rsidRDefault="00941A76" w:rsidP="00321C0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B0173" w14:textId="77777777" w:rsidR="00941A76" w:rsidRPr="00FE545C" w:rsidRDefault="00941A76" w:rsidP="00321C0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7B3801A" w14:textId="77777777" w:rsidR="00941A76" w:rsidRPr="00FE545C" w:rsidRDefault="00941A76" w:rsidP="00321C0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651DD" w14:textId="77777777" w:rsidR="00941A76" w:rsidRPr="00FE545C" w:rsidRDefault="00941A76" w:rsidP="00321C0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941A76" w:rsidRPr="00FE545C" w14:paraId="672598CA" w14:textId="77777777" w:rsidTr="00321C0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2B73A" w14:textId="77777777" w:rsidR="00941A76" w:rsidRPr="00FE545C" w:rsidRDefault="00941A76" w:rsidP="00321C0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BF20E" w14:textId="77777777" w:rsidR="00941A76" w:rsidRPr="00FE545C" w:rsidRDefault="00941A76" w:rsidP="00321C0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CF96" w14:textId="77777777" w:rsidR="00941A76" w:rsidRPr="00FE545C" w:rsidRDefault="00941A76" w:rsidP="00321C0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41A76" w:rsidRPr="00FE545C" w14:paraId="04EF0313" w14:textId="77777777" w:rsidTr="00321C0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35B6B" w14:textId="77777777" w:rsidR="00941A76" w:rsidRPr="00FE545C" w:rsidRDefault="00941A76" w:rsidP="00321C0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6F024" w14:textId="77777777" w:rsidR="00941A76" w:rsidRPr="00FE545C" w:rsidRDefault="00941A76" w:rsidP="00321C0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4782" w14:textId="77777777" w:rsidR="00941A76" w:rsidRPr="00FE545C" w:rsidRDefault="00941A76" w:rsidP="00321C0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0558FE5" w14:textId="77777777" w:rsidR="00941A76" w:rsidRPr="00A67735" w:rsidRDefault="00941A76" w:rsidP="00941A7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4D7E3389" w14:textId="77777777" w:rsidR="00941A76" w:rsidRPr="00A67735" w:rsidRDefault="00941A76" w:rsidP="00941A76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7D8BE575" w14:textId="77777777" w:rsidR="00941A76" w:rsidRPr="00A67735" w:rsidRDefault="00941A76" w:rsidP="00941A7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AEEBFC6" w14:textId="77777777" w:rsidR="00941A76" w:rsidRPr="00A67735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343FFBF4" w14:textId="77777777" w:rsidR="00941A76" w:rsidRPr="00A67735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5B17E35" w14:textId="77777777" w:rsidR="00941A76" w:rsidRPr="00A67735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543846E" w14:textId="77777777" w:rsidR="00941A76" w:rsidRPr="00A67735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A3C4D40" w14:textId="77777777" w:rsidR="00941A76" w:rsidRPr="00A67735" w:rsidRDefault="00941A76" w:rsidP="00941A7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166C4933" w14:textId="77777777" w:rsidR="00941A76" w:rsidRPr="00C34D4B" w:rsidRDefault="00941A76" w:rsidP="00941A7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5340DECD" w14:textId="77777777" w:rsidR="00941A76" w:rsidRPr="00C34D4B" w:rsidRDefault="00941A76" w:rsidP="00941A7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7AB03DEE" w14:textId="77777777" w:rsidR="00941A76" w:rsidRPr="00C34D4B" w:rsidRDefault="00941A76" w:rsidP="00941A7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5644BD09" w14:textId="77777777" w:rsidR="00941A76" w:rsidRPr="00C34D4B" w:rsidRDefault="00941A76" w:rsidP="00941A7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614D990" w14:textId="77777777" w:rsidR="00941A76" w:rsidRPr="00C34D4B" w:rsidRDefault="00941A76" w:rsidP="00941A7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08EB343F" w14:textId="77777777" w:rsidR="00941A76" w:rsidRPr="00C34D4B" w:rsidRDefault="00941A76" w:rsidP="00941A7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23FFA93" w14:textId="77777777" w:rsidR="00941A76" w:rsidRDefault="00941A76" w:rsidP="00941A7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2B7CC141" w14:textId="77777777" w:rsidR="00941A76" w:rsidRDefault="00941A76" w:rsidP="00941A76">
      <w:pPr>
        <w:jc w:val="center"/>
        <w:rPr>
          <w:i/>
          <w:sz w:val="22"/>
          <w:szCs w:val="22"/>
        </w:rPr>
      </w:pPr>
    </w:p>
    <w:p w14:paraId="6C0EAB02" w14:textId="77777777" w:rsidR="00941A76" w:rsidRDefault="00941A76" w:rsidP="00941A76">
      <w:pPr>
        <w:jc w:val="center"/>
        <w:rPr>
          <w:i/>
          <w:sz w:val="22"/>
          <w:szCs w:val="22"/>
        </w:rPr>
      </w:pPr>
    </w:p>
    <w:p w14:paraId="09C3681C" w14:textId="77777777" w:rsidR="00941A76" w:rsidRDefault="00941A76" w:rsidP="00941A7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87DC1BB" w14:textId="77777777" w:rsidR="00941A76" w:rsidRPr="00332482" w:rsidRDefault="00941A76" w:rsidP="00941A76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9B0EEAC" w14:textId="77777777" w:rsidR="00FE545C" w:rsidRPr="00435C20" w:rsidRDefault="00FE545C" w:rsidP="00435C20"/>
    <w:sectPr w:rsidR="00FE545C" w:rsidRPr="00435C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7E205" w14:textId="77777777" w:rsidR="00202F29" w:rsidRDefault="00202F29">
      <w:r>
        <w:separator/>
      </w:r>
    </w:p>
  </w:endnote>
  <w:endnote w:type="continuationSeparator" w:id="0">
    <w:p w14:paraId="7A5EA040" w14:textId="77777777" w:rsidR="00202F29" w:rsidRDefault="0020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13822" w14:textId="77777777" w:rsidR="00094A46" w:rsidRDefault="00094A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E07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9FD60" w14:textId="77777777" w:rsidR="00094A46" w:rsidRDefault="00094A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1B14D" w14:textId="77777777" w:rsidR="00202F29" w:rsidRDefault="00202F29">
      <w:r>
        <w:separator/>
      </w:r>
    </w:p>
  </w:footnote>
  <w:footnote w:type="continuationSeparator" w:id="0">
    <w:p w14:paraId="79F3CD29" w14:textId="77777777" w:rsidR="00202F29" w:rsidRDefault="00202F29">
      <w:r>
        <w:continuationSeparator/>
      </w:r>
    </w:p>
  </w:footnote>
  <w:footnote w:id="1">
    <w:p w14:paraId="7B7DE850" w14:textId="77777777" w:rsidR="00941A76" w:rsidRDefault="00941A76" w:rsidP="00941A7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63AEB" w14:textId="77777777" w:rsidR="00094A46" w:rsidRDefault="00094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ED4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0FD0B" w14:textId="77777777" w:rsidR="00094A46" w:rsidRDefault="00094A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7610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6575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8989517">
    <w:abstractNumId w:val="0"/>
  </w:num>
  <w:num w:numId="4" w16cid:durableId="1514108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F29"/>
    <w:rsid w:val="00012286"/>
    <w:rsid w:val="000704FC"/>
    <w:rsid w:val="00071CCC"/>
    <w:rsid w:val="00094A46"/>
    <w:rsid w:val="000B731D"/>
    <w:rsid w:val="000D6134"/>
    <w:rsid w:val="000E09C7"/>
    <w:rsid w:val="000F6589"/>
    <w:rsid w:val="00106636"/>
    <w:rsid w:val="00116EC6"/>
    <w:rsid w:val="001801DD"/>
    <w:rsid w:val="001D4612"/>
    <w:rsid w:val="00202F29"/>
    <w:rsid w:val="00207E98"/>
    <w:rsid w:val="002723B0"/>
    <w:rsid w:val="00315A4A"/>
    <w:rsid w:val="00435C2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1A76"/>
    <w:rsid w:val="00970FE4"/>
    <w:rsid w:val="00A0022B"/>
    <w:rsid w:val="00A346FE"/>
    <w:rsid w:val="00A47B4D"/>
    <w:rsid w:val="00A83018"/>
    <w:rsid w:val="00AA09BA"/>
    <w:rsid w:val="00B774DC"/>
    <w:rsid w:val="00C969A6"/>
    <w:rsid w:val="00CA7D36"/>
    <w:rsid w:val="00CC50F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006DB"/>
  <w15:chartTrackingRefBased/>
  <w15:docId w15:val="{04D8E51A-F0EB-4A36-BF3F-7EAAF9CE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A7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448</Words>
  <Characters>3993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2024-07-23T11:17:00Z</dcterms:created>
  <dcterms:modified xsi:type="dcterms:W3CDTF">2024-07-23T11:29:00Z</dcterms:modified>
</cp:coreProperties>
</file>