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D4B076" w14:textId="07BF832A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E5F73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1E12949" w14:textId="77777777" w:rsidTr="00467CA2">
        <w:tc>
          <w:tcPr>
            <w:tcW w:w="2800" w:type="dxa"/>
            <w:shd w:val="clear" w:color="auto" w:fill="auto"/>
          </w:tcPr>
          <w:p w14:paraId="7982465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5D1E05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97FD9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E9369D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7AD00EA9" w14:textId="77777777" w:rsidTr="00467CA2">
        <w:tc>
          <w:tcPr>
            <w:tcW w:w="2800" w:type="dxa"/>
            <w:shd w:val="clear" w:color="auto" w:fill="auto"/>
          </w:tcPr>
          <w:p w14:paraId="25F99FED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7908B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50F2A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78FEB3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CF7058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2EF6FB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1598B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E8F8509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69E1B0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27581" w:rsidRPr="00427581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3AA19931" w14:textId="77777777" w:rsidTr="00467CA2">
        <w:tc>
          <w:tcPr>
            <w:tcW w:w="2269" w:type="dxa"/>
            <w:shd w:val="clear" w:color="auto" w:fill="auto"/>
          </w:tcPr>
          <w:p w14:paraId="1A7F709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0F78FF" w14:textId="77777777" w:rsidR="00D520D3" w:rsidRPr="00A2540E" w:rsidRDefault="0042758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275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środków czystości dla Miasteczka Studenckiego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27581" w:rsidRPr="00A2540E" w14:paraId="3AB2EC9F" w14:textId="77777777" w:rsidTr="00BB0955">
        <w:tc>
          <w:tcPr>
            <w:tcW w:w="2269" w:type="dxa"/>
            <w:shd w:val="clear" w:color="auto" w:fill="auto"/>
          </w:tcPr>
          <w:p w14:paraId="647EBC5F" w14:textId="77777777" w:rsidR="00427581" w:rsidRPr="00A2540E" w:rsidRDefault="00427581" w:rsidP="00BB09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0D84F7" w14:textId="77777777" w:rsidR="00427581" w:rsidRPr="00A2540E" w:rsidRDefault="00427581" w:rsidP="00BB09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275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DE-dzp.272-377/24</w:t>
            </w:r>
          </w:p>
        </w:tc>
      </w:tr>
    </w:tbl>
    <w:p w14:paraId="7D2C5105" w14:textId="77777777" w:rsidR="00DC652A" w:rsidRPr="00053927" w:rsidRDefault="0042758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82D350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9587CC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2B898D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CC5E2C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145B7A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AA40B70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257AC3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877A2AF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0A8FD72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E0FF180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4B0BBB4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B1DBA23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E7AB11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3E7F001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3EF48DC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DCAC205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3681DFBB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13D867B" w14:textId="77777777" w:rsidTr="00467CA2">
        <w:tc>
          <w:tcPr>
            <w:tcW w:w="2660" w:type="dxa"/>
            <w:shd w:val="clear" w:color="auto" w:fill="auto"/>
          </w:tcPr>
          <w:p w14:paraId="2F70DF5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345D8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BF5C15E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E07F02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194695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9B489E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2758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05CCF3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43B201" w14:textId="77777777" w:rsidR="00D10BE8" w:rsidRDefault="00D10BE8" w:rsidP="00025386">
      <w:pPr>
        <w:spacing w:after="0" w:line="240" w:lineRule="auto"/>
      </w:pPr>
      <w:r>
        <w:separator/>
      </w:r>
    </w:p>
  </w:endnote>
  <w:endnote w:type="continuationSeparator" w:id="0">
    <w:p w14:paraId="05988A05" w14:textId="77777777" w:rsidR="00D10BE8" w:rsidRDefault="00D10B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13982" w14:textId="77777777" w:rsidR="00427581" w:rsidRDefault="004275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0FF05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5E7478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F83A41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83B4E4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D4E93" w14:textId="77777777" w:rsidR="00427581" w:rsidRDefault="004275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5B357D" w14:textId="77777777" w:rsidR="00D10BE8" w:rsidRDefault="00D10BE8" w:rsidP="00025386">
      <w:pPr>
        <w:spacing w:after="0" w:line="240" w:lineRule="auto"/>
      </w:pPr>
      <w:r>
        <w:separator/>
      </w:r>
    </w:p>
  </w:footnote>
  <w:footnote w:type="continuationSeparator" w:id="0">
    <w:p w14:paraId="31B9F400" w14:textId="77777777" w:rsidR="00D10BE8" w:rsidRDefault="00D10B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BEA7C" w14:textId="77777777" w:rsidR="00427581" w:rsidRDefault="00427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7E695" w14:textId="77777777" w:rsidR="00427581" w:rsidRDefault="00427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F1F84" w14:textId="77777777" w:rsidR="00427581" w:rsidRDefault="004275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258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BE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27581"/>
    <w:rsid w:val="004374F2"/>
    <w:rsid w:val="00460705"/>
    <w:rsid w:val="00467CA2"/>
    <w:rsid w:val="00485239"/>
    <w:rsid w:val="004E27D7"/>
    <w:rsid w:val="004E5F73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10BE8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E7371"/>
  <w15:chartTrackingRefBased/>
  <w15:docId w15:val="{7FD44916-4AF4-4DDD-AF60-6C4AE1F2E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2024-07-23T12:08:00Z</dcterms:created>
  <dcterms:modified xsi:type="dcterms:W3CDTF">2024-07-23T12:08:00Z</dcterms:modified>
</cp:coreProperties>
</file>