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F1359" w14:textId="77777777" w:rsidR="00FB7F50" w:rsidRPr="002245BE" w:rsidRDefault="003073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073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073FB">
        <w:rPr>
          <w:sz w:val="22"/>
          <w:szCs w:val="22"/>
        </w:rPr>
        <w:t>2024-07-30</w:t>
      </w:r>
    </w:p>
    <w:p w14:paraId="415628C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1674644" w14:textId="77777777" w:rsidR="003073FB" w:rsidRPr="003073FB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Akademia Górniczo - Hutnicza</w:t>
      </w:r>
    </w:p>
    <w:p w14:paraId="11FF6EBB" w14:textId="77777777" w:rsidR="003073FB" w:rsidRPr="003073FB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im. Stanisława Staszica w Krakowie</w:t>
      </w:r>
    </w:p>
    <w:p w14:paraId="0F47AF1D" w14:textId="77777777" w:rsidR="00FB7F50" w:rsidRPr="002245BE" w:rsidRDefault="003073FB" w:rsidP="00FB7F50">
      <w:pPr>
        <w:spacing w:after="40"/>
        <w:rPr>
          <w:b/>
          <w:bCs/>
          <w:sz w:val="22"/>
          <w:szCs w:val="22"/>
        </w:rPr>
      </w:pPr>
      <w:r w:rsidRPr="003073FB">
        <w:rPr>
          <w:b/>
          <w:bCs/>
          <w:sz w:val="22"/>
          <w:szCs w:val="22"/>
        </w:rPr>
        <w:t>Dział Zamówień Publicznych</w:t>
      </w:r>
    </w:p>
    <w:p w14:paraId="4C15A155" w14:textId="77777777" w:rsidR="00FB7F50" w:rsidRPr="002245BE" w:rsidRDefault="003073FB" w:rsidP="00FB7F50">
      <w:pPr>
        <w:rPr>
          <w:sz w:val="22"/>
          <w:szCs w:val="22"/>
        </w:rPr>
      </w:pPr>
      <w:r w:rsidRPr="003073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073FB">
        <w:rPr>
          <w:sz w:val="22"/>
          <w:szCs w:val="22"/>
        </w:rPr>
        <w:t>30</w:t>
      </w:r>
    </w:p>
    <w:p w14:paraId="74DB23C0" w14:textId="77777777" w:rsidR="00FB7F50" w:rsidRPr="002245BE" w:rsidRDefault="003073FB" w:rsidP="00FB7F50">
      <w:pPr>
        <w:rPr>
          <w:sz w:val="22"/>
          <w:szCs w:val="22"/>
        </w:rPr>
      </w:pPr>
      <w:r w:rsidRPr="003073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073FB">
        <w:rPr>
          <w:sz w:val="22"/>
          <w:szCs w:val="22"/>
        </w:rPr>
        <w:t>Kraków</w:t>
      </w:r>
    </w:p>
    <w:p w14:paraId="15F76FD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08A64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073FB" w:rsidRPr="00607F9B" w14:paraId="13344454" w14:textId="77777777" w:rsidTr="00BC53C6">
        <w:trPr>
          <w:trHeight w:val="638"/>
        </w:trPr>
        <w:tc>
          <w:tcPr>
            <w:tcW w:w="959" w:type="dxa"/>
            <w:shd w:val="clear" w:color="auto" w:fill="auto"/>
          </w:tcPr>
          <w:p w14:paraId="684F6995" w14:textId="77777777" w:rsidR="003073FB" w:rsidRPr="00607F9B" w:rsidRDefault="003073FB" w:rsidP="00BC53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9278E2" w14:textId="0B265230" w:rsidR="003073FB" w:rsidRPr="00607F9B" w:rsidRDefault="003073FB" w:rsidP="00BC53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073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073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C404D3">
              <w:rPr>
                <w:b/>
                <w:bCs/>
                <w:sz w:val="22"/>
                <w:szCs w:val="22"/>
              </w:rPr>
              <w:t>D</w:t>
            </w:r>
            <w:r w:rsidRPr="003073FB">
              <w:rPr>
                <w:b/>
                <w:bCs/>
                <w:sz w:val="22"/>
                <w:szCs w:val="22"/>
              </w:rPr>
              <w:t>ostawa przenośnej kamery termowizyjnej oraz dodatkowych obiektywów - DE-dzp.272-367/24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72E1644" w14:textId="582BA52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073FB" w14:paraId="7526A7A9" w14:textId="77777777" w:rsidTr="00BC53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E19210C" w14:textId="77777777" w:rsidR="003073FB" w:rsidRPr="00D26ED6" w:rsidRDefault="003073FB" w:rsidP="00BC53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073FB">
              <w:rPr>
                <w:b/>
                <w:sz w:val="22"/>
                <w:szCs w:val="22"/>
              </w:rPr>
              <w:t>Merserwis</w:t>
            </w:r>
            <w:proofErr w:type="spellEnd"/>
            <w:r w:rsidRPr="003073FB">
              <w:rPr>
                <w:b/>
                <w:sz w:val="22"/>
                <w:szCs w:val="22"/>
              </w:rPr>
              <w:t xml:space="preserve"> Spółka z ograniczoną odpowiedzialnością Sp. k.</w:t>
            </w:r>
          </w:p>
          <w:p w14:paraId="451583E1" w14:textId="77777777" w:rsidR="003073FB" w:rsidRPr="009F0E5C" w:rsidRDefault="003073FB" w:rsidP="00BC53C6">
            <w:pPr>
              <w:jc w:val="both"/>
              <w:rPr>
                <w:bCs/>
                <w:sz w:val="22"/>
                <w:szCs w:val="22"/>
              </w:rPr>
            </w:pPr>
            <w:r w:rsidRPr="003073FB">
              <w:rPr>
                <w:bCs/>
                <w:sz w:val="22"/>
                <w:szCs w:val="22"/>
              </w:rPr>
              <w:t>Gen. Wł. Andersa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3FB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5712341" w14:textId="77777777" w:rsidR="003073FB" w:rsidRPr="009F0E5C" w:rsidRDefault="003073FB" w:rsidP="00BC53C6">
            <w:pPr>
              <w:jc w:val="both"/>
              <w:rPr>
                <w:bCs/>
                <w:sz w:val="22"/>
                <w:szCs w:val="22"/>
              </w:rPr>
            </w:pPr>
            <w:r w:rsidRPr="003073FB">
              <w:rPr>
                <w:bCs/>
                <w:sz w:val="22"/>
                <w:szCs w:val="22"/>
              </w:rPr>
              <w:t>00-201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73FB">
              <w:rPr>
                <w:bCs/>
                <w:sz w:val="22"/>
                <w:szCs w:val="22"/>
              </w:rPr>
              <w:t>Warszawa</w:t>
            </w:r>
          </w:p>
          <w:p w14:paraId="4062709F" w14:textId="77777777" w:rsidR="003073FB" w:rsidRPr="00D26ED6" w:rsidRDefault="003073FB" w:rsidP="00BC53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874ED8" w14:textId="77777777" w:rsidR="003073FB" w:rsidRDefault="003073FB" w:rsidP="00BC53C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073FB">
              <w:rPr>
                <w:sz w:val="22"/>
                <w:szCs w:val="22"/>
              </w:rPr>
              <w:t>dostawa przenośnej kamery termowizyjnej oraz dodatkowych obiektywów - DE-dzp.272-367/24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0E86818" w14:textId="77777777" w:rsidR="003073FB" w:rsidRPr="00D26ED6" w:rsidRDefault="003073FB" w:rsidP="00BC53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073FB">
              <w:rPr>
                <w:b/>
                <w:sz w:val="22"/>
                <w:szCs w:val="22"/>
              </w:rPr>
              <w:t>44 693.28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EEE4053" w14:textId="77777777" w:rsidR="003073FB" w:rsidRDefault="003073FB" w:rsidP="00BC53C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6FAF3B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404D3" w:rsidRPr="008567C7" w14:paraId="44234C49" w14:textId="77777777" w:rsidTr="00C404D3">
        <w:trPr>
          <w:trHeight w:val="510"/>
        </w:trPr>
        <w:tc>
          <w:tcPr>
            <w:tcW w:w="595" w:type="pct"/>
            <w:vAlign w:val="center"/>
          </w:tcPr>
          <w:p w14:paraId="44653828" w14:textId="77777777" w:rsidR="00C404D3" w:rsidRPr="008567C7" w:rsidRDefault="00C404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A282D98" w14:textId="77777777" w:rsidR="00C404D3" w:rsidRPr="008567C7" w:rsidRDefault="00C404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26A22F7" w14:textId="77777777" w:rsidR="00C404D3" w:rsidRPr="008567C7" w:rsidRDefault="00C404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CCC5C95" w14:textId="77777777" w:rsidR="00C404D3" w:rsidRPr="008567C7" w:rsidRDefault="00C404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13FF4C6A" w14:textId="77777777" w:rsidR="00C404D3" w:rsidRPr="008567C7" w:rsidRDefault="00C404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04D3" w:rsidRPr="008567C7" w14:paraId="3308B5C7" w14:textId="77777777" w:rsidTr="00C404D3">
        <w:tc>
          <w:tcPr>
            <w:tcW w:w="595" w:type="pct"/>
            <w:vAlign w:val="center"/>
          </w:tcPr>
          <w:p w14:paraId="193254D4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AED075B" w14:textId="77777777" w:rsidR="00C404D3" w:rsidRPr="002B6761" w:rsidRDefault="00C404D3" w:rsidP="00BC53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073FB">
              <w:rPr>
                <w:rFonts w:ascii="Times New Roman" w:hAnsi="Times New Roman" w:cs="Times New Roman"/>
                <w:b/>
                <w:sz w:val="18"/>
                <w:szCs w:val="18"/>
              </w:rPr>
              <w:t>Merserwis</w:t>
            </w:r>
            <w:proofErr w:type="spellEnd"/>
            <w:r w:rsidRPr="003073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 Sp. k.</w:t>
            </w:r>
          </w:p>
          <w:p w14:paraId="32400CB2" w14:textId="77777777" w:rsidR="00C404D3" w:rsidRPr="008567C7" w:rsidRDefault="00C404D3" w:rsidP="00BC53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Gen. Wł. Andersa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33CBF3" w14:textId="77777777" w:rsidR="00C404D3" w:rsidRPr="001B7815" w:rsidRDefault="00C404D3" w:rsidP="00BC53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04240777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53F2011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2758F56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404D3" w:rsidRPr="008567C7" w14:paraId="2961D5E4" w14:textId="77777777" w:rsidTr="00C404D3">
        <w:tc>
          <w:tcPr>
            <w:tcW w:w="595" w:type="pct"/>
            <w:vAlign w:val="center"/>
          </w:tcPr>
          <w:p w14:paraId="70325D78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5738BE0D" w14:textId="77777777" w:rsidR="00C404D3" w:rsidRPr="00C404D3" w:rsidRDefault="00C404D3" w:rsidP="00BC53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404D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EC TEST SYSTEMS SP. z </w:t>
            </w:r>
            <w:proofErr w:type="spellStart"/>
            <w:r w:rsidRPr="00C404D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36DFE37F" w14:textId="77777777" w:rsidR="00C404D3" w:rsidRPr="008567C7" w:rsidRDefault="00C404D3" w:rsidP="00BC53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2752C2" w14:textId="77777777" w:rsidR="00C404D3" w:rsidRPr="001B7815" w:rsidRDefault="00C404D3" w:rsidP="00BC53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073F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D9EAB39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53,64</w:t>
            </w:r>
          </w:p>
        </w:tc>
        <w:tc>
          <w:tcPr>
            <w:tcW w:w="952" w:type="pct"/>
            <w:vAlign w:val="center"/>
          </w:tcPr>
          <w:p w14:paraId="7B1BA63C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6F5EF820" w14:textId="77777777" w:rsidR="00C404D3" w:rsidRPr="008567C7" w:rsidRDefault="00C404D3" w:rsidP="00BC53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073FB">
              <w:rPr>
                <w:rFonts w:ascii="Times New Roman" w:hAnsi="Times New Roman" w:cs="Times New Roman"/>
                <w:sz w:val="18"/>
                <w:szCs w:val="18"/>
              </w:rPr>
              <w:t xml:space="preserve">  53,64</w:t>
            </w:r>
          </w:p>
        </w:tc>
      </w:tr>
    </w:tbl>
    <w:p w14:paraId="295765D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8E9E28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FA472E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19B72E" w14:textId="77777777" w:rsidR="00792685" w:rsidRDefault="00792685">
      <w:r>
        <w:separator/>
      </w:r>
    </w:p>
  </w:endnote>
  <w:endnote w:type="continuationSeparator" w:id="0">
    <w:p w14:paraId="709BF08A" w14:textId="77777777" w:rsidR="00792685" w:rsidRDefault="0079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465B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C22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1938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8EA5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526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71E4DA" w14:textId="77777777" w:rsidR="00792685" w:rsidRDefault="00792685">
      <w:r>
        <w:separator/>
      </w:r>
    </w:p>
  </w:footnote>
  <w:footnote w:type="continuationSeparator" w:id="0">
    <w:p w14:paraId="39540F22" w14:textId="77777777" w:rsidR="00792685" w:rsidRDefault="00792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A9A3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A0E6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68C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268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73F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9268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04D3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99C9B"/>
  <w15:chartTrackingRefBased/>
  <w15:docId w15:val="{119BDA93-1A33-49B4-BA78-9BE104CC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2024-07-30T11:17:00Z</cp:lastPrinted>
  <dcterms:created xsi:type="dcterms:W3CDTF">2024-07-30T11:17:00Z</dcterms:created>
  <dcterms:modified xsi:type="dcterms:W3CDTF">2024-07-30T11:17:00Z</dcterms:modified>
</cp:coreProperties>
</file>