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AF544" w14:textId="256549F3" w:rsidR="007E4088" w:rsidRPr="00226B8B" w:rsidRDefault="000565BA" w:rsidP="00226B8B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E80936" wp14:editId="03711CAA">
                <wp:simplePos x="0" y="0"/>
                <wp:positionH relativeFrom="column">
                  <wp:posOffset>3086100</wp:posOffset>
                </wp:positionH>
                <wp:positionV relativeFrom="paragraph">
                  <wp:posOffset>-949960</wp:posOffset>
                </wp:positionV>
                <wp:extent cx="2628900" cy="792480"/>
                <wp:effectExtent l="4445" t="0" r="0" b="635"/>
                <wp:wrapNone/>
                <wp:docPr id="1890795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3BCB8" w14:textId="77777777" w:rsidR="007E4088" w:rsidRDefault="007E4088" w:rsidP="007E4088">
                            <w:pPr>
                              <w:spacing w:before="120"/>
                              <w:ind w:right="-114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CCB9D30" w14:textId="77777777" w:rsidR="007E4088" w:rsidRDefault="007E4088" w:rsidP="007E4088">
                            <w:pPr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E809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pt;margin-top:-74.8pt;width:207pt;height:6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" filled="f" stroked="f">
                <v:textbox>
                  <w:txbxContent>
                    <w:p w14:paraId="25E3BCB8" w14:textId="77777777" w:rsidR="007E4088" w:rsidRDefault="007E4088" w:rsidP="007E4088">
                      <w:pPr>
                        <w:spacing w:before="120"/>
                        <w:ind w:right="-114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CCB9D30" w14:textId="77777777" w:rsidR="007E4088" w:rsidRDefault="007E4088" w:rsidP="007E4088">
                      <w:pPr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4088" w:rsidRPr="00226B8B">
        <w:rPr>
          <w:rFonts w:ascii="Arial" w:hAnsi="Arial" w:cs="Arial"/>
          <w:b/>
          <w:sz w:val="18"/>
          <w:szCs w:val="18"/>
        </w:rPr>
        <w:t>PROTOKÓŁ POSTĘPOWANIA W TRYBIE PODSTAWOWYM</w:t>
      </w:r>
    </w:p>
    <w:p w14:paraId="031FFA2A" w14:textId="77777777" w:rsidR="007E4088" w:rsidRPr="00226B8B" w:rsidRDefault="007E4088" w:rsidP="00226B8B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226B8B">
        <w:rPr>
          <w:rFonts w:ascii="Arial" w:hAnsi="Arial" w:cs="Arial"/>
          <w:b/>
          <w:sz w:val="18"/>
          <w:szCs w:val="18"/>
        </w:rPr>
        <w:t>Protokół dotyczy: zamówienia publicznego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2975"/>
        <w:gridCol w:w="4538"/>
      </w:tblGrid>
      <w:tr w:rsidR="007E4088" w:rsidRPr="00AA2E17" w14:paraId="40AA823A" w14:textId="77777777" w:rsidTr="007E4088">
        <w:trPr>
          <w:trHeight w:val="26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CC32B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4561" w14:textId="77777777" w:rsidR="007E4088" w:rsidRPr="00226B8B" w:rsidRDefault="007E4088" w:rsidP="00226B8B">
            <w:pPr>
              <w:pStyle w:val="Nagwek1"/>
              <w:spacing w:before="80"/>
              <w:rPr>
                <w:rFonts w:cs="Arial"/>
                <w:sz w:val="18"/>
                <w:szCs w:val="18"/>
              </w:rPr>
            </w:pPr>
            <w:r w:rsidRPr="00226B8B">
              <w:rPr>
                <w:rFonts w:cs="Arial"/>
                <w:sz w:val="18"/>
                <w:szCs w:val="18"/>
              </w:rPr>
              <w:t>Zamawiający</w:t>
            </w:r>
          </w:p>
          <w:p w14:paraId="793A7546" w14:textId="77777777" w:rsidR="007E4088" w:rsidRPr="00226B8B" w:rsidRDefault="007E4088" w:rsidP="00226B8B">
            <w:pPr>
              <w:spacing w:after="0" w:line="240" w:lineRule="auto"/>
              <w:ind w:left="80" w:right="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>Pełna nazwa zamawiającego/zamawiających wspólnie przeprowadzających postępowanie, w tym zamawiających z innych państw członkowskich Unii Europejskiej:</w:t>
            </w:r>
          </w:p>
          <w:p w14:paraId="52B1F2DE" w14:textId="77777777" w:rsidR="007E4088" w:rsidRPr="00226B8B" w:rsidRDefault="00222750" w:rsidP="00226B8B">
            <w:pPr>
              <w:spacing w:after="0" w:line="240" w:lineRule="auto"/>
              <w:ind w:left="80" w:right="289"/>
              <w:rPr>
                <w:rFonts w:ascii="Arial" w:hAnsi="Arial" w:cs="Arial"/>
                <w:b/>
                <w:sz w:val="18"/>
                <w:szCs w:val="18"/>
              </w:rPr>
            </w:pPr>
            <w:r w:rsidRPr="00222750">
              <w:rPr>
                <w:rFonts w:ascii="Arial" w:hAnsi="Arial" w:cs="Arial"/>
                <w:b/>
                <w:sz w:val="18"/>
                <w:szCs w:val="18"/>
              </w:rPr>
              <w:t>Akademia Górniczo - Hutnicza im. Stanisława Staszica w Krakowie</w:t>
            </w:r>
          </w:p>
          <w:p w14:paraId="0FBF12FB" w14:textId="77777777" w:rsidR="007E4088" w:rsidRPr="00226B8B" w:rsidRDefault="007E4088" w:rsidP="00226B8B">
            <w:pPr>
              <w:spacing w:after="0" w:line="240" w:lineRule="auto"/>
              <w:ind w:left="80" w:right="290"/>
              <w:rPr>
                <w:rFonts w:ascii="Arial" w:hAnsi="Arial" w:cs="Arial"/>
                <w:sz w:val="18"/>
                <w:szCs w:val="18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>Adres:</w:t>
            </w:r>
          </w:p>
          <w:p w14:paraId="3047E2FA" w14:textId="77777777" w:rsidR="007E4088" w:rsidRPr="00226B8B" w:rsidRDefault="007E4088" w:rsidP="00226B8B">
            <w:pPr>
              <w:spacing w:after="0" w:line="240" w:lineRule="auto"/>
              <w:ind w:left="80"/>
              <w:rPr>
                <w:rFonts w:ascii="Arial" w:hAnsi="Arial" w:cs="Arial"/>
                <w:sz w:val="18"/>
                <w:szCs w:val="18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222750" w:rsidRPr="00222750">
              <w:rPr>
                <w:rFonts w:ascii="Arial" w:hAnsi="Arial" w:cs="Arial"/>
                <w:sz w:val="18"/>
                <w:szCs w:val="18"/>
              </w:rPr>
              <w:t>al. Mickiewicza</w:t>
            </w:r>
            <w:r w:rsidRPr="00226B8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22750" w:rsidRPr="00222750">
              <w:rPr>
                <w:rFonts w:ascii="Arial" w:hAnsi="Arial" w:cs="Arial"/>
                <w:sz w:val="18"/>
                <w:szCs w:val="18"/>
              </w:rPr>
              <w:t>30</w:t>
            </w:r>
            <w:r w:rsidRPr="00226B8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0DB68B6" w14:textId="77777777" w:rsidR="007E4088" w:rsidRPr="00226B8B" w:rsidRDefault="00222750" w:rsidP="00226B8B">
            <w:pPr>
              <w:spacing w:after="0" w:line="240" w:lineRule="auto"/>
              <w:ind w:left="80" w:right="289"/>
              <w:rPr>
                <w:rFonts w:ascii="Arial" w:hAnsi="Arial" w:cs="Arial"/>
                <w:sz w:val="18"/>
                <w:szCs w:val="18"/>
              </w:rPr>
            </w:pPr>
            <w:r w:rsidRPr="00222750">
              <w:rPr>
                <w:rFonts w:ascii="Arial" w:hAnsi="Arial" w:cs="Arial"/>
                <w:sz w:val="18"/>
                <w:szCs w:val="18"/>
              </w:rPr>
              <w:t>30-059</w:t>
            </w:r>
            <w:r w:rsidR="007E4088" w:rsidRPr="00226B8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22750">
              <w:rPr>
                <w:rFonts w:ascii="Arial" w:hAnsi="Arial" w:cs="Arial"/>
                <w:sz w:val="18"/>
                <w:szCs w:val="18"/>
              </w:rPr>
              <w:t>Kraków</w:t>
            </w:r>
          </w:p>
          <w:p w14:paraId="0C4CEA6F" w14:textId="77777777" w:rsidR="007E4088" w:rsidRPr="00226B8B" w:rsidRDefault="007E4088" w:rsidP="00226B8B">
            <w:pPr>
              <w:spacing w:after="0" w:line="240" w:lineRule="auto"/>
              <w:ind w:left="80" w:right="289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>telefon:</w:t>
            </w:r>
            <w:r w:rsidRPr="00226B8B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222750" w:rsidRPr="00222750">
              <w:rPr>
                <w:rFonts w:ascii="Arial" w:hAnsi="Arial" w:cs="Arial"/>
                <w:sz w:val="18"/>
                <w:szCs w:val="18"/>
              </w:rPr>
              <w:t>0-12</w:t>
            </w:r>
            <w:r w:rsidRPr="00226B8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22750" w:rsidRPr="00222750">
              <w:rPr>
                <w:rFonts w:ascii="Arial" w:hAnsi="Arial" w:cs="Arial"/>
                <w:sz w:val="18"/>
                <w:szCs w:val="18"/>
              </w:rPr>
              <w:t>617-35-95</w:t>
            </w:r>
            <w:r w:rsidRPr="00226B8B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226B8B">
              <w:rPr>
                <w:rFonts w:ascii="Arial" w:hAnsi="Arial" w:cs="Arial"/>
                <w:sz w:val="18"/>
                <w:szCs w:val="18"/>
                <w:lang w:val="de-DE"/>
              </w:rPr>
              <w:t xml:space="preserve">faks </w:t>
            </w:r>
            <w:r w:rsidRPr="00226B8B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>(jeżeli dotyczy)</w:t>
            </w:r>
            <w:r w:rsidRPr="00226B8B">
              <w:rPr>
                <w:rFonts w:ascii="Arial" w:hAnsi="Arial" w:cs="Arial"/>
                <w:sz w:val="18"/>
                <w:szCs w:val="18"/>
                <w:lang w:val="de-DE"/>
              </w:rPr>
              <w:t xml:space="preserve">:  </w:t>
            </w:r>
            <w:r w:rsidR="00222750" w:rsidRPr="00222750">
              <w:rPr>
                <w:rFonts w:ascii="Arial" w:hAnsi="Arial" w:cs="Arial"/>
                <w:sz w:val="18"/>
                <w:szCs w:val="18"/>
                <w:lang w:val="de-DE"/>
              </w:rPr>
              <w:t>617-33-63</w:t>
            </w:r>
          </w:p>
          <w:p w14:paraId="7DCA4F68" w14:textId="77777777" w:rsidR="007E4088" w:rsidRPr="00226B8B" w:rsidRDefault="007E4088" w:rsidP="00226B8B">
            <w:pPr>
              <w:spacing w:after="0" w:line="240" w:lineRule="auto"/>
              <w:ind w:left="80" w:right="289"/>
              <w:rPr>
                <w:rFonts w:ascii="Arial" w:hAnsi="Arial" w:cs="Arial"/>
                <w:color w:val="2F5496"/>
                <w:sz w:val="18"/>
                <w:szCs w:val="18"/>
                <w:lang w:val="pt-BR"/>
              </w:rPr>
            </w:pPr>
            <w:r w:rsidRPr="00226B8B">
              <w:rPr>
                <w:rFonts w:ascii="Arial" w:hAnsi="Arial" w:cs="Arial"/>
                <w:sz w:val="18"/>
                <w:szCs w:val="18"/>
                <w:lang w:val="de-DE"/>
              </w:rPr>
              <w:t xml:space="preserve">e-mail: </w:t>
            </w:r>
            <w:r w:rsidRPr="00226B8B">
              <w:rPr>
                <w:rFonts w:ascii="Arial" w:hAnsi="Arial" w:cs="Arial"/>
                <w:sz w:val="18"/>
                <w:szCs w:val="18"/>
                <w:lang w:val="de-DE"/>
              </w:rPr>
              <w:tab/>
            </w:r>
            <w:r w:rsidR="00222750" w:rsidRPr="00222750">
              <w:rPr>
                <w:rFonts w:ascii="Arial" w:hAnsi="Arial" w:cs="Arial"/>
                <w:color w:val="0000FF"/>
                <w:sz w:val="18"/>
                <w:szCs w:val="18"/>
                <w:lang w:val="de-DE"/>
              </w:rPr>
              <w:t>dzp@agh.edu.pl</w:t>
            </w:r>
          </w:p>
          <w:p w14:paraId="555533A1" w14:textId="77777777" w:rsidR="007E4088" w:rsidRPr="00226B8B" w:rsidRDefault="007E4088" w:rsidP="00226B8B">
            <w:pPr>
              <w:spacing w:after="0" w:line="240" w:lineRule="auto"/>
              <w:ind w:left="80" w:right="289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  <w:tr w:rsidR="007E4088" w:rsidRPr="00226B8B" w14:paraId="14CF60BC" w14:textId="77777777" w:rsidTr="007E4088">
        <w:trPr>
          <w:trHeight w:val="2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52C3A2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  <w:p w14:paraId="4A281284" w14:textId="77777777" w:rsidR="007E4088" w:rsidRPr="00226B8B" w:rsidRDefault="007E4088" w:rsidP="00226B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5B24AC" w14:textId="77777777" w:rsidR="007E4088" w:rsidRPr="00226B8B" w:rsidRDefault="007E4088" w:rsidP="00226B8B">
            <w:pPr>
              <w:pStyle w:val="Nagwek1"/>
              <w:spacing w:before="80"/>
              <w:jc w:val="both"/>
              <w:rPr>
                <w:rFonts w:cs="Arial"/>
                <w:sz w:val="18"/>
                <w:szCs w:val="18"/>
              </w:rPr>
            </w:pPr>
            <w:r w:rsidRPr="00226B8B">
              <w:rPr>
                <w:rFonts w:cs="Arial"/>
                <w:sz w:val="18"/>
                <w:szCs w:val="18"/>
              </w:rPr>
              <w:t>Przedmiot zamówienia</w:t>
            </w:r>
          </w:p>
          <w:p w14:paraId="099AC8B5" w14:textId="77777777" w:rsidR="007E4088" w:rsidRPr="00226B8B" w:rsidRDefault="007E4088" w:rsidP="00226B8B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26B8B">
              <w:rPr>
                <w:rFonts w:cs="Arial"/>
                <w:b w:val="0"/>
                <w:sz w:val="18"/>
                <w:szCs w:val="18"/>
              </w:rPr>
              <w:t xml:space="preserve">Nazwa przedmiotu zamówienia: </w:t>
            </w:r>
            <w:r w:rsidR="00222750" w:rsidRPr="00222750">
              <w:rPr>
                <w:rFonts w:cs="Arial"/>
                <w:sz w:val="18"/>
                <w:szCs w:val="18"/>
              </w:rPr>
              <w:t>przeprowadzenie badania sondażowego dotyczącego oceny społecznych uwarunkowań i skutków transformacji energetycznej - KC-zp.272-340/24</w:t>
            </w:r>
          </w:p>
          <w:p w14:paraId="121282BA" w14:textId="77777777" w:rsidR="007E4088" w:rsidRPr="00226B8B" w:rsidRDefault="007E4088" w:rsidP="00226B8B">
            <w:pPr>
              <w:spacing w:after="0" w:line="240" w:lineRule="auto"/>
              <w:ind w:left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>Zamawiający udziela zamówienia w częściach, z których każda stanowi przedmiot odrębnego postępowania:</w:t>
            </w:r>
          </w:p>
          <w:p w14:paraId="6B2DCB2C" w14:textId="77777777" w:rsidR="007E4088" w:rsidRDefault="00222750" w:rsidP="00226B8B">
            <w:pPr>
              <w:spacing w:after="0" w:line="240" w:lineRule="auto"/>
              <w:ind w:left="222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0" w:name="Wybór5"/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0"/>
            <w:r w:rsidR="007E4088" w:rsidRPr="00226B8B">
              <w:rPr>
                <w:rFonts w:ascii="Arial" w:hAnsi="Arial" w:cs="Arial"/>
                <w:bCs/>
                <w:sz w:val="18"/>
                <w:szCs w:val="18"/>
              </w:rPr>
              <w:t xml:space="preserve"> nie</w:t>
            </w:r>
          </w:p>
          <w:p w14:paraId="415E9FD2" w14:textId="77777777" w:rsidR="00D26EE3" w:rsidRPr="00226B8B" w:rsidRDefault="00D26EE3" w:rsidP="00226B8B">
            <w:pPr>
              <w:spacing w:after="0" w:line="240" w:lineRule="auto"/>
              <w:ind w:left="222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040101B" w14:textId="77777777" w:rsidR="007E4088" w:rsidRPr="00226B8B" w:rsidRDefault="007E4088" w:rsidP="00226B8B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26B8B">
              <w:rPr>
                <w:rFonts w:cs="Arial"/>
                <w:b w:val="0"/>
                <w:sz w:val="18"/>
                <w:szCs w:val="18"/>
              </w:rPr>
              <w:t>W ramach postępowania możliwe jest składanie ofert częściowych:</w:t>
            </w:r>
          </w:p>
          <w:p w14:paraId="74B6A7A2" w14:textId="77777777" w:rsidR="007E4088" w:rsidRPr="00226B8B" w:rsidRDefault="00222750" w:rsidP="00226B8B">
            <w:pPr>
              <w:pStyle w:val="Nagwek1"/>
              <w:spacing w:before="40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" w:name="Wybór15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1"/>
            <w:r w:rsidR="007E4088" w:rsidRPr="00226B8B">
              <w:rPr>
                <w:rFonts w:cs="Arial"/>
                <w:b w:val="0"/>
                <w:sz w:val="18"/>
                <w:szCs w:val="18"/>
              </w:rPr>
              <w:t xml:space="preserve"> nie</w:t>
            </w:r>
          </w:p>
          <w:p w14:paraId="1E49EB2A" w14:textId="4EE06F82" w:rsidR="007E4088" w:rsidRPr="00226B8B" w:rsidRDefault="007E4088" w:rsidP="00226B8B">
            <w:pPr>
              <w:pStyle w:val="Nagwek1"/>
              <w:spacing w:before="40"/>
              <w:ind w:left="505" w:hanging="283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7E4088" w:rsidRPr="00226B8B" w14:paraId="4AFAFFD0" w14:textId="77777777" w:rsidTr="007E40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BEC1CB" w14:textId="77777777" w:rsidR="007E4088" w:rsidRPr="00226B8B" w:rsidRDefault="007E4088" w:rsidP="00226B8B">
            <w:pPr>
              <w:spacing w:after="0" w:line="240" w:lineRule="auto"/>
              <w:ind w:left="74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B1D7D1D" w14:textId="1322B88E" w:rsidR="007E4088" w:rsidRPr="00226B8B" w:rsidRDefault="007E4088" w:rsidP="00D26EE3">
            <w:pPr>
              <w:spacing w:before="4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557875" w14:textId="77777777" w:rsidR="007E4088" w:rsidRPr="00226B8B" w:rsidRDefault="007E4088" w:rsidP="00226B8B">
            <w:pPr>
              <w:spacing w:before="40" w:after="0" w:line="240" w:lineRule="auto"/>
              <w:ind w:left="-10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4088" w:rsidRPr="00226B8B" w14:paraId="20A63002" w14:textId="77777777" w:rsidTr="007E4088">
        <w:trPr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34AA34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  <w:p w14:paraId="717245FC" w14:textId="77777777" w:rsidR="007E4088" w:rsidRPr="00226B8B" w:rsidRDefault="007E4088" w:rsidP="00226B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3BE1F" w14:textId="77777777" w:rsidR="007E4088" w:rsidRDefault="007E4088" w:rsidP="00226B8B">
            <w:pPr>
              <w:pStyle w:val="Nagwek1"/>
              <w:spacing w:before="80"/>
              <w:jc w:val="both"/>
              <w:rPr>
                <w:rFonts w:cs="Arial"/>
                <w:b w:val="0"/>
                <w:i/>
                <w:sz w:val="18"/>
                <w:szCs w:val="18"/>
              </w:rPr>
            </w:pPr>
            <w:r w:rsidRPr="00226B8B">
              <w:rPr>
                <w:rFonts w:cs="Arial"/>
                <w:bCs/>
                <w:sz w:val="18"/>
                <w:szCs w:val="18"/>
              </w:rPr>
              <w:t xml:space="preserve">Wartość </w:t>
            </w:r>
            <w:r w:rsidRPr="00226B8B">
              <w:rPr>
                <w:rFonts w:cs="Arial"/>
                <w:b w:val="0"/>
                <w:i/>
                <w:sz w:val="18"/>
                <w:szCs w:val="18"/>
              </w:rPr>
              <w:t>(można wypełnić po otwarciu ofert)</w:t>
            </w:r>
          </w:p>
          <w:p w14:paraId="5D560C8C" w14:textId="77777777" w:rsidR="00D26EE3" w:rsidRPr="00D26EE3" w:rsidRDefault="00D26EE3" w:rsidP="00D26EE3">
            <w:pPr>
              <w:rPr>
                <w:lang w:eastAsia="pl-PL"/>
              </w:rPr>
            </w:pPr>
          </w:p>
          <w:p w14:paraId="6CD1828D" w14:textId="77777777" w:rsidR="007E4088" w:rsidRPr="00226B8B" w:rsidRDefault="00222750" w:rsidP="00226B8B">
            <w:pPr>
              <w:pStyle w:val="Nagwek1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17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2"/>
            <w:r w:rsidR="007E4088" w:rsidRPr="00226B8B">
              <w:rPr>
                <w:rFonts w:cs="Arial"/>
                <w:b w:val="0"/>
                <w:sz w:val="18"/>
                <w:szCs w:val="18"/>
              </w:rPr>
              <w:t xml:space="preserve"> zamówienia </w:t>
            </w:r>
            <w:r w:rsidRPr="00226B8B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Pr="00222750">
              <w:rPr>
                <w:rFonts w:cs="Arial"/>
                <w:sz w:val="18"/>
                <w:szCs w:val="18"/>
              </w:rPr>
              <w:t>178 861.79</w:t>
            </w:r>
            <w:r w:rsidR="007E4088" w:rsidRPr="00226B8B">
              <w:rPr>
                <w:rFonts w:cs="Arial"/>
                <w:b w:val="0"/>
                <w:sz w:val="18"/>
                <w:szCs w:val="18"/>
              </w:rPr>
              <w:t xml:space="preserve"> zł, co stanowi równowartość </w:t>
            </w:r>
            <w:r w:rsidRPr="00226B8B"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Pr="00222750">
              <w:rPr>
                <w:rFonts w:cs="Arial"/>
                <w:b w:val="0"/>
                <w:sz w:val="18"/>
                <w:szCs w:val="18"/>
              </w:rPr>
              <w:t>38 571.91</w:t>
            </w:r>
            <w:r w:rsidR="007E4088" w:rsidRPr="00226B8B">
              <w:rPr>
                <w:rFonts w:cs="Arial"/>
                <w:b w:val="0"/>
                <w:bCs/>
                <w:iCs/>
                <w:sz w:val="18"/>
                <w:szCs w:val="18"/>
              </w:rPr>
              <w:t xml:space="preserve"> </w:t>
            </w:r>
            <w:r w:rsidR="007E4088" w:rsidRPr="00226B8B">
              <w:rPr>
                <w:rFonts w:cs="Arial"/>
                <w:b w:val="0"/>
                <w:sz w:val="18"/>
                <w:szCs w:val="18"/>
              </w:rPr>
              <w:t>euro</w:t>
            </w:r>
          </w:p>
          <w:p w14:paraId="3C8A4C84" w14:textId="7FD40CEF" w:rsidR="007E4088" w:rsidRPr="00226B8B" w:rsidRDefault="007E4088" w:rsidP="00226B8B">
            <w:pPr>
              <w:pStyle w:val="Nagwek1"/>
              <w:ind w:left="221"/>
              <w:jc w:val="both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D26EE3" w:rsidRPr="00226B8B" w14:paraId="2E1E3E28" w14:textId="77777777" w:rsidTr="007E40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2"/>
          <w:wAfter w:w="7513" w:type="dxa"/>
          <w:trHeight w:val="27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8C7E37" w14:textId="77777777" w:rsidR="00D26EE3" w:rsidRPr="00226B8B" w:rsidRDefault="00D26EE3" w:rsidP="00226B8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2D2D462" w14:textId="514F8EA0" w:rsidR="00D26EE3" w:rsidRPr="00226B8B" w:rsidRDefault="00D26EE3" w:rsidP="00226B8B">
            <w:pPr>
              <w:spacing w:after="0" w:line="240" w:lineRule="auto"/>
              <w:ind w:left="31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4088" w:rsidRPr="00226B8B" w14:paraId="61CD5DCB" w14:textId="77777777" w:rsidTr="007E4088">
        <w:trPr>
          <w:trHeight w:val="4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5CF2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5196A5" w14:textId="77777777" w:rsidR="007E4088" w:rsidRPr="00226B8B" w:rsidRDefault="007E4088" w:rsidP="00226B8B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Ind w:w="426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23"/>
              <w:gridCol w:w="3827"/>
            </w:tblGrid>
            <w:tr w:rsidR="007E4088" w:rsidRPr="00226B8B" w14:paraId="00BC9740" w14:textId="77777777">
              <w:tc>
                <w:tcPr>
                  <w:tcW w:w="3123" w:type="dxa"/>
                  <w:hideMark/>
                </w:tcPr>
                <w:p w14:paraId="3D0CEC8B" w14:textId="77777777" w:rsidR="007E4088" w:rsidRPr="00226B8B" w:rsidRDefault="007E4088" w:rsidP="00226B8B">
                  <w:pPr>
                    <w:spacing w:after="0" w:line="240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hideMark/>
                </w:tcPr>
                <w:p w14:paraId="33DB579B" w14:textId="77777777" w:rsidR="007E4088" w:rsidRPr="00226B8B" w:rsidRDefault="007E4088" w:rsidP="00226B8B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BE30439" w14:textId="77777777" w:rsidR="007E4088" w:rsidRPr="00226B8B" w:rsidRDefault="007E4088" w:rsidP="00226B8B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26B8B">
              <w:rPr>
                <w:rFonts w:cs="Arial"/>
                <w:b w:val="0"/>
                <w:sz w:val="18"/>
                <w:szCs w:val="18"/>
              </w:rPr>
              <w:t xml:space="preserve">Wartość zamówienia została ustalona w dniu </w:t>
            </w:r>
            <w:r w:rsidR="00222750" w:rsidRPr="00222750">
              <w:rPr>
                <w:rFonts w:cs="Arial"/>
                <w:b w:val="0"/>
                <w:sz w:val="18"/>
                <w:szCs w:val="18"/>
              </w:rPr>
              <w:t>25/04/2024</w:t>
            </w:r>
            <w:r w:rsidRPr="00226B8B">
              <w:rPr>
                <w:rFonts w:cs="Arial"/>
                <w:b w:val="0"/>
                <w:sz w:val="18"/>
                <w:szCs w:val="18"/>
              </w:rPr>
              <w:t xml:space="preserve"> r. na podstawie </w:t>
            </w:r>
            <w:r w:rsidRPr="00226B8B">
              <w:rPr>
                <w:rFonts w:cs="Arial"/>
                <w:b w:val="0"/>
                <w:i/>
                <w:sz w:val="18"/>
                <w:szCs w:val="18"/>
              </w:rPr>
              <w:t>(wskazać odpowiedni dokument, np. planowane koszty, kosztorys inwestorski, program funkcjonalno-użytkowy)</w:t>
            </w:r>
            <w:r w:rsidRPr="00226B8B">
              <w:rPr>
                <w:rFonts w:cs="Arial"/>
                <w:b w:val="0"/>
                <w:sz w:val="18"/>
                <w:szCs w:val="18"/>
              </w:rPr>
              <w:t xml:space="preserve"> </w:t>
            </w:r>
          </w:p>
          <w:p w14:paraId="7F25ED4C" w14:textId="77777777" w:rsidR="007E4088" w:rsidRPr="00226B8B" w:rsidRDefault="00222750" w:rsidP="00226B8B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22750">
              <w:rPr>
                <w:rFonts w:cs="Arial"/>
                <w:b w:val="0"/>
                <w:sz w:val="18"/>
                <w:szCs w:val="18"/>
              </w:rPr>
              <w:t>rozeznania rynku</w:t>
            </w:r>
          </w:p>
          <w:p w14:paraId="6D0D80B5" w14:textId="77777777" w:rsidR="007E4088" w:rsidRPr="00226B8B" w:rsidRDefault="007E4088" w:rsidP="00226B8B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26B8B">
              <w:rPr>
                <w:rFonts w:cs="Arial"/>
                <w:b w:val="0"/>
                <w:sz w:val="18"/>
                <w:szCs w:val="18"/>
              </w:rPr>
              <w:t>Zamówienie jest współfinansowane ze środków Unii Europejskiej:</w:t>
            </w:r>
          </w:p>
          <w:p w14:paraId="3A0F8296" w14:textId="77777777" w:rsidR="007E4088" w:rsidRPr="00226B8B" w:rsidRDefault="00222750" w:rsidP="00226B8B">
            <w:pPr>
              <w:pStyle w:val="Nagwek1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" w:name="Wybór20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="007E4088" w:rsidRPr="00226B8B">
              <w:rPr>
                <w:rFonts w:cs="Arial"/>
                <w:sz w:val="18"/>
                <w:szCs w:val="18"/>
              </w:rPr>
              <w:t xml:space="preserve"> </w:t>
            </w:r>
            <w:r w:rsidR="007E4088" w:rsidRPr="00226B8B">
              <w:rPr>
                <w:rFonts w:cs="Arial"/>
                <w:b w:val="0"/>
                <w:sz w:val="18"/>
                <w:szCs w:val="18"/>
              </w:rPr>
              <w:t>nie</w:t>
            </w:r>
          </w:p>
          <w:p w14:paraId="3A2CBFF8" w14:textId="77777777" w:rsidR="007E4088" w:rsidRPr="00226B8B" w:rsidRDefault="007E4088" w:rsidP="00D26EE3">
            <w:pPr>
              <w:pStyle w:val="Nagwek1"/>
              <w:ind w:left="222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7E4088" w:rsidRPr="00226B8B" w14:paraId="73778760" w14:textId="77777777" w:rsidTr="007E4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0DEA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4.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8354" w14:textId="77777777" w:rsidR="007E4088" w:rsidRPr="00226B8B" w:rsidRDefault="007E4088" w:rsidP="00226B8B">
            <w:pPr>
              <w:spacing w:before="80" w:after="0" w:line="240" w:lineRule="auto"/>
              <w:ind w:right="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Wstępne konsultacje rynkowe/wcześniejsze zaangażowanie wykonawcy</w:t>
            </w:r>
          </w:p>
          <w:p w14:paraId="164905A2" w14:textId="77777777" w:rsidR="007E4088" w:rsidRPr="00226B8B" w:rsidRDefault="007E4088" w:rsidP="00226B8B">
            <w:pPr>
              <w:spacing w:after="0" w:line="240" w:lineRule="auto"/>
              <w:ind w:left="214" w:right="108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6B8B">
              <w:rPr>
                <w:rFonts w:ascii="Arial" w:hAnsi="Arial" w:cs="Arial"/>
                <w:sz w:val="18"/>
                <w:szCs w:val="18"/>
              </w:rPr>
              <w:t>Przeprowadzono wstępne konsultacje rynkowe, o których mowa w art. 84 ustawy:</w:t>
            </w:r>
          </w:p>
          <w:p w14:paraId="0A69E2B5" w14:textId="77777777" w:rsidR="007E4088" w:rsidRPr="00226B8B" w:rsidRDefault="00222750" w:rsidP="00226B8B">
            <w:pPr>
              <w:spacing w:after="0" w:line="240" w:lineRule="auto"/>
              <w:ind w:left="238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7E4088" w:rsidRPr="00226B8B">
              <w:rPr>
                <w:rFonts w:ascii="Arial" w:hAnsi="Arial" w:cs="Arial"/>
                <w:sz w:val="18"/>
                <w:szCs w:val="18"/>
              </w:rPr>
              <w:t xml:space="preserve">  nie</w:t>
            </w:r>
          </w:p>
          <w:p w14:paraId="394A53A4" w14:textId="77777777" w:rsidR="007E4088" w:rsidRPr="00226B8B" w:rsidRDefault="007E4088" w:rsidP="00D26EE3">
            <w:pPr>
              <w:spacing w:before="120" w:after="0" w:line="240" w:lineRule="auto"/>
              <w:ind w:right="7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4088" w:rsidRPr="00226B8B" w14:paraId="4B3924D9" w14:textId="77777777" w:rsidTr="007E4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750C" w14:textId="77777777" w:rsidR="007E4088" w:rsidRPr="00226B8B" w:rsidRDefault="007E4088" w:rsidP="00226B8B">
            <w:pPr>
              <w:spacing w:before="80"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5.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41AE9" w14:textId="77777777" w:rsidR="007E4088" w:rsidRPr="00226B8B" w:rsidRDefault="007E4088" w:rsidP="00226B8B">
            <w:pPr>
              <w:spacing w:before="80" w:after="0" w:line="240" w:lineRule="auto"/>
              <w:ind w:right="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26B8B">
              <w:rPr>
                <w:rFonts w:ascii="Arial" w:hAnsi="Arial" w:cs="Arial"/>
                <w:b/>
                <w:sz w:val="18"/>
                <w:szCs w:val="18"/>
              </w:rPr>
              <w:t>Zamawiający udziela zamówienia w trybie podstawowym:</w:t>
            </w:r>
            <w:r w:rsidRPr="00226B8B">
              <w:rPr>
                <w:rFonts w:ascii="Arial" w:hAnsi="Arial" w:cs="Arial"/>
                <w:sz w:val="18"/>
                <w:szCs w:val="18"/>
              </w:rPr>
              <w:t xml:space="preserve"> bez możliwości negocjacji, na podstawie art. 275 pkt 1 ustawy</w:t>
            </w:r>
          </w:p>
          <w:p w14:paraId="1DC93669" w14:textId="77777777" w:rsidR="007E4088" w:rsidRPr="00226B8B" w:rsidRDefault="007E4088" w:rsidP="00226B8B">
            <w:pPr>
              <w:spacing w:before="80" w:after="0" w:line="240" w:lineRule="auto"/>
              <w:ind w:left="222" w:right="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B64F3C2" w14:textId="41E4CC69" w:rsidR="0035516B" w:rsidRPr="00226B8B" w:rsidRDefault="0035516B" w:rsidP="00734CE4">
      <w:pPr>
        <w:rPr>
          <w:rFonts w:ascii="Arial" w:hAnsi="Arial" w:cs="Arial"/>
          <w:sz w:val="18"/>
          <w:szCs w:val="18"/>
        </w:rPr>
      </w:pPr>
    </w:p>
    <w:sectPr w:rsidR="0035516B" w:rsidRPr="00226B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A0888E" w14:textId="77777777" w:rsidR="00036EE8" w:rsidRDefault="00036EE8" w:rsidP="00222750">
      <w:pPr>
        <w:spacing w:after="0" w:line="240" w:lineRule="auto"/>
      </w:pPr>
      <w:r>
        <w:separator/>
      </w:r>
    </w:p>
  </w:endnote>
  <w:endnote w:type="continuationSeparator" w:id="0">
    <w:p w14:paraId="2F41B851" w14:textId="77777777" w:rsidR="00036EE8" w:rsidRDefault="00036EE8" w:rsidP="00222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3F3E" w14:textId="77777777" w:rsidR="00222750" w:rsidRDefault="002227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8BC4F" w14:textId="77777777" w:rsidR="00222750" w:rsidRDefault="002227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D5EB9" w14:textId="77777777" w:rsidR="00222750" w:rsidRDefault="00222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A4183" w14:textId="77777777" w:rsidR="00036EE8" w:rsidRDefault="00036EE8" w:rsidP="00222750">
      <w:pPr>
        <w:spacing w:after="0" w:line="240" w:lineRule="auto"/>
      </w:pPr>
      <w:r>
        <w:separator/>
      </w:r>
    </w:p>
  </w:footnote>
  <w:footnote w:type="continuationSeparator" w:id="0">
    <w:p w14:paraId="4BB81841" w14:textId="77777777" w:rsidR="00036EE8" w:rsidRDefault="00036EE8" w:rsidP="00222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652C4" w14:textId="77777777" w:rsidR="00222750" w:rsidRDefault="00222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42821" w14:textId="77777777" w:rsidR="00222750" w:rsidRDefault="00222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A1D64" w14:textId="77777777" w:rsidR="00222750" w:rsidRDefault="002227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418D"/>
    <w:multiLevelType w:val="hybridMultilevel"/>
    <w:tmpl w:val="F6940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C7792"/>
    <w:multiLevelType w:val="hybridMultilevel"/>
    <w:tmpl w:val="5F4E8804"/>
    <w:lvl w:ilvl="0" w:tplc="34CCD5DC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1CDC5E52"/>
    <w:multiLevelType w:val="hybridMultilevel"/>
    <w:tmpl w:val="A0661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C4966"/>
    <w:multiLevelType w:val="hybridMultilevel"/>
    <w:tmpl w:val="AAC24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42B89"/>
    <w:multiLevelType w:val="hybridMultilevel"/>
    <w:tmpl w:val="93721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36655"/>
    <w:multiLevelType w:val="hybridMultilevel"/>
    <w:tmpl w:val="A0623D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41A315C"/>
    <w:multiLevelType w:val="hybridMultilevel"/>
    <w:tmpl w:val="733EA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820169">
    <w:abstractNumId w:val="4"/>
  </w:num>
  <w:num w:numId="2" w16cid:durableId="15504543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1466812">
    <w:abstractNumId w:val="5"/>
  </w:num>
  <w:num w:numId="4" w16cid:durableId="2245338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8611128">
    <w:abstractNumId w:val="0"/>
  </w:num>
  <w:num w:numId="6" w16cid:durableId="616761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9779933">
    <w:abstractNumId w:val="1"/>
  </w:num>
  <w:num w:numId="8" w16cid:durableId="20360753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4495846">
    <w:abstractNumId w:val="2"/>
  </w:num>
  <w:num w:numId="10" w16cid:durableId="1365357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84176432">
    <w:abstractNumId w:val="6"/>
  </w:num>
  <w:num w:numId="12" w16cid:durableId="14714379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6933520">
    <w:abstractNumId w:val="3"/>
  </w:num>
  <w:num w:numId="14" w16cid:durableId="9930725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4F9"/>
    <w:rsid w:val="00005B22"/>
    <w:rsid w:val="000164F9"/>
    <w:rsid w:val="00036EE8"/>
    <w:rsid w:val="000565BA"/>
    <w:rsid w:val="00222750"/>
    <w:rsid w:val="00226B8B"/>
    <w:rsid w:val="0035516B"/>
    <w:rsid w:val="00734CE4"/>
    <w:rsid w:val="007E4088"/>
    <w:rsid w:val="008948BF"/>
    <w:rsid w:val="00AA2E17"/>
    <w:rsid w:val="00B25B76"/>
    <w:rsid w:val="00D26EE3"/>
    <w:rsid w:val="00D7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E885B"/>
  <w15:chartTrackingRefBased/>
  <w15:docId w15:val="{409407A1-DA06-4F84-B019-7A5F099B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7E4088"/>
    <w:pPr>
      <w:keepNext/>
      <w:spacing w:after="0" w:line="240" w:lineRule="auto"/>
      <w:outlineLvl w:val="0"/>
    </w:pPr>
    <w:rPr>
      <w:rFonts w:ascii="Arial" w:eastAsia="Times New Roman" w:hAnsi="Arial"/>
      <w:b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4088"/>
    <w:pPr>
      <w:keepNext/>
      <w:spacing w:after="0" w:line="240" w:lineRule="auto"/>
      <w:ind w:left="214"/>
      <w:outlineLvl w:val="1"/>
    </w:pPr>
    <w:rPr>
      <w:rFonts w:ascii="Arial" w:eastAsia="Times New Roman" w:hAnsi="Arial"/>
      <w:b/>
      <w:color w:val="FF000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4088"/>
    <w:pPr>
      <w:keepNext/>
      <w:spacing w:after="0" w:line="240" w:lineRule="auto"/>
      <w:jc w:val="center"/>
      <w:outlineLvl w:val="2"/>
    </w:pPr>
    <w:rPr>
      <w:rFonts w:ascii="Tahoma" w:eastAsia="Times New Roman" w:hAnsi="Tahoma"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4088"/>
    <w:rPr>
      <w:rFonts w:ascii="Arial" w:eastAsia="Times New Roman" w:hAnsi="Arial"/>
      <w:b/>
    </w:rPr>
  </w:style>
  <w:style w:type="character" w:customStyle="1" w:styleId="Nagwek2Znak">
    <w:name w:val="Nagłówek 2 Znak"/>
    <w:basedOn w:val="Domylnaczcionkaakapitu"/>
    <w:link w:val="Nagwek2"/>
    <w:semiHidden/>
    <w:rsid w:val="007E4088"/>
    <w:rPr>
      <w:rFonts w:ascii="Arial" w:eastAsia="Times New Roman" w:hAnsi="Arial"/>
      <w:b/>
      <w:color w:val="FF0000"/>
    </w:rPr>
  </w:style>
  <w:style w:type="character" w:customStyle="1" w:styleId="Nagwek3Znak">
    <w:name w:val="Nagłówek 3 Znak"/>
    <w:basedOn w:val="Domylnaczcionkaakapitu"/>
    <w:link w:val="Nagwek3"/>
    <w:semiHidden/>
    <w:rsid w:val="007E4088"/>
    <w:rPr>
      <w:rFonts w:ascii="Tahoma" w:eastAsia="Times New Roman" w:hAnsi="Tahoma"/>
      <w:i/>
    </w:rPr>
  </w:style>
  <w:style w:type="paragraph" w:customStyle="1" w:styleId="msonormal0">
    <w:name w:val="msonormal"/>
    <w:basedOn w:val="Normalny"/>
    <w:rsid w:val="007E40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7E408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E4088"/>
    <w:rPr>
      <w:rFonts w:ascii="Times New Roman" w:eastAsia="Times New Roman" w:hAnsi="Times New Roman"/>
    </w:rPr>
  </w:style>
  <w:style w:type="paragraph" w:styleId="Nagwek">
    <w:name w:val="header"/>
    <w:basedOn w:val="Normalny"/>
    <w:link w:val="NagwekZnak"/>
    <w:unhideWhenUsed/>
    <w:rsid w:val="007E40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E4088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40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E4088"/>
    <w:rPr>
      <w:rFonts w:ascii="Times New Roman" w:eastAsia="Times New Roman" w:hAnsi="Times New Roman"/>
    </w:rPr>
  </w:style>
  <w:style w:type="paragraph" w:styleId="Legenda">
    <w:name w:val="caption"/>
    <w:basedOn w:val="Normalny"/>
    <w:next w:val="Normalny"/>
    <w:semiHidden/>
    <w:unhideWhenUsed/>
    <w:qFormat/>
    <w:rsid w:val="007E4088"/>
    <w:pPr>
      <w:widowControl w:val="0"/>
      <w:shd w:val="clear" w:color="auto" w:fill="FFFFFF"/>
      <w:snapToGrid w:val="0"/>
      <w:spacing w:before="360" w:after="120" w:line="240" w:lineRule="auto"/>
      <w:ind w:left="28"/>
    </w:pPr>
    <w:rPr>
      <w:rFonts w:ascii="Times New Roman" w:eastAsia="Times New Roman" w:hAnsi="Times New Roman"/>
      <w:b/>
      <w:color w:val="000000"/>
      <w:spacing w:val="1"/>
      <w:sz w:val="1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E4088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4088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E4088"/>
    <w:pPr>
      <w:spacing w:after="0" w:line="240" w:lineRule="auto"/>
      <w:jc w:val="both"/>
    </w:pPr>
    <w:rPr>
      <w:rFonts w:ascii="Tahoma" w:eastAsia="Times New Roman" w:hAnsi="Tahoma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E4088"/>
    <w:rPr>
      <w:rFonts w:ascii="Tahoma" w:eastAsia="Times New Roman" w:hAnsi="Tahom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E4088"/>
    <w:pPr>
      <w:spacing w:after="0" w:line="240" w:lineRule="auto"/>
      <w:ind w:left="5664" w:firstLine="6"/>
    </w:pPr>
    <w:rPr>
      <w:rFonts w:ascii="Tahoma" w:eastAsia="Times New Roman" w:hAnsi="Tahoma"/>
      <w:i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E4088"/>
    <w:rPr>
      <w:rFonts w:ascii="Tahoma" w:eastAsia="Times New Roman" w:hAnsi="Tahoma"/>
      <w:i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7E408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E4088"/>
    <w:rPr>
      <w:rFonts w:ascii="Times New Roman" w:eastAsia="Times New Roman" w:hAnsi="Times New Roman"/>
      <w:sz w:val="16"/>
      <w:szCs w:val="16"/>
    </w:rPr>
  </w:style>
  <w:style w:type="paragraph" w:styleId="Mapadokumentu">
    <w:name w:val="Document Map"/>
    <w:basedOn w:val="Normalny"/>
    <w:link w:val="MapadokumentuZnak"/>
    <w:semiHidden/>
    <w:unhideWhenUsed/>
    <w:rsid w:val="007E4088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7E4088"/>
    <w:rPr>
      <w:rFonts w:ascii="Tahoma" w:eastAsia="Times New Roman" w:hAnsi="Tahoma" w:cs="Tahoma"/>
      <w:shd w:val="clear" w:color="auto" w:fill="00008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E4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E4088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7E408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7E4088"/>
    <w:rPr>
      <w:rFonts w:ascii="Tahoma" w:eastAsia="Times New Roman" w:hAnsi="Tahoma" w:cs="Tahoma"/>
      <w:sz w:val="16"/>
      <w:szCs w:val="16"/>
    </w:rPr>
  </w:style>
  <w:style w:type="paragraph" w:styleId="Poprawka">
    <w:name w:val="Revision"/>
    <w:uiPriority w:val="99"/>
    <w:semiHidden/>
    <w:rsid w:val="007E4088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7E408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FS2">
    <w:name w:val="FS2"/>
    <w:basedOn w:val="Normalny"/>
    <w:rsid w:val="007E4088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character" w:styleId="Odwoaniedokomentarza">
    <w:name w:val="annotation reference"/>
    <w:semiHidden/>
    <w:unhideWhenUsed/>
    <w:rsid w:val="007E4088"/>
    <w:rPr>
      <w:sz w:val="16"/>
      <w:szCs w:val="16"/>
    </w:rPr>
  </w:style>
  <w:style w:type="table" w:styleId="Tabela-Siatka">
    <w:name w:val="Table Grid"/>
    <w:basedOn w:val="Standardowy"/>
    <w:rsid w:val="007E4088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5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cp:lastPrinted>2024-07-30T08:55:00Z</cp:lastPrinted>
  <dcterms:created xsi:type="dcterms:W3CDTF">2024-07-30T09:28:00Z</dcterms:created>
  <dcterms:modified xsi:type="dcterms:W3CDTF">2024-07-30T09:28:00Z</dcterms:modified>
</cp:coreProperties>
</file>