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B84AF" w14:textId="30DDBD09" w:rsidR="008D2AB8" w:rsidRPr="00DD5DF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b w:val="0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 xml:space="preserve">Załącznik nr </w:t>
      </w:r>
      <w:r w:rsidR="00012286" w:rsidRPr="00DD5DFD">
        <w:rPr>
          <w:rFonts w:ascii="Verdana" w:hAnsi="Verdana"/>
          <w:sz w:val="18"/>
          <w:szCs w:val="18"/>
        </w:rPr>
        <w:t>1</w:t>
      </w:r>
    </w:p>
    <w:p w14:paraId="48DDFB0D" w14:textId="77777777" w:rsidR="008D2AB8" w:rsidRPr="00DD5DF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E556123" w14:textId="3BE06589" w:rsidR="008D2AB8" w:rsidRPr="00DD5DFD" w:rsidRDefault="00580E7F" w:rsidP="00CF07B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NOWY </w:t>
      </w:r>
      <w:r w:rsidR="008D2AB8" w:rsidRPr="00DD5DFD">
        <w:rPr>
          <w:rFonts w:ascii="Verdana" w:hAnsi="Verdana"/>
          <w:b/>
          <w:sz w:val="18"/>
          <w:szCs w:val="18"/>
        </w:rPr>
        <w:t>FORMULARZ OFERTY</w:t>
      </w:r>
    </w:p>
    <w:p w14:paraId="7464DF96" w14:textId="573D3223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………………………………………………….</w:t>
      </w:r>
    </w:p>
    <w:p w14:paraId="5CE2621F" w14:textId="5D637BB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……………………………………………….</w:t>
      </w:r>
    </w:p>
    <w:p w14:paraId="73DB1700" w14:textId="3AB70E60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370E4FBD" w14:textId="6664A6BD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0E287F" w:rsidRPr="00DD5DFD">
        <w:rPr>
          <w:rFonts w:ascii="Verdana" w:hAnsi="Verdana"/>
          <w:sz w:val="18"/>
          <w:szCs w:val="18"/>
        </w:rPr>
        <w:t>.........</w:t>
      </w:r>
    </w:p>
    <w:p w14:paraId="3B15DF80" w14:textId="4453D88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TEL.………………………………………………………………………………………………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512C032C" w14:textId="4EE044BC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FAX ……………………………………………………………………………………………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0828860" w14:textId="0EE2C6A2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E-MAIL…………………………………………………………………………………………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AB6991A" w14:textId="57B09F86" w:rsidR="00E41A4D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NIP…………………………………. REGON:……………………………………………….....</w:t>
      </w:r>
      <w:r w:rsidR="000E287F" w:rsidRPr="00DD5DFD">
        <w:rPr>
          <w:rFonts w:ascii="Verdana" w:hAnsi="Verdana"/>
          <w:sz w:val="18"/>
          <w:szCs w:val="18"/>
        </w:rPr>
        <w:t>..........................................</w:t>
      </w:r>
    </w:p>
    <w:p w14:paraId="759D273E" w14:textId="6D119C93" w:rsidR="008D2AB8" w:rsidRPr="00DD5DFD" w:rsidRDefault="00E41A4D" w:rsidP="00E41A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0E287F" w:rsidRPr="00DD5DF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28F76924" w14:textId="77777777" w:rsidR="008D2AB8" w:rsidRPr="00DD5DF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Do: Nazwa i siedziba Zamawiającego:</w:t>
      </w:r>
    </w:p>
    <w:p w14:paraId="3689480B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Akademia Górniczo - Hutnicza</w:t>
      </w:r>
    </w:p>
    <w:p w14:paraId="4B9DB027" w14:textId="77777777" w:rsidR="0099081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im. Stanisława Staszica w Krakowie</w:t>
      </w:r>
    </w:p>
    <w:p w14:paraId="7B7BA00E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Dział Zamówień Publicznych</w:t>
      </w:r>
      <w:r w:rsidR="008D2AB8" w:rsidRPr="00DD5DFD">
        <w:rPr>
          <w:rFonts w:ascii="Verdana" w:hAnsi="Verdana"/>
          <w:b/>
          <w:sz w:val="18"/>
          <w:szCs w:val="18"/>
        </w:rPr>
        <w:t xml:space="preserve">  </w:t>
      </w:r>
    </w:p>
    <w:p w14:paraId="50B83BC3" w14:textId="77777777" w:rsidR="008D2AB8" w:rsidRPr="00DD5DFD" w:rsidRDefault="00990818" w:rsidP="008D2AB8">
      <w:pPr>
        <w:ind w:right="-110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Al. Mickiewicza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30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</w:p>
    <w:p w14:paraId="46D97949" w14:textId="77777777" w:rsidR="008D2AB8" w:rsidRPr="00DD5DFD" w:rsidRDefault="00990818" w:rsidP="008D2AB8">
      <w:pPr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>30-059</w:t>
      </w:r>
      <w:r w:rsidR="008D2AB8" w:rsidRPr="00DD5DFD">
        <w:rPr>
          <w:rFonts w:ascii="Verdana" w:hAnsi="Verdana"/>
          <w:b/>
          <w:sz w:val="18"/>
          <w:szCs w:val="18"/>
        </w:rPr>
        <w:t xml:space="preserve"> </w:t>
      </w:r>
      <w:r w:rsidRPr="00DD5DFD">
        <w:rPr>
          <w:rFonts w:ascii="Verdana" w:hAnsi="Verdana"/>
          <w:b/>
          <w:sz w:val="18"/>
          <w:szCs w:val="18"/>
        </w:rPr>
        <w:t>Kraków</w:t>
      </w:r>
      <w:r w:rsidR="008D2AB8" w:rsidRPr="00DD5DFD">
        <w:rPr>
          <w:rFonts w:ascii="Verdana" w:hAnsi="Verdana"/>
          <w:b/>
          <w:sz w:val="18"/>
          <w:szCs w:val="18"/>
        </w:rPr>
        <w:t xml:space="preserve">,  </w:t>
      </w:r>
    </w:p>
    <w:p w14:paraId="200ED05F" w14:textId="77777777" w:rsidR="008D2AB8" w:rsidRPr="00DD5DF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EC39D4A" w14:textId="2EE0F783" w:rsidR="008D2AB8" w:rsidRPr="00DD5DFD" w:rsidRDefault="008D2AB8" w:rsidP="00CF07B9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90818" w:rsidRPr="00DD5DFD">
        <w:rPr>
          <w:rFonts w:ascii="Verdana" w:hAnsi="Verdana"/>
          <w:b/>
          <w:sz w:val="18"/>
          <w:szCs w:val="18"/>
        </w:rPr>
        <w:t xml:space="preserve">dostawa </w:t>
      </w:r>
      <w:r w:rsidR="005D68E6" w:rsidRPr="005D68E6">
        <w:rPr>
          <w:rFonts w:ascii="Verdana" w:hAnsi="Verdana"/>
          <w:b/>
          <w:sz w:val="18"/>
          <w:szCs w:val="18"/>
        </w:rPr>
        <w:t xml:space="preserve">1 szt. drukarki 3D dla </w:t>
      </w:r>
      <w:proofErr w:type="spellStart"/>
      <w:r w:rsidR="005D68E6" w:rsidRPr="005D68E6">
        <w:rPr>
          <w:rFonts w:ascii="Verdana" w:hAnsi="Verdana"/>
          <w:b/>
          <w:sz w:val="18"/>
          <w:szCs w:val="18"/>
        </w:rPr>
        <w:t>WFiIS</w:t>
      </w:r>
      <w:proofErr w:type="spellEnd"/>
      <w:r w:rsidR="005D68E6" w:rsidRPr="005D68E6">
        <w:rPr>
          <w:rFonts w:ascii="Verdana" w:hAnsi="Verdana"/>
          <w:b/>
          <w:sz w:val="18"/>
          <w:szCs w:val="18"/>
        </w:rPr>
        <w:t xml:space="preserve"> - DE-dzp.272-338/24</w:t>
      </w:r>
      <w:r w:rsidRPr="00DD5DFD">
        <w:rPr>
          <w:rFonts w:ascii="Verdana" w:hAnsi="Verdana"/>
          <w:b/>
          <w:sz w:val="18"/>
          <w:szCs w:val="18"/>
        </w:rPr>
        <w:t xml:space="preserve">, </w:t>
      </w:r>
      <w:r w:rsidRPr="00DD5DF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0E649A" w:rsidRPr="00DD5DFD" w14:paraId="3422C5ED" w14:textId="77777777" w:rsidTr="0036651A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1E848D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CFE446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28751D1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EA802F" w14:textId="10D44C3D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4449B7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20CCC5A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C6644A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024A9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6AF374DD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8D73A79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3EAF4EC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[%]</w:t>
            </w:r>
          </w:p>
          <w:p w14:paraId="37C2C7B8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74AA5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04B7DD45" w14:textId="77777777" w:rsidR="000E649A" w:rsidRPr="00DD5DFD" w:rsidRDefault="000E649A" w:rsidP="000E649A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[PLN]</w:t>
            </w:r>
          </w:p>
          <w:p w14:paraId="1CB057BE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0E649A" w:rsidRPr="00DD5DFD" w14:paraId="0B05F858" w14:textId="77777777" w:rsidTr="0036651A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0FEDE4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F2600AC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F48CD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CC0373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AD2978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1CC081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11DB85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1F622B" w14:textId="77777777" w:rsidR="000E649A" w:rsidRPr="00DD5DFD" w:rsidRDefault="000E649A" w:rsidP="000E649A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0E649A" w:rsidRPr="00DD5DFD" w14:paraId="5FAC3244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151105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AF0D7" w14:textId="4D493247" w:rsidR="000E649A" w:rsidRPr="00DD5DFD" w:rsidRDefault="000E649A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Drukarka 3D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7D36A" w14:textId="77777777" w:rsidR="00BF02C2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7E36440A" w14:textId="0ADA70B4" w:rsidR="000E649A" w:rsidRPr="00DD5DFD" w:rsidRDefault="00BF02C2" w:rsidP="000E649A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2EF8" w14:textId="39024C0D" w:rsidR="000E649A" w:rsidRPr="00DD5DFD" w:rsidRDefault="000E649A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2F8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AC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C8CFC7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BE03FF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E649A" w:rsidRPr="00DD5DFD" w14:paraId="06B54665" w14:textId="77777777" w:rsidTr="0036651A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11325E" w14:textId="77777777" w:rsidR="000E649A" w:rsidRPr="00DD5DFD" w:rsidRDefault="000E649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6E41" w14:textId="73607B38" w:rsidR="00D245AA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Zapasowy </w:t>
            </w: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extruder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7A0B1" w14:textId="77777777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…………..</w:t>
            </w:r>
          </w:p>
          <w:p w14:paraId="5375053D" w14:textId="4C7C82D6" w:rsidR="000E649A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Model: 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D37F" w14:textId="38ED569E" w:rsidR="000E649A" w:rsidRPr="00DD5DFD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0E649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7CE9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0E550" w14:textId="77777777" w:rsidR="000E649A" w:rsidRPr="00DD5DFD" w:rsidRDefault="000E649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7A12C5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2EC7D6" w14:textId="77777777" w:rsidR="000E649A" w:rsidRPr="00DD5DFD" w:rsidRDefault="000E649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172557B6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AB6932" w14:textId="2195B7C8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B1C1" w14:textId="0417593C" w:rsidR="00D245AA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Zapasowa grzałka ceramiczna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3218" w14:textId="00E8D208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67706B69" w14:textId="7ECE2B0F" w:rsidR="00D245AA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Model</w:t>
            </w:r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….</w:t>
            </w:r>
          </w:p>
          <w:p w14:paraId="0D830611" w14:textId="6CE80F3F" w:rsidR="00177B54" w:rsidRPr="00CF07B9" w:rsidRDefault="00177B54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828E" w14:textId="633DA959" w:rsidR="00D245AA" w:rsidRPr="00DD5DFD" w:rsidRDefault="00C0057D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="00177B54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6D43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5790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69204E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0926E1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C310B1" w:rsidRPr="00DD5DFD" w14:paraId="04263218" w14:textId="77777777" w:rsidTr="00CF07B9">
        <w:trPr>
          <w:trHeight w:val="5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8B1A0A" w14:textId="485C6FAD" w:rsidR="00C310B1" w:rsidRPr="00DD5DFD" w:rsidRDefault="00C310B1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2CB05" w14:textId="1EB6BCCD" w:rsidR="00C310B1" w:rsidRPr="00DD5DFD" w:rsidRDefault="005D68E6" w:rsidP="000E649A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Klej adhezyjny w płynie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DE464" w14:textId="4656DA75" w:rsidR="00C310B1" w:rsidRPr="00DD5DFD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…..</w:t>
            </w:r>
          </w:p>
          <w:p w14:paraId="04BC7520" w14:textId="77777777" w:rsidR="00C310B1" w:rsidRDefault="00C310B1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52E37367" w14:textId="2DF4004E" w:rsidR="00580E7F" w:rsidRPr="00DD5DFD" w:rsidRDefault="00580E7F" w:rsidP="00C310B1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2888" w14:textId="23C5E6E4" w:rsidR="00C310B1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  <w:r w:rsidR="00927DF5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C310B1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DBBE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0F6C" w14:textId="77777777" w:rsidR="00C310B1" w:rsidRPr="00DD5DFD" w:rsidRDefault="00C310B1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ED5E67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4B69C9" w14:textId="77777777" w:rsidR="00C310B1" w:rsidRPr="00DD5DFD" w:rsidRDefault="00C310B1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D245AA" w:rsidRPr="00DD5DFD" w14:paraId="5260961A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8EE7CC" w14:textId="07B84089" w:rsidR="00D245AA" w:rsidRPr="00DD5DFD" w:rsidRDefault="00D245AA" w:rsidP="000E649A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56F2" w14:textId="27BDBC7F" w:rsidR="00DD5DFD" w:rsidRPr="00DD5DFD" w:rsidRDefault="005D68E6" w:rsidP="007A4D67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3D </w:t>
            </w: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PLA o wadze </w:t>
            </w:r>
            <w:r w:rsidR="007A4D67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F239A" w14:textId="7BE0C20A" w:rsidR="00BF02C2" w:rsidRPr="00DD5DFD" w:rsidRDefault="00BF02C2" w:rsidP="00BF02C2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 w:rsidR="00CF07B9"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69779F2" w14:textId="4CE5F65C" w:rsidR="00D245AA" w:rsidRPr="00DD5DFD" w:rsidRDefault="00D245AA" w:rsidP="00BF02C2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38AA" w14:textId="5CCA3C19" w:rsidR="00D245AA" w:rsidRPr="00DD5DFD" w:rsidRDefault="005D68E6" w:rsidP="000E649A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D245AA"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C658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1015" w14:textId="77777777" w:rsidR="00D245AA" w:rsidRPr="00DD5DFD" w:rsidRDefault="00D245AA" w:rsidP="000E649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A3E80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09D5EC" w14:textId="77777777" w:rsidR="00D245AA" w:rsidRPr="00DD5DFD" w:rsidRDefault="00D245AA" w:rsidP="000E649A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742C291D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C686A9A" w14:textId="3F3B4E6E" w:rsidR="005D68E6" w:rsidRPr="00DD5DFD" w:rsidRDefault="005D68E6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5A22" w14:textId="26AC3412" w:rsidR="005D68E6" w:rsidRPr="005D68E6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TPU o wadze 1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70ED" w14:textId="77777777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3648911" w14:textId="2D2907EE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B2C4A" w14:textId="0598BF29" w:rsidR="005D68E6" w:rsidRDefault="005D68E6" w:rsidP="005D68E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E7ED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44F27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BD8621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3CF563C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07285FE4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19151A" w14:textId="613C9E50" w:rsidR="005D68E6" w:rsidRPr="00DD5DFD" w:rsidRDefault="005D68E6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33B3" w14:textId="3B062E9C" w:rsidR="005D68E6" w:rsidRPr="005D68E6" w:rsidRDefault="005D68E6" w:rsidP="007A4D67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proofErr w:type="spellStart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Filament</w:t>
            </w:r>
            <w:proofErr w:type="spellEnd"/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PETG o wadze </w:t>
            </w:r>
            <w:r w:rsidR="007A4D67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1</w:t>
            </w:r>
            <w:r w:rsidRPr="005D68E6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 xml:space="preserve"> kg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46AD7" w14:textId="77777777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6F0B4F23" w14:textId="1A220D81" w:rsidR="005D68E6" w:rsidRPr="00DD5DFD" w:rsidRDefault="005D68E6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EE3F" w14:textId="79A6DE0B" w:rsidR="005D68E6" w:rsidRDefault="005D68E6" w:rsidP="005D68E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BC88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C787D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70709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B5C3E0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80E7F" w:rsidRPr="00DD5DFD" w14:paraId="00E4B302" w14:textId="77777777" w:rsidTr="00CF07B9">
        <w:trPr>
          <w:trHeight w:val="124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8A0769" w14:textId="60B4112B" w:rsidR="00580E7F" w:rsidRDefault="00580E7F" w:rsidP="005D68E6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2CC0" w14:textId="4152E867" w:rsidR="00580E7F" w:rsidRPr="005D68E6" w:rsidRDefault="00580E7F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</w:pPr>
            <w:r w:rsidRPr="00580E7F">
              <w:rPr>
                <w:rFonts w:ascii="Verdana" w:hAnsi="Verdana"/>
                <w:b/>
                <w:bCs/>
                <w:sz w:val="18"/>
                <w:szCs w:val="18"/>
                <w:lang w:eastAsia="en-US"/>
              </w:rPr>
              <w:t>Klej adhezyjny w sztyfcie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72E3" w14:textId="77777777" w:rsidR="00580E7F" w:rsidRPr="00DD5DFD" w:rsidRDefault="00580E7F" w:rsidP="00580E7F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Producent:  …………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……</w:t>
            </w:r>
          </w:p>
          <w:p w14:paraId="460080EA" w14:textId="77777777" w:rsidR="00580E7F" w:rsidRPr="00DD5DFD" w:rsidRDefault="00580E7F" w:rsidP="005D68E6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6F92" w14:textId="5F7356CC" w:rsidR="00580E7F" w:rsidRDefault="00580E7F" w:rsidP="005D68E6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F05B" w14:textId="77777777" w:rsidR="00580E7F" w:rsidRPr="00DD5DFD" w:rsidRDefault="00580E7F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B55D" w14:textId="77777777" w:rsidR="00580E7F" w:rsidRPr="00DD5DFD" w:rsidRDefault="00580E7F" w:rsidP="005D68E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21969D" w14:textId="77777777" w:rsidR="00580E7F" w:rsidRPr="00DD5DFD" w:rsidRDefault="00580E7F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9BD91C" w14:textId="77777777" w:rsidR="00580E7F" w:rsidRPr="00DD5DFD" w:rsidRDefault="00580E7F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5B7C5873" w14:textId="77777777" w:rsidTr="00617E1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5A48A9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69A26F88" w14:textId="77777777" w:rsidR="005D68E6" w:rsidRPr="00DD5DFD" w:rsidRDefault="005D68E6" w:rsidP="005D68E6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D5DFD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79DA33A" w14:textId="77777777" w:rsidR="005D68E6" w:rsidRPr="00DD5DFD" w:rsidRDefault="005D68E6" w:rsidP="005D68E6">
            <w:pPr>
              <w:ind w:right="425"/>
              <w:jc w:val="right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BB45A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290BA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6F39B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5D68E6" w:rsidRPr="00DD5DFD" w14:paraId="78D9C98B" w14:textId="77777777" w:rsidTr="0036651A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5A1722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373647A6" w14:textId="77777777" w:rsidR="005D68E6" w:rsidRPr="00DD5DFD" w:rsidRDefault="005D68E6" w:rsidP="005D68E6">
            <w:pPr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6C0B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A8B96F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DED68D" w14:textId="77777777" w:rsidR="005D68E6" w:rsidRPr="00DD5DFD" w:rsidRDefault="005D68E6" w:rsidP="005D68E6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FB4CE53" w14:textId="77777777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46EEEEA8" w14:textId="4D6C0913" w:rsidR="00EF5FA6" w:rsidRPr="00DD5DFD" w:rsidRDefault="00EF5FA6" w:rsidP="00EF5FA6">
      <w:pPr>
        <w:jc w:val="both"/>
        <w:rPr>
          <w:rFonts w:ascii="Verdana" w:hAnsi="Verdana"/>
          <w:i/>
          <w:iCs/>
          <w:sz w:val="18"/>
          <w:szCs w:val="18"/>
        </w:rPr>
      </w:pPr>
      <w:r w:rsidRPr="00DD5DFD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DD5DFD">
        <w:rPr>
          <w:rFonts w:ascii="Verdana" w:hAnsi="Verdana"/>
          <w:b/>
          <w:bCs/>
          <w:i/>
          <w:iCs/>
          <w:sz w:val="18"/>
          <w:szCs w:val="18"/>
        </w:rPr>
        <w:t xml:space="preserve">na drukarkę 3D </w:t>
      </w:r>
      <w:r w:rsidRPr="00DD5DFD">
        <w:rPr>
          <w:rFonts w:ascii="Verdana" w:hAnsi="Verdana"/>
          <w:i/>
          <w:iCs/>
          <w:sz w:val="18"/>
          <w:szCs w:val="18"/>
        </w:rPr>
        <w:t xml:space="preserve">wchodzącą w zakres niniejszej umowy. Po przedstawieniu przez Zamawiającego zamówienia potwierdzonego przez organ nadzorujący Zamawiającego Wykonawca uwzględni w wystawionej fakturze 0% stawkę podatku VAT.  </w:t>
      </w:r>
    </w:p>
    <w:p w14:paraId="54C0E189" w14:textId="77777777" w:rsidR="008D2AB8" w:rsidRPr="00DD5DFD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3C3FA1B9" w14:textId="77777777" w:rsidR="00DE20B4" w:rsidRPr="00DD5DFD" w:rsidRDefault="00DE20B4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B599B6" w14:textId="1F143386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Termin realizacji umowy: 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do </w:t>
      </w:r>
      <w:r w:rsidR="005D68E6">
        <w:rPr>
          <w:rFonts w:ascii="Verdana" w:hAnsi="Verdana"/>
          <w:b/>
          <w:bCs/>
          <w:sz w:val="18"/>
          <w:szCs w:val="18"/>
        </w:rPr>
        <w:t>…………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dni od daty </w:t>
      </w:r>
      <w:r w:rsidR="00DD5DFD">
        <w:rPr>
          <w:rFonts w:ascii="Verdana" w:hAnsi="Verdana"/>
          <w:b/>
          <w:bCs/>
          <w:sz w:val="18"/>
          <w:szCs w:val="18"/>
        </w:rPr>
        <w:t xml:space="preserve">otrzymania zamówienia potwierdzonego przez </w:t>
      </w:r>
      <w:proofErr w:type="spellStart"/>
      <w:r w:rsidR="00DD5DFD">
        <w:rPr>
          <w:rFonts w:ascii="Verdana" w:hAnsi="Verdana"/>
          <w:b/>
          <w:bCs/>
          <w:sz w:val="18"/>
          <w:szCs w:val="18"/>
        </w:rPr>
        <w:t>MNiSW</w:t>
      </w:r>
      <w:proofErr w:type="spellEnd"/>
      <w:r w:rsid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54D6D6BF" w14:textId="54483441" w:rsidR="008D2AB8" w:rsidRPr="00DD5DF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b/>
          <w:sz w:val="18"/>
          <w:szCs w:val="18"/>
        </w:rPr>
        <w:t xml:space="preserve">Okres udzielonej gwarancji </w:t>
      </w:r>
      <w:r w:rsidR="001721F7" w:rsidRPr="00DD5DFD">
        <w:rPr>
          <w:rFonts w:ascii="Verdana" w:hAnsi="Verdana"/>
          <w:b/>
          <w:sz w:val="18"/>
          <w:szCs w:val="18"/>
        </w:rPr>
        <w:t xml:space="preserve">na drukarkę 3D </w:t>
      </w:r>
      <w:r w:rsidRPr="00DD5DFD">
        <w:rPr>
          <w:rFonts w:ascii="Verdana" w:hAnsi="Verdana"/>
          <w:b/>
          <w:sz w:val="18"/>
          <w:szCs w:val="18"/>
        </w:rPr>
        <w:t>wynosi:</w:t>
      </w:r>
      <w:r w:rsidRPr="00DD5DFD">
        <w:rPr>
          <w:rFonts w:ascii="Verdana" w:hAnsi="Verdana"/>
          <w:sz w:val="18"/>
          <w:szCs w:val="18"/>
        </w:rPr>
        <w:t xml:space="preserve"> </w:t>
      </w:r>
      <w:r w:rsidRPr="00DD5DFD">
        <w:rPr>
          <w:rFonts w:ascii="Verdana" w:hAnsi="Verdana"/>
          <w:b/>
          <w:bCs/>
          <w:sz w:val="18"/>
          <w:szCs w:val="18"/>
        </w:rPr>
        <w:t>………</w:t>
      </w:r>
      <w:r w:rsidR="009218B9" w:rsidRPr="00DD5DFD">
        <w:rPr>
          <w:rFonts w:ascii="Verdana" w:hAnsi="Verdana"/>
          <w:b/>
          <w:bCs/>
          <w:sz w:val="18"/>
          <w:szCs w:val="18"/>
        </w:rPr>
        <w:t xml:space="preserve"> miesięcy</w:t>
      </w:r>
    </w:p>
    <w:p w14:paraId="50F95259" w14:textId="77777777" w:rsidR="008D2AB8" w:rsidRPr="00DD5DFD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D5DFD">
        <w:rPr>
          <w:rFonts w:ascii="Verdana" w:hAnsi="Verdana"/>
          <w:sz w:val="18"/>
          <w:szCs w:val="18"/>
        </w:rPr>
        <w:t>6 marca 2018 r</w:t>
      </w:r>
      <w:r w:rsidRPr="00DD5DFD">
        <w:rPr>
          <w:rFonts w:ascii="Verdana" w:hAnsi="Verdana"/>
          <w:sz w:val="18"/>
          <w:szCs w:val="18"/>
        </w:rPr>
        <w:t>.</w:t>
      </w:r>
      <w:r w:rsidR="00A0022B" w:rsidRPr="00DD5DFD">
        <w:rPr>
          <w:rFonts w:ascii="Verdana" w:hAnsi="Verdana"/>
          <w:sz w:val="18"/>
          <w:szCs w:val="18"/>
        </w:rPr>
        <w:t xml:space="preserve"> Prawo przedsiębiorców, </w:t>
      </w:r>
      <w:r w:rsidRPr="00DD5DFD">
        <w:rPr>
          <w:rFonts w:ascii="Verdana" w:hAnsi="Verdana"/>
          <w:sz w:val="18"/>
          <w:szCs w:val="18"/>
        </w:rPr>
        <w:t>należymy do małych lub średnich przedsiębiorców:</w:t>
      </w:r>
      <w:r w:rsidRPr="00DD5DFD">
        <w:rPr>
          <w:rFonts w:ascii="Verdana" w:hAnsi="Verdana"/>
          <w:b/>
          <w:sz w:val="18"/>
          <w:szCs w:val="18"/>
        </w:rPr>
        <w:t xml:space="preserve"> TAK/NIE</w:t>
      </w:r>
    </w:p>
    <w:p w14:paraId="1A4567D4" w14:textId="77777777" w:rsidR="00C900FD" w:rsidRPr="00DD5DFD" w:rsidRDefault="008D2AB8" w:rsidP="00C900F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Termin płatności: </w:t>
      </w:r>
      <w:r w:rsidR="00C900FD" w:rsidRPr="00DD5DFD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7D90EEE" w14:textId="73ACF6A2" w:rsidR="008D2AB8" w:rsidRPr="00DD5DFD" w:rsidRDefault="008D2AB8" w:rsidP="008D2AB8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DE94296" w14:textId="77777777" w:rsidR="00FE545C" w:rsidRPr="00DD5DFD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DD5DFD">
        <w:rPr>
          <w:rFonts w:ascii="Verdana" w:hAnsi="Verdana"/>
          <w:sz w:val="18"/>
          <w:szCs w:val="18"/>
        </w:rPr>
        <w:br w:type="page"/>
      </w:r>
      <w:r w:rsidR="00FE545C" w:rsidRPr="00DD5DFD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0509BBC7" w14:textId="77777777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61756F39" w14:textId="3B899456" w:rsidR="00DE20B4" w:rsidRPr="00DD5DFD" w:rsidRDefault="00DE20B4" w:rsidP="00DE20B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</w:t>
      </w:r>
      <w:r w:rsidR="00F90C57"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DD5DF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03AC89B3" w14:textId="3951B96B" w:rsidR="00F90C57" w:rsidRPr="00DD5DFD" w:rsidRDefault="00F90C57" w:rsidP="00F90C5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DD5DFD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 xml:space="preserve">. zm.)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DD5DFD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drukarkę 3D </w:t>
      </w:r>
      <w:r w:rsidRPr="00DD5DFD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DD5DFD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8E44DD">
        <w:rPr>
          <w:rFonts w:ascii="Verdana" w:hAnsi="Verdana"/>
          <w:b/>
          <w:bCs/>
          <w:color w:val="000000"/>
          <w:sz w:val="18"/>
          <w:szCs w:val="18"/>
          <w:lang w:eastAsia="ar-SA"/>
        </w:rPr>
        <w:t>drukarka 3D</w:t>
      </w:r>
      <w:r w:rsidRPr="00DD5DFD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 </w:t>
      </w:r>
      <w:r w:rsidRPr="00DD5DFD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DD5DFD">
        <w:rPr>
          <w:rFonts w:ascii="Verdana" w:hAnsi="Verdana"/>
          <w:bCs/>
          <w:i/>
          <w:iCs/>
          <w:sz w:val="18"/>
          <w:szCs w:val="18"/>
        </w:rPr>
        <w:t>stawą</w:t>
      </w:r>
      <w:r w:rsidRPr="00DD5DFD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DD5DFD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DD5DFD">
        <w:rPr>
          <w:rFonts w:ascii="Verdana" w:hAnsi="Verdana"/>
          <w:sz w:val="18"/>
          <w:szCs w:val="18"/>
        </w:rPr>
        <w:t>późn</w:t>
      </w:r>
      <w:proofErr w:type="spellEnd"/>
      <w:r w:rsidRPr="00DD5DFD">
        <w:rPr>
          <w:rFonts w:ascii="Verdana" w:hAnsi="Verdana"/>
          <w:sz w:val="18"/>
          <w:szCs w:val="18"/>
        </w:rPr>
        <w:t>. zm.)</w:t>
      </w:r>
    </w:p>
    <w:p w14:paraId="17DC460C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877F89F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89E9CB" w14:textId="77777777" w:rsidR="00DE20B4" w:rsidRPr="00DD5DFD" w:rsidRDefault="00DE20B4" w:rsidP="00DE20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D5DF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DAD84E" w14:textId="77777777" w:rsidR="00DE20B4" w:rsidRPr="00DD5DFD" w:rsidRDefault="00DE20B4" w:rsidP="00DE20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E20B4" w:rsidRPr="00DD5DFD" w14:paraId="38C984B3" w14:textId="77777777" w:rsidTr="003665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A8EDB8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48D54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49E8F0E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E2E720" w14:textId="77777777" w:rsidR="00DE20B4" w:rsidRPr="00DD5DFD" w:rsidRDefault="00DE20B4" w:rsidP="003665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D5DFD">
              <w:rPr>
                <w:rFonts w:ascii="Verdana" w:hAnsi="Verdana"/>
                <w:sz w:val="18"/>
                <w:szCs w:val="18"/>
              </w:rPr>
              <w:t>Nazwa podwykonawcy</w:t>
            </w:r>
            <w:r w:rsidRPr="00DD5DF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E20B4" w:rsidRPr="00DD5DFD" w14:paraId="77BF0BEA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4AB35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8E479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1D618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E20B4" w:rsidRPr="00DD5DFD" w14:paraId="566262C4" w14:textId="77777777" w:rsidTr="003665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90EDC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BFBB1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3932F" w14:textId="77777777" w:rsidR="00DE20B4" w:rsidRPr="00DD5DFD" w:rsidRDefault="00DE20B4" w:rsidP="003665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773DA3D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2881240" w14:textId="0EC1BE1E" w:rsidR="00DE20B4" w:rsidRPr="00DD5DFD" w:rsidRDefault="00DE20B4" w:rsidP="00DE20B4">
      <w:pPr>
        <w:pStyle w:val="Nagwek1"/>
        <w:rPr>
          <w:rFonts w:ascii="Verdana" w:hAnsi="Verdana" w:cs="Times New Roman"/>
          <w:sz w:val="18"/>
          <w:szCs w:val="18"/>
        </w:rPr>
      </w:pPr>
      <w:r w:rsidRPr="00DD5DFD">
        <w:rPr>
          <w:rFonts w:ascii="Verdana" w:hAnsi="Verdana" w:cs="Times New Roman"/>
          <w:sz w:val="18"/>
          <w:szCs w:val="18"/>
        </w:rPr>
        <w:tab/>
        <w:t>Imię i Nazwisko</w:t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  <w:r w:rsidRPr="00DD5DFD">
        <w:rPr>
          <w:rFonts w:ascii="Verdana" w:hAnsi="Verdana" w:cs="Times New Roman"/>
          <w:sz w:val="18"/>
          <w:szCs w:val="18"/>
        </w:rPr>
        <w:tab/>
      </w:r>
    </w:p>
    <w:p w14:paraId="49311504" w14:textId="77777777" w:rsidR="00DE20B4" w:rsidRPr="00DD5DFD" w:rsidRDefault="00DE20B4" w:rsidP="00DE20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7B000647" w14:textId="39A73082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  <w:t xml:space="preserve"> </w:t>
      </w:r>
    </w:p>
    <w:p w14:paraId="4AFDCB1A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5658149" w14:textId="5DFCBA20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D5DFD">
        <w:rPr>
          <w:rFonts w:ascii="Verdana" w:hAnsi="Verdana"/>
          <w:sz w:val="18"/>
          <w:szCs w:val="18"/>
        </w:rPr>
        <w:tab/>
      </w:r>
      <w:r w:rsidRPr="00DD5DFD">
        <w:rPr>
          <w:rFonts w:ascii="Verdana" w:hAnsi="Verdana"/>
          <w:sz w:val="18"/>
          <w:szCs w:val="18"/>
        </w:rPr>
        <w:tab/>
      </w:r>
    </w:p>
    <w:p w14:paraId="221D8305" w14:textId="77777777" w:rsidR="00DE20B4" w:rsidRPr="00DD5DFD" w:rsidRDefault="00DE20B4" w:rsidP="00DE20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13824D1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D5DFD">
        <w:rPr>
          <w:rFonts w:ascii="Verdana" w:hAnsi="Verdana"/>
          <w:sz w:val="18"/>
          <w:szCs w:val="18"/>
        </w:rPr>
        <w:t>ych</w:t>
      </w:r>
      <w:proofErr w:type="spellEnd"/>
      <w:r w:rsidRPr="00DD5DFD">
        <w:rPr>
          <w:rFonts w:ascii="Verdana" w:hAnsi="Verdana"/>
          <w:sz w:val="18"/>
          <w:szCs w:val="18"/>
        </w:rPr>
        <w:t>) dokumentu(ów)</w:t>
      </w:r>
    </w:p>
    <w:p w14:paraId="41E94323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CC16E0F" w14:textId="77777777" w:rsidR="00DE20B4" w:rsidRPr="00DD5DFD" w:rsidRDefault="00DE20B4" w:rsidP="00DE20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załącznikami do niniejszej oferty są:</w:t>
      </w:r>
    </w:p>
    <w:p w14:paraId="13A7EED9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C82B38E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D2F1552" w14:textId="09966844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0251B040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2E34957" w14:textId="77777777" w:rsidR="00DE20B4" w:rsidRPr="00DD5DFD" w:rsidRDefault="00DE20B4" w:rsidP="00DE20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4814A07" w14:textId="77777777" w:rsidR="00DE20B4" w:rsidRPr="00DD5DFD" w:rsidRDefault="00DE20B4" w:rsidP="00DE20B4">
      <w:pPr>
        <w:jc w:val="both"/>
        <w:rPr>
          <w:rFonts w:ascii="Verdana" w:hAnsi="Verdana"/>
          <w:sz w:val="18"/>
          <w:szCs w:val="18"/>
        </w:rPr>
      </w:pPr>
    </w:p>
    <w:p w14:paraId="5F01BA98" w14:textId="77777777" w:rsidR="00DE20B4" w:rsidRPr="00DD5DFD" w:rsidRDefault="00DE20B4" w:rsidP="00DE20B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DD5DF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D5DF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79B08C77" w14:textId="0F430222" w:rsidR="00DE20B4" w:rsidRPr="008E44DD" w:rsidRDefault="00DE20B4" w:rsidP="008E44DD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  <w:r w:rsidRPr="00DD5DFD">
        <w:rPr>
          <w:rFonts w:ascii="Verdana" w:hAnsi="Verdana"/>
          <w:sz w:val="18"/>
          <w:szCs w:val="18"/>
        </w:rPr>
        <w:tab/>
      </w:r>
    </w:p>
    <w:sectPr w:rsidR="00DE20B4" w:rsidRPr="008E44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2DDA5B" w14:textId="77777777" w:rsidR="004F78CA" w:rsidRDefault="004F78CA">
      <w:r>
        <w:separator/>
      </w:r>
    </w:p>
  </w:endnote>
  <w:endnote w:type="continuationSeparator" w:id="0">
    <w:p w14:paraId="78C3614B" w14:textId="77777777" w:rsidR="004F78CA" w:rsidRDefault="004F78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D6FF3" w14:textId="77777777" w:rsidR="00990818" w:rsidRDefault="009908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5115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DDCC23" w14:textId="77777777" w:rsidR="00990818" w:rsidRDefault="009908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F16C9" w14:textId="77777777" w:rsidR="004F78CA" w:rsidRDefault="004F78CA">
      <w:r>
        <w:separator/>
      </w:r>
    </w:p>
  </w:footnote>
  <w:footnote w:type="continuationSeparator" w:id="0">
    <w:p w14:paraId="219FDCE1" w14:textId="77777777" w:rsidR="004F78CA" w:rsidRDefault="004F78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D4E0E" w14:textId="77777777" w:rsidR="00990818" w:rsidRDefault="009908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A25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A413F" w14:textId="77777777" w:rsidR="00990818" w:rsidRDefault="009908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E2B"/>
    <w:rsid w:val="00012286"/>
    <w:rsid w:val="00031AAF"/>
    <w:rsid w:val="000704FC"/>
    <w:rsid w:val="00071CCC"/>
    <w:rsid w:val="00071D67"/>
    <w:rsid w:val="000B731D"/>
    <w:rsid w:val="000D6134"/>
    <w:rsid w:val="000E09C7"/>
    <w:rsid w:val="000E287F"/>
    <w:rsid w:val="000E649A"/>
    <w:rsid w:val="000F0E7E"/>
    <w:rsid w:val="000F6589"/>
    <w:rsid w:val="00106636"/>
    <w:rsid w:val="0011116E"/>
    <w:rsid w:val="00116EC6"/>
    <w:rsid w:val="001721F7"/>
    <w:rsid w:val="00177B54"/>
    <w:rsid w:val="001801DD"/>
    <w:rsid w:val="001D4612"/>
    <w:rsid w:val="00207E98"/>
    <w:rsid w:val="002723B0"/>
    <w:rsid w:val="00315A4A"/>
    <w:rsid w:val="004B7300"/>
    <w:rsid w:val="004C6753"/>
    <w:rsid w:val="004D3727"/>
    <w:rsid w:val="004F78CA"/>
    <w:rsid w:val="00515F3E"/>
    <w:rsid w:val="00580E7F"/>
    <w:rsid w:val="00595C87"/>
    <w:rsid w:val="005D2C65"/>
    <w:rsid w:val="005D68E6"/>
    <w:rsid w:val="005E6D94"/>
    <w:rsid w:val="0063384F"/>
    <w:rsid w:val="00643C6F"/>
    <w:rsid w:val="00646202"/>
    <w:rsid w:val="0065290F"/>
    <w:rsid w:val="006815F6"/>
    <w:rsid w:val="007748F0"/>
    <w:rsid w:val="007A4321"/>
    <w:rsid w:val="007A4D67"/>
    <w:rsid w:val="0082270A"/>
    <w:rsid w:val="00833933"/>
    <w:rsid w:val="00853083"/>
    <w:rsid w:val="008B2F0C"/>
    <w:rsid w:val="008B4928"/>
    <w:rsid w:val="008D2AB8"/>
    <w:rsid w:val="008E44DD"/>
    <w:rsid w:val="008F1C66"/>
    <w:rsid w:val="009218B9"/>
    <w:rsid w:val="00927DF5"/>
    <w:rsid w:val="00960E2B"/>
    <w:rsid w:val="00970FE4"/>
    <w:rsid w:val="00990818"/>
    <w:rsid w:val="00A0022B"/>
    <w:rsid w:val="00A346FE"/>
    <w:rsid w:val="00A47B4D"/>
    <w:rsid w:val="00A615B4"/>
    <w:rsid w:val="00A83018"/>
    <w:rsid w:val="00B774DC"/>
    <w:rsid w:val="00BF02C2"/>
    <w:rsid w:val="00C0057D"/>
    <w:rsid w:val="00C310B1"/>
    <w:rsid w:val="00C900FD"/>
    <w:rsid w:val="00C969A6"/>
    <w:rsid w:val="00CA7D36"/>
    <w:rsid w:val="00CD230E"/>
    <w:rsid w:val="00CF07B9"/>
    <w:rsid w:val="00D24208"/>
    <w:rsid w:val="00D245AA"/>
    <w:rsid w:val="00D60C38"/>
    <w:rsid w:val="00D66893"/>
    <w:rsid w:val="00D90ACB"/>
    <w:rsid w:val="00DC1500"/>
    <w:rsid w:val="00DD5DFD"/>
    <w:rsid w:val="00DE20B4"/>
    <w:rsid w:val="00E37FE1"/>
    <w:rsid w:val="00E41A4D"/>
    <w:rsid w:val="00E44371"/>
    <w:rsid w:val="00E949B0"/>
    <w:rsid w:val="00EC0BEA"/>
    <w:rsid w:val="00EF5FA6"/>
    <w:rsid w:val="00F00591"/>
    <w:rsid w:val="00F51688"/>
    <w:rsid w:val="00F53146"/>
    <w:rsid w:val="00F90C57"/>
    <w:rsid w:val="00F91018"/>
    <w:rsid w:val="00F916B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058A2D"/>
  <w15:docId w15:val="{EC2D0BE9-09FF-448F-A274-B8245261F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E20B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D245AA"/>
    <w:rPr>
      <w:rFonts w:ascii="Aptos" w:eastAsia="Aptos" w:hAnsi="Aptos"/>
      <w:kern w:val="2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80E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0847E-A62F-4257-B2F4-FDA7D402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2024-07-30T09:27:00Z</cp:lastPrinted>
  <dcterms:created xsi:type="dcterms:W3CDTF">2024-07-30T10:39:00Z</dcterms:created>
  <dcterms:modified xsi:type="dcterms:W3CDTF">2024-07-30T10:39:00Z</dcterms:modified>
</cp:coreProperties>
</file>