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F26FF" w14:textId="77777777" w:rsidR="0087138B" w:rsidRDefault="0087138B" w:rsidP="0087138B">
      <w:pPr>
        <w:jc w:val="right"/>
        <w:rPr>
          <w:b/>
        </w:rPr>
      </w:pPr>
      <w:r>
        <w:rPr>
          <w:noProof/>
        </w:rPr>
        <w:pict w14:anchorId="49CB9AE1">
          <v:roundrect id="AutoShape 2" o:spid="_x0000_s1030" style="position:absolute;left:0;text-align:left;margin-left:0;margin-top:-18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0447C36E" w14:textId="77777777" w:rsidR="0087138B" w:rsidRDefault="0087138B" w:rsidP="0087138B">
      <w:pPr>
        <w:jc w:val="right"/>
        <w:rPr>
          <w:rFonts w:eastAsia="MS Mincho"/>
          <w:b/>
        </w:rPr>
      </w:pPr>
    </w:p>
    <w:p w14:paraId="50210EAE" w14:textId="77777777" w:rsidR="0087138B" w:rsidRDefault="0087138B" w:rsidP="0087138B">
      <w:pPr>
        <w:jc w:val="right"/>
        <w:rPr>
          <w:rFonts w:eastAsia="MS Mincho"/>
          <w:b/>
        </w:rPr>
      </w:pPr>
      <w:r>
        <w:rPr>
          <w:noProof/>
        </w:rPr>
        <w:pict w14:anchorId="23019783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0F1E340A" w14:textId="77777777" w:rsidR="0087138B" w:rsidRDefault="0087138B" w:rsidP="0087138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F3CFA23" w14:textId="77777777" w:rsidR="0087138B" w:rsidRDefault="0087138B" w:rsidP="0087138B">
      <w:pPr>
        <w:jc w:val="right"/>
        <w:rPr>
          <w:rFonts w:eastAsia="MS Mincho"/>
          <w:b/>
        </w:rPr>
      </w:pPr>
    </w:p>
    <w:p w14:paraId="0154CACA" w14:textId="77777777" w:rsidR="0087138B" w:rsidRDefault="0087138B" w:rsidP="0087138B">
      <w:pPr>
        <w:jc w:val="center"/>
        <w:rPr>
          <w:b/>
        </w:rPr>
      </w:pPr>
      <w:r>
        <w:rPr>
          <w:b/>
        </w:rPr>
        <w:t>Kalkulacja Cenowa</w:t>
      </w:r>
    </w:p>
    <w:p w14:paraId="2CF45218" w14:textId="77777777" w:rsidR="0087138B" w:rsidRDefault="0087138B" w:rsidP="008713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33FE2ABA" w14:textId="77777777" w:rsidR="0087138B" w:rsidRDefault="0087138B" w:rsidP="0087138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38B9F5E7" w14:textId="3846069D" w:rsidR="0087138B" w:rsidRDefault="0087138B" w:rsidP="0087138B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</w:t>
      </w:r>
      <w:r>
        <w:rPr>
          <w:b/>
          <w:sz w:val="22"/>
        </w:rPr>
        <w:t>396</w:t>
      </w:r>
      <w:r>
        <w:rPr>
          <w:b/>
          <w:sz w:val="22"/>
        </w:rPr>
        <w:t>/24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7138B" w14:paraId="78BBF35D" w14:textId="77777777" w:rsidTr="00627CC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1B7652" w14:textId="77777777" w:rsidR="0087138B" w:rsidRDefault="0087138B" w:rsidP="00627C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5971064" w14:textId="77777777" w:rsidR="0087138B" w:rsidRDefault="0087138B" w:rsidP="00627CC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F5C95AF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DE72DBF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8D2C3B0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8AA25D5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27A2FA0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481DF65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5641076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AD878DA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6DA111F1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73A4715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71C5C645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B543682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7138B" w14:paraId="58DB11C4" w14:textId="77777777" w:rsidTr="00627CC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742454" w14:textId="77777777" w:rsidR="0087138B" w:rsidRDefault="0087138B" w:rsidP="00627C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A299EF" w14:textId="77777777" w:rsidR="0087138B" w:rsidRDefault="0087138B" w:rsidP="00627CC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F8437C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41C7D5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89C23C6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154442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E8964E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7138B" w14:paraId="131FA7A7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56777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F2335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  <w:p w14:paraId="3016A66F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BC5A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06B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788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F20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9AC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3C2CF740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F5FC0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9176E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  <w:p w14:paraId="56C47FCC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78EB9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325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F2F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EDB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41F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688AE814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62D84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CDD93" w14:textId="77777777" w:rsidR="0087138B" w:rsidRDefault="0087138B" w:rsidP="00627C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D01D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03E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A17D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19D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45D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5E298BA5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63B55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EED38" w14:textId="77777777" w:rsidR="0087138B" w:rsidRDefault="0087138B" w:rsidP="00627CC8">
            <w:pPr>
              <w:rPr>
                <w:sz w:val="20"/>
                <w:szCs w:val="20"/>
              </w:rPr>
            </w:pPr>
          </w:p>
          <w:p w14:paraId="56EF3FCE" w14:textId="77777777" w:rsidR="0087138B" w:rsidRDefault="0087138B" w:rsidP="00627CC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FA019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A5E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E84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E9F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A4B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4AC4B3D6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F1540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F300F" w14:textId="77777777" w:rsidR="0087138B" w:rsidRDefault="0087138B" w:rsidP="00627CC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22239A60" w14:textId="77777777" w:rsidR="0087138B" w:rsidRDefault="0087138B" w:rsidP="00627CC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6101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490B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284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FA3D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FD2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1AE554BE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408AF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E09A7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  <w:p w14:paraId="41050AAF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7AC3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E51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5EA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EDA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DF9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5A5B9D27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0B42B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CC9D6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  <w:p w14:paraId="4A17E617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  <w:p w14:paraId="11E2E7E9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78A2B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7A1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E3A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841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611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6C3E1DA4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8D888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79A71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CD45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E29B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209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F0E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F88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3142E0FA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3FFEF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E4846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74DB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413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91854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023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DE8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4DBDC6D9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DA62B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CA72D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61E0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9A4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93C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A6F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31DD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092F62FA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24B54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0767D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E49E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774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EF67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8BE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C24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5BE98565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4D41A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9EDFE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C0F8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6BB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117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F4D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2BA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42438A6A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F5FAA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5CCC7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DEE3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D06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2C9F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251B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59E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6C678C2C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21EC82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B1590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7031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51A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A51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8EB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EC2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62CE713A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95A2F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5B3FC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6AE7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4A2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8CEB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F4C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5539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566E26D2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AB249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669CA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5715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8299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14A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A1CAB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B49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48567EB3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421B3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DC0F2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FD37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388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7B7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4C7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289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004EBA14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7824D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EA5AF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6D8A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73B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B5F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2B4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56B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DAC53C6" w14:textId="77777777" w:rsidR="0087138B" w:rsidRDefault="0087138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7138B" w14:paraId="436A1230" w14:textId="77777777" w:rsidTr="00627CC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4538E7" w14:textId="77777777" w:rsidR="0087138B" w:rsidRDefault="0087138B" w:rsidP="00627C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5A4D321" w14:textId="77777777" w:rsidR="0087138B" w:rsidRDefault="0087138B" w:rsidP="00627CC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447FB6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E46A73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32D45EAC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40BC5D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686F808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2E5FFE2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9644B0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BD5E7A3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8241E93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CB5B662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222A44C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2605B128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7138B" w14:paraId="072D6D25" w14:textId="77777777" w:rsidTr="00627CC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48A04A" w14:textId="77777777" w:rsidR="0087138B" w:rsidRDefault="0087138B" w:rsidP="00627CC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3A2375" w14:textId="77777777" w:rsidR="0087138B" w:rsidRDefault="0087138B" w:rsidP="00627CC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6EFA8D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18EABCC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6169E7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928B6FD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A00AE58" w14:textId="77777777" w:rsidR="0087138B" w:rsidRDefault="0087138B" w:rsidP="00627C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7138B" w14:paraId="0A3DC784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0CBA0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0B941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FBD7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69A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FDF9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F10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776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6E98FB03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BCF6B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12C1D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6324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63D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589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76E0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8A4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6D8691E8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297A6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0BB5B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07C3B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CC1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51E7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BD3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A61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29AFA6E2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861BF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ACEF4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2361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F25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D7DA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A09D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7FD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18A44FF0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1EEC9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528830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F53E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D2A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2A6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AF0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7D0D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6BC2BFF6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B7989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26452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F78D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2B1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F5B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1CB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09D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4542A026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B382E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70145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895A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E1A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DAC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860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F281D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583387A7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06B3D0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CFC85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0388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A3E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86B4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658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F5F4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1F5B1581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7EECE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C12636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3A32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2E1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1E61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F43D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AEE4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0660B640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4C3F1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DB25E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945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BA4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F37B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665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B89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2735AC81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3C565E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A38ED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6C1B4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1D58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872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791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7C9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5A27B717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7A4EF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F3704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E9EA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118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503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0DD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B27E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127B03D3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A7E145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79EDD6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5CF14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63624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D0E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09B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51E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398EBA92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E7C76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9874C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82C93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E59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76D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F26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DB5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47A54148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84E74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682B1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0B63E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186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103E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AE20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D4DF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7DDF45D5" w14:textId="77777777" w:rsidTr="00627CC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651EE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1EB15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45361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8667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1946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7602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13E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5C306671" w14:textId="77777777" w:rsidTr="00627CC8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6FB61" w14:textId="77777777" w:rsidR="0087138B" w:rsidRDefault="0087138B" w:rsidP="00627C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6B3F2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  <w:p w14:paraId="6112208E" w14:textId="77777777" w:rsidR="0087138B" w:rsidRDefault="0087138B" w:rsidP="00627CC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7D908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BB89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3005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DA9A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514EC" w14:textId="77777777" w:rsidR="0087138B" w:rsidRDefault="0087138B" w:rsidP="00627C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7138B" w14:paraId="16135521" w14:textId="77777777" w:rsidTr="00627CC8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39BB563" w14:textId="77777777" w:rsidR="0087138B" w:rsidRDefault="0087138B" w:rsidP="00627CC8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8A7765" w14:textId="77777777" w:rsidR="0087138B" w:rsidRDefault="0087138B" w:rsidP="00627CC8">
            <w:pPr>
              <w:rPr>
                <w:rFonts w:ascii="Calibri" w:hAnsi="Calibri"/>
              </w:rPr>
            </w:pPr>
          </w:p>
        </w:tc>
      </w:tr>
    </w:tbl>
    <w:p w14:paraId="7EB59B24" w14:textId="77777777" w:rsidR="0087138B" w:rsidRDefault="0087138B" w:rsidP="0087138B">
      <w:pPr>
        <w:rPr>
          <w:b/>
          <w:bCs/>
          <w:sz w:val="22"/>
          <w:szCs w:val="22"/>
        </w:rPr>
      </w:pPr>
    </w:p>
    <w:p w14:paraId="180DB136" w14:textId="77777777" w:rsidR="0087138B" w:rsidRPr="00932BBB" w:rsidRDefault="0087138B" w:rsidP="0087138B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60542547" w14:textId="77777777" w:rsidR="0087138B" w:rsidRDefault="0087138B" w:rsidP="0087138B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7270BA2" w14:textId="77777777" w:rsidR="0087138B" w:rsidRPr="00932BBB" w:rsidRDefault="0087138B" w:rsidP="0087138B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FF5FC79" w14:textId="77777777" w:rsidR="0087138B" w:rsidRPr="002506CC" w:rsidRDefault="0087138B" w:rsidP="0087138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17787C8F" w14:textId="23F946CC" w:rsidR="0014437C" w:rsidRPr="0087138B" w:rsidRDefault="0014437C" w:rsidP="0087138B"/>
    <w:sectPr w:rsidR="0014437C" w:rsidRPr="008713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FAA3F0" w14:textId="77777777" w:rsidR="003C7FA6" w:rsidRDefault="003C7FA6">
      <w:r>
        <w:separator/>
      </w:r>
    </w:p>
  </w:endnote>
  <w:endnote w:type="continuationSeparator" w:id="0">
    <w:p w14:paraId="30D43305" w14:textId="77777777" w:rsidR="003C7FA6" w:rsidRDefault="003C7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B1F99" w14:textId="77777777" w:rsidR="00C21372" w:rsidRDefault="00C213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3820C" w14:textId="77777777" w:rsidR="0087138B" w:rsidRPr="00CC4E7C" w:rsidRDefault="0087138B" w:rsidP="0087138B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5235507" w14:textId="77777777" w:rsidR="00C21372" w:rsidRDefault="00C213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4F565" w14:textId="77777777" w:rsidR="00C21372" w:rsidRDefault="00C213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73B60" w14:textId="77777777" w:rsidR="003C7FA6" w:rsidRDefault="003C7FA6">
      <w:r>
        <w:separator/>
      </w:r>
    </w:p>
  </w:footnote>
  <w:footnote w:type="continuationSeparator" w:id="0">
    <w:p w14:paraId="3AAA986D" w14:textId="77777777" w:rsidR="003C7FA6" w:rsidRDefault="003C7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E4D7A9" w14:textId="77777777" w:rsidR="00C21372" w:rsidRDefault="00C21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EA7C0" w14:textId="77777777" w:rsidR="00C21372" w:rsidRDefault="00C21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F2DEF3" w14:textId="77777777" w:rsidR="00C21372" w:rsidRDefault="00C213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78650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FA6"/>
    <w:rsid w:val="00021E1F"/>
    <w:rsid w:val="0011188B"/>
    <w:rsid w:val="00142162"/>
    <w:rsid w:val="0014437C"/>
    <w:rsid w:val="001946D8"/>
    <w:rsid w:val="001F6B73"/>
    <w:rsid w:val="00303635"/>
    <w:rsid w:val="00347293"/>
    <w:rsid w:val="003C7FA6"/>
    <w:rsid w:val="00505EB1"/>
    <w:rsid w:val="00516B1B"/>
    <w:rsid w:val="005955BF"/>
    <w:rsid w:val="007054E7"/>
    <w:rsid w:val="007220EB"/>
    <w:rsid w:val="007F25C7"/>
    <w:rsid w:val="0086523D"/>
    <w:rsid w:val="0087138B"/>
    <w:rsid w:val="008909FE"/>
    <w:rsid w:val="008F4EAF"/>
    <w:rsid w:val="008F7315"/>
    <w:rsid w:val="0091125A"/>
    <w:rsid w:val="009508B9"/>
    <w:rsid w:val="00C21372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68C75153"/>
  <w15:chartTrackingRefBased/>
  <w15:docId w15:val="{A4321370-B637-48B8-88B3-64665763D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38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13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213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137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213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137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138B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193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2024-07-26T09:46:00Z</cp:lastPrinted>
  <dcterms:created xsi:type="dcterms:W3CDTF">2024-07-26T09:44:00Z</dcterms:created>
  <dcterms:modified xsi:type="dcterms:W3CDTF">2024-07-26T09:47:00Z</dcterms:modified>
</cp:coreProperties>
</file>