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AA9C2" w14:textId="77777777" w:rsidR="00E52A10" w:rsidRPr="00240E71" w:rsidRDefault="00E52A10" w:rsidP="00E52A1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6DF6267" w14:textId="77777777" w:rsidR="00E52A10" w:rsidRDefault="00E52A10" w:rsidP="00E52A1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2CEC4B0" w14:textId="77777777" w:rsidR="00E52A10" w:rsidRPr="0022732C" w:rsidRDefault="00E52A10" w:rsidP="00E52A1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15C616B" w14:textId="77777777" w:rsidR="00E52A10" w:rsidRDefault="00E52A10" w:rsidP="00E52A1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011F24E" w14:textId="77777777" w:rsidR="00E52A10" w:rsidRPr="0022732C" w:rsidRDefault="00E52A10" w:rsidP="00E52A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B896928" w14:textId="77777777" w:rsidR="00E52A10" w:rsidRPr="0022732C" w:rsidRDefault="00E52A10" w:rsidP="00E52A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1942709" w14:textId="77777777" w:rsidR="00E52A10" w:rsidRPr="0022732C" w:rsidRDefault="00E52A10" w:rsidP="00E52A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BAA2F5A" w14:textId="77777777" w:rsidR="00E52A10" w:rsidRPr="0022732C" w:rsidRDefault="00E52A10" w:rsidP="00E52A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AE77A8B" w14:textId="77777777" w:rsidR="00E52A10" w:rsidRPr="0022732C" w:rsidRDefault="00E52A10" w:rsidP="00E52A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2D55013C" w14:textId="77777777" w:rsidR="00E52A10" w:rsidRPr="0022732C" w:rsidRDefault="00E52A10" w:rsidP="00E52A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311D335D" w14:textId="77777777" w:rsidR="00E52A10" w:rsidRPr="0022732C" w:rsidRDefault="00E52A10" w:rsidP="00E52A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8484516" w14:textId="77777777" w:rsidR="00E52A10" w:rsidRPr="0022732C" w:rsidRDefault="00E52A10" w:rsidP="00E52A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78F2FB7" w14:textId="77777777" w:rsidR="00E52A10" w:rsidRPr="0022732C" w:rsidRDefault="00E52A10" w:rsidP="00E52A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B264756" w14:textId="77777777" w:rsidR="00E52A10" w:rsidRDefault="00E52A10" w:rsidP="00E52A10">
      <w:pPr>
        <w:spacing w:line="360" w:lineRule="auto"/>
      </w:pPr>
      <w:r>
        <w:t>Do: Nazwa i siedziba Zamawiającego:</w:t>
      </w:r>
    </w:p>
    <w:p w14:paraId="368B8F80" w14:textId="77777777" w:rsidR="00E52A10" w:rsidRPr="00247153" w:rsidRDefault="00E52A10" w:rsidP="00E52A10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230CF2A6" w14:textId="77777777" w:rsidR="00E52A10" w:rsidRPr="00247153" w:rsidRDefault="00E52A10" w:rsidP="00E52A10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42C59947" w14:textId="77777777" w:rsidR="00E52A10" w:rsidRDefault="00E52A10" w:rsidP="00E52A10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19623DE" w14:textId="77777777" w:rsidR="00E52A10" w:rsidRDefault="00E52A10" w:rsidP="00E52A10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67EAC4C7" w14:textId="77777777" w:rsidR="00E52A10" w:rsidRDefault="00E52A10" w:rsidP="00E52A10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348BEAEC" w14:textId="77777777" w:rsidR="00E52A10" w:rsidRDefault="00E52A10" w:rsidP="00E52A10">
      <w:pPr>
        <w:ind w:firstLine="3969"/>
        <w:rPr>
          <w:b/>
        </w:rPr>
      </w:pPr>
    </w:p>
    <w:p w14:paraId="76C03766" w14:textId="3AC77AA2" w:rsidR="00E52A10" w:rsidRDefault="00E52A10" w:rsidP="00E52A1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3</w:t>
      </w:r>
      <w:r>
        <w:rPr>
          <w:b/>
        </w:rPr>
        <w:t>96</w:t>
      </w:r>
      <w:r w:rsidRPr="00247153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471A31D3" w14:textId="77777777" w:rsidR="00E52A10" w:rsidRDefault="00E52A10" w:rsidP="00E52A10">
      <w:pPr>
        <w:tabs>
          <w:tab w:val="right" w:pos="9000"/>
        </w:tabs>
      </w:pPr>
    </w:p>
    <w:p w14:paraId="52F64989" w14:textId="77777777" w:rsidR="00E52A10" w:rsidRPr="005F7BDF" w:rsidRDefault="00E52A10" w:rsidP="00E52A1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4D6FFD76" w14:textId="77777777" w:rsidR="00E52A10" w:rsidRPr="005F7BDF" w:rsidRDefault="00E52A10" w:rsidP="00E52A1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C5B78E6" w14:textId="77777777" w:rsidR="00E52A10" w:rsidRPr="005F7BDF" w:rsidRDefault="00E52A10" w:rsidP="00E52A1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3C39F203" w14:textId="77777777" w:rsidR="00E52A10" w:rsidRPr="005F7BDF" w:rsidRDefault="00E52A10" w:rsidP="00E52A1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6062A7E" w14:textId="77777777" w:rsidR="00E52A10" w:rsidRPr="005F7BDF" w:rsidRDefault="00E52A10" w:rsidP="00E52A1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598EF9B" w14:textId="77777777" w:rsidR="00E52A10" w:rsidRPr="002969BE" w:rsidRDefault="00E52A10" w:rsidP="00E52A10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572CB9E4" w14:textId="77777777" w:rsidR="00E52A10" w:rsidRPr="002969BE" w:rsidRDefault="00E52A10" w:rsidP="00E52A10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69E43C96" w14:textId="77777777" w:rsidR="00E52A10" w:rsidRPr="002969BE" w:rsidRDefault="00E52A10" w:rsidP="00E52A1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73F541BF" w14:textId="77777777" w:rsidR="00E52A10" w:rsidRPr="002969BE" w:rsidRDefault="00E52A10" w:rsidP="00E52A1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22E834E0" w14:textId="77777777" w:rsidR="00E52A10" w:rsidRPr="002969BE" w:rsidRDefault="00E52A10" w:rsidP="00E52A1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41412BD9" w14:textId="77777777" w:rsidR="00E52A10" w:rsidRPr="00FE545C" w:rsidRDefault="00E52A10" w:rsidP="00E52A1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C3BFFB1" w14:textId="77777777" w:rsidR="00E52A10" w:rsidRPr="00FE545C" w:rsidRDefault="00E52A10" w:rsidP="00E52A1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4CD1DAB" w14:textId="77777777" w:rsidR="00E52A10" w:rsidRDefault="00E52A10" w:rsidP="00E52A10">
      <w:pPr>
        <w:jc w:val="both"/>
        <w:rPr>
          <w:sz w:val="18"/>
          <w:szCs w:val="18"/>
        </w:rPr>
      </w:pPr>
    </w:p>
    <w:p w14:paraId="6BF7E00B" w14:textId="77777777" w:rsidR="00E52A10" w:rsidRDefault="00E52A10" w:rsidP="00E52A1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F5AE54F" w14:textId="77777777" w:rsidR="00E52A10" w:rsidRPr="00730EFE" w:rsidRDefault="00E52A10" w:rsidP="00E52A1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D1BBCF8" w14:textId="77777777" w:rsidR="00E52A10" w:rsidRPr="001D671E" w:rsidRDefault="00E52A10" w:rsidP="00E52A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C2D7BEB" w14:textId="77777777" w:rsidR="00E52A10" w:rsidRDefault="00E52A10" w:rsidP="00E52A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7F7A9BB" w14:textId="77777777" w:rsidR="00E52A10" w:rsidRDefault="00E52A10" w:rsidP="00E52A1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375017" w14:textId="77777777" w:rsidR="00E52A10" w:rsidRDefault="00E52A10" w:rsidP="00E52A1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083E13" w14:textId="77777777" w:rsidR="00E52A10" w:rsidRPr="001D671E" w:rsidRDefault="00E52A10" w:rsidP="00E52A1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52A10" w:rsidRPr="00FE545C" w14:paraId="23A76F34" w14:textId="77777777" w:rsidTr="0071427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22FD4" w14:textId="77777777" w:rsidR="00E52A10" w:rsidRPr="00FE545C" w:rsidRDefault="00E52A10" w:rsidP="007142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19216" w14:textId="77777777" w:rsidR="00E52A10" w:rsidRPr="00FE545C" w:rsidRDefault="00E52A10" w:rsidP="007142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1BE2712" w14:textId="77777777" w:rsidR="00E52A10" w:rsidRPr="00FE545C" w:rsidRDefault="00E52A10" w:rsidP="007142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D962F" w14:textId="77777777" w:rsidR="00E52A10" w:rsidRPr="00FE545C" w:rsidRDefault="00E52A10" w:rsidP="007142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52A10" w:rsidRPr="00FE545C" w14:paraId="16122E41" w14:textId="77777777" w:rsidTr="007142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1E778" w14:textId="77777777" w:rsidR="00E52A10" w:rsidRPr="00FE545C" w:rsidRDefault="00E52A10" w:rsidP="0071427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9CEAB" w14:textId="77777777" w:rsidR="00E52A10" w:rsidRPr="00FE545C" w:rsidRDefault="00E52A10" w:rsidP="007142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A5B6C" w14:textId="77777777" w:rsidR="00E52A10" w:rsidRPr="00FE545C" w:rsidRDefault="00E52A10" w:rsidP="007142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52A10" w:rsidRPr="00FE545C" w14:paraId="6AA2A06E" w14:textId="77777777" w:rsidTr="007142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53C4B" w14:textId="77777777" w:rsidR="00E52A10" w:rsidRPr="00FE545C" w:rsidRDefault="00E52A10" w:rsidP="0071427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6EA6D" w14:textId="77777777" w:rsidR="00E52A10" w:rsidRPr="00FE545C" w:rsidRDefault="00E52A10" w:rsidP="007142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47FD" w14:textId="77777777" w:rsidR="00E52A10" w:rsidRPr="00FE545C" w:rsidRDefault="00E52A10" w:rsidP="007142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F18EF9" w14:textId="77777777" w:rsidR="00E52A10" w:rsidRDefault="00E52A10" w:rsidP="00E52A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D06DFB0" w14:textId="77777777" w:rsidR="00E52A10" w:rsidRPr="00D638CC" w:rsidRDefault="00E52A10" w:rsidP="00E52A1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BC05F3F" w14:textId="77777777" w:rsidR="00E52A10" w:rsidRPr="002F276A" w:rsidRDefault="00E52A10" w:rsidP="00E52A1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E12B48C" w14:textId="77777777" w:rsidR="00E52A10" w:rsidRPr="002F276A" w:rsidRDefault="00E52A10" w:rsidP="00E52A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EA555B2" w14:textId="77777777" w:rsidR="00E52A10" w:rsidRPr="002F276A" w:rsidRDefault="00E52A10" w:rsidP="00E52A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D56ACE" w14:textId="77777777" w:rsidR="00E52A10" w:rsidRPr="002F276A" w:rsidRDefault="00E52A10" w:rsidP="00E52A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16F0BD9" w14:textId="77777777" w:rsidR="00E52A10" w:rsidRPr="002F276A" w:rsidRDefault="00E52A10" w:rsidP="00E52A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C264159" w14:textId="77777777" w:rsidR="00E52A10" w:rsidRDefault="00E52A10" w:rsidP="00E52A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2A5D20B" w14:textId="77777777" w:rsidR="00E52A10" w:rsidRDefault="00E52A10" w:rsidP="00E52A1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77BA40" w14:textId="77777777" w:rsidR="00E52A10" w:rsidRDefault="00E52A10" w:rsidP="00E52A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2310350" w14:textId="77777777" w:rsidR="00E52A10" w:rsidRDefault="00E52A10" w:rsidP="00E52A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58FAA5" w14:textId="77777777" w:rsidR="00E52A10" w:rsidRDefault="00E52A10" w:rsidP="00E52A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994329B" w14:textId="77777777" w:rsidR="00E52A10" w:rsidRDefault="00E52A10" w:rsidP="00E52A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56633A9" w14:textId="77777777" w:rsidR="00E52A10" w:rsidRDefault="00E52A10" w:rsidP="00E52A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CD89B95" w14:textId="77777777" w:rsidR="00E52A10" w:rsidRPr="000B45FE" w:rsidRDefault="00E52A10" w:rsidP="00E52A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CD57E05" w14:textId="77777777" w:rsidR="00E52A10" w:rsidRDefault="00E52A10" w:rsidP="00E52A10">
      <w:pPr>
        <w:jc w:val="both"/>
        <w:rPr>
          <w:sz w:val="22"/>
          <w:szCs w:val="22"/>
        </w:rPr>
      </w:pPr>
    </w:p>
    <w:p w14:paraId="755045F4" w14:textId="77777777" w:rsidR="00E52A10" w:rsidRDefault="00E52A10" w:rsidP="00E52A10">
      <w:pPr>
        <w:jc w:val="both"/>
        <w:rPr>
          <w:sz w:val="22"/>
          <w:szCs w:val="22"/>
        </w:rPr>
      </w:pPr>
    </w:p>
    <w:p w14:paraId="23988E10" w14:textId="77777777" w:rsidR="00E52A10" w:rsidRDefault="00E52A10" w:rsidP="00E52A10">
      <w:pPr>
        <w:jc w:val="right"/>
        <w:rPr>
          <w:sz w:val="20"/>
          <w:szCs w:val="20"/>
        </w:rPr>
      </w:pPr>
    </w:p>
    <w:p w14:paraId="2E8ECF5C" w14:textId="77777777" w:rsidR="00E52A10" w:rsidRPr="00423B06" w:rsidRDefault="00E52A10" w:rsidP="00E52A1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7B5C434" w14:textId="77777777" w:rsidR="00E52A10" w:rsidRPr="00012E38" w:rsidRDefault="00E52A10" w:rsidP="00E52A10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5D9BCD7" w14:textId="77777777" w:rsidR="00FE545C" w:rsidRPr="00E52A10" w:rsidRDefault="00FE545C" w:rsidP="00E52A10"/>
    <w:sectPr w:rsidR="00FE545C" w:rsidRPr="00E52A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9E34BE" w14:textId="77777777" w:rsidR="00695C9F" w:rsidRDefault="00695C9F">
      <w:r>
        <w:separator/>
      </w:r>
    </w:p>
  </w:endnote>
  <w:endnote w:type="continuationSeparator" w:id="0">
    <w:p w14:paraId="7FCBC1DA" w14:textId="77777777" w:rsidR="00695C9F" w:rsidRDefault="00695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7E60E" w14:textId="77777777" w:rsidR="005507E8" w:rsidRDefault="005507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E350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16F1C" w14:textId="77777777" w:rsidR="005507E8" w:rsidRDefault="005507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19EB85" w14:textId="77777777" w:rsidR="00695C9F" w:rsidRDefault="00695C9F">
      <w:r>
        <w:separator/>
      </w:r>
    </w:p>
  </w:footnote>
  <w:footnote w:type="continuationSeparator" w:id="0">
    <w:p w14:paraId="0B7F1504" w14:textId="77777777" w:rsidR="00695C9F" w:rsidRDefault="00695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ACB37" w14:textId="77777777" w:rsidR="005507E8" w:rsidRDefault="005507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4FE7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FB513" w14:textId="77777777" w:rsidR="005507E8" w:rsidRDefault="005507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47004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5666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2268161">
    <w:abstractNumId w:val="0"/>
  </w:num>
  <w:num w:numId="4" w16cid:durableId="6796250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C9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07E8"/>
    <w:rsid w:val="00595C87"/>
    <w:rsid w:val="005D2C65"/>
    <w:rsid w:val="005E6D94"/>
    <w:rsid w:val="0063384F"/>
    <w:rsid w:val="00643C6F"/>
    <w:rsid w:val="00646202"/>
    <w:rsid w:val="0065290F"/>
    <w:rsid w:val="006815F6"/>
    <w:rsid w:val="00695C9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2A10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33957B2"/>
  <w15:chartTrackingRefBased/>
  <w15:docId w15:val="{0C00EE4B-3566-404C-B544-D37CAA09F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A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465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2024-07-26T08:40:00Z</cp:lastPrinted>
  <dcterms:created xsi:type="dcterms:W3CDTF">2024-07-26T08:39:00Z</dcterms:created>
  <dcterms:modified xsi:type="dcterms:W3CDTF">2024-07-26T08:41:00Z</dcterms:modified>
</cp:coreProperties>
</file>