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48473" w14:textId="78F905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307A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E9A1D0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95842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A04A1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EAED3F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4073FA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52243C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E8F467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9902CE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B17B80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7FB555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0057C9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D89771C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AB473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ED8AF6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9CCC2F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F60C723" w14:textId="7155077C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44DAE" w:rsidRPr="00444DA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8307AD">
        <w:rPr>
          <w:rFonts w:eastAsia="Times New Roman" w:cs="Calibri"/>
          <w:lang w:eastAsia="pl-PL"/>
        </w:rPr>
        <w:t xml:space="preserve">nr sprawy </w:t>
      </w:r>
      <w:r w:rsidR="008307AD" w:rsidRPr="008307AD">
        <w:rPr>
          <w:rFonts w:eastAsia="Times New Roman" w:cs="Calibri"/>
          <w:b/>
          <w:bCs/>
          <w:lang w:eastAsia="pl-PL"/>
        </w:rPr>
        <w:t>DE-dzp.272-396/24</w:t>
      </w:r>
      <w:r w:rsidR="008307AD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EC46D2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09BFFB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BAD7F5F" w14:textId="57D0F7A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D2261D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29FC375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BE366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DEDDB7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0A3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9BA04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860F6B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AE5E7C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F8BB1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4E977B0" w14:textId="660D1349" w:rsidR="005103B9" w:rsidRPr="009475A8" w:rsidRDefault="008F3D36" w:rsidP="008307A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8B2E7" w14:textId="77777777" w:rsidR="00C60A9E" w:rsidRDefault="00C60A9E" w:rsidP="0038231F">
      <w:pPr>
        <w:spacing w:after="0" w:line="240" w:lineRule="auto"/>
      </w:pPr>
      <w:r>
        <w:separator/>
      </w:r>
    </w:p>
  </w:endnote>
  <w:endnote w:type="continuationSeparator" w:id="0">
    <w:p w14:paraId="230E915F" w14:textId="77777777" w:rsidR="00C60A9E" w:rsidRDefault="00C60A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C55FE" w14:textId="77777777" w:rsidR="00444DAE" w:rsidRDefault="00444D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DA4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7A87F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3F355" w14:textId="77777777" w:rsidR="00444DAE" w:rsidRDefault="00444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31F22" w14:textId="77777777" w:rsidR="00C60A9E" w:rsidRDefault="00C60A9E" w:rsidP="0038231F">
      <w:pPr>
        <w:spacing w:after="0" w:line="240" w:lineRule="auto"/>
      </w:pPr>
      <w:r>
        <w:separator/>
      </w:r>
    </w:p>
  </w:footnote>
  <w:footnote w:type="continuationSeparator" w:id="0">
    <w:p w14:paraId="63827E3E" w14:textId="77777777" w:rsidR="00C60A9E" w:rsidRDefault="00C60A9E" w:rsidP="0038231F">
      <w:pPr>
        <w:spacing w:after="0" w:line="240" w:lineRule="auto"/>
      </w:pPr>
      <w:r>
        <w:continuationSeparator/>
      </w:r>
    </w:p>
  </w:footnote>
  <w:footnote w:id="1">
    <w:p w14:paraId="43C9E20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2EFF2F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5AD20" w14:textId="77777777" w:rsidR="00444DAE" w:rsidRDefault="00444D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19BCF" w14:textId="77777777" w:rsidR="00444DAE" w:rsidRDefault="00444D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A66EC" w14:textId="77777777" w:rsidR="00444DAE" w:rsidRDefault="00444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5502">
    <w:abstractNumId w:val="7"/>
  </w:num>
  <w:num w:numId="2" w16cid:durableId="806095890">
    <w:abstractNumId w:val="0"/>
  </w:num>
  <w:num w:numId="3" w16cid:durableId="881862050">
    <w:abstractNumId w:val="6"/>
  </w:num>
  <w:num w:numId="4" w16cid:durableId="1773743429">
    <w:abstractNumId w:val="9"/>
  </w:num>
  <w:num w:numId="5" w16cid:durableId="1828550914">
    <w:abstractNumId w:val="8"/>
  </w:num>
  <w:num w:numId="6" w16cid:durableId="445663185">
    <w:abstractNumId w:val="5"/>
  </w:num>
  <w:num w:numId="7" w16cid:durableId="1624573477">
    <w:abstractNumId w:val="1"/>
  </w:num>
  <w:num w:numId="8" w16cid:durableId="1659456051">
    <w:abstractNumId w:val="3"/>
  </w:num>
  <w:num w:numId="9" w16cid:durableId="1320619652">
    <w:abstractNumId w:val="2"/>
  </w:num>
  <w:num w:numId="10" w16cid:durableId="145249190">
    <w:abstractNumId w:val="4"/>
  </w:num>
  <w:num w:numId="11" w16cid:durableId="15895393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A9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DA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4A45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7AD"/>
    <w:rsid w:val="00830AB1"/>
    <w:rsid w:val="00833FCD"/>
    <w:rsid w:val="00842991"/>
    <w:rsid w:val="00844C3E"/>
    <w:rsid w:val="00852F28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0A9E"/>
    <w:rsid w:val="00C737A7"/>
    <w:rsid w:val="00C81012"/>
    <w:rsid w:val="00CD0851"/>
    <w:rsid w:val="00D2261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2BC9CD"/>
  <w15:chartTrackingRefBased/>
  <w15:docId w15:val="{5C18ED51-0DFE-4D9A-AF56-0B7E2DD3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2024-07-26T08:42:00Z</cp:lastPrinted>
  <dcterms:created xsi:type="dcterms:W3CDTF">2024-07-26T08:41:00Z</dcterms:created>
  <dcterms:modified xsi:type="dcterms:W3CDTF">2024-07-29T10:38:00Z</dcterms:modified>
</cp:coreProperties>
</file>