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04248" w14:textId="77777777" w:rsidR="00FB7F50" w:rsidRPr="002245BE" w:rsidRDefault="00947A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7A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47ADC">
        <w:rPr>
          <w:sz w:val="22"/>
          <w:szCs w:val="22"/>
        </w:rPr>
        <w:t>2024-07-30</w:t>
      </w:r>
    </w:p>
    <w:p w14:paraId="3F4BA4D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3FEA58A" w14:textId="77777777" w:rsidR="00947ADC" w:rsidRPr="00947ADC" w:rsidRDefault="00947ADC" w:rsidP="00FB7F50">
      <w:pPr>
        <w:spacing w:after="40"/>
        <w:rPr>
          <w:b/>
          <w:bCs/>
          <w:sz w:val="22"/>
          <w:szCs w:val="22"/>
        </w:rPr>
      </w:pPr>
      <w:r w:rsidRPr="00947ADC">
        <w:rPr>
          <w:b/>
          <w:bCs/>
          <w:sz w:val="22"/>
          <w:szCs w:val="22"/>
        </w:rPr>
        <w:t>Akademia Górniczo - Hutnicza</w:t>
      </w:r>
    </w:p>
    <w:p w14:paraId="6B218123" w14:textId="77777777" w:rsidR="00947ADC" w:rsidRPr="00947ADC" w:rsidRDefault="00947ADC" w:rsidP="00FB7F50">
      <w:pPr>
        <w:spacing w:after="40"/>
        <w:rPr>
          <w:b/>
          <w:bCs/>
          <w:sz w:val="22"/>
          <w:szCs w:val="22"/>
        </w:rPr>
      </w:pPr>
      <w:r w:rsidRPr="00947ADC">
        <w:rPr>
          <w:b/>
          <w:bCs/>
          <w:sz w:val="22"/>
          <w:szCs w:val="22"/>
        </w:rPr>
        <w:t>im. Stanisława Staszica w Krakowie</w:t>
      </w:r>
    </w:p>
    <w:p w14:paraId="7F640C07" w14:textId="77777777" w:rsidR="00FB7F50" w:rsidRPr="002245BE" w:rsidRDefault="00947ADC" w:rsidP="00FB7F50">
      <w:pPr>
        <w:spacing w:after="40"/>
        <w:rPr>
          <w:b/>
          <w:bCs/>
          <w:sz w:val="22"/>
          <w:szCs w:val="22"/>
        </w:rPr>
      </w:pPr>
      <w:r w:rsidRPr="00947ADC">
        <w:rPr>
          <w:b/>
          <w:bCs/>
          <w:sz w:val="22"/>
          <w:szCs w:val="22"/>
        </w:rPr>
        <w:t>Dział Zamówień Publicznych</w:t>
      </w:r>
    </w:p>
    <w:p w14:paraId="3C2E7389" w14:textId="77777777" w:rsidR="00FB7F50" w:rsidRPr="002245BE" w:rsidRDefault="00947ADC" w:rsidP="00FB7F50">
      <w:pPr>
        <w:rPr>
          <w:sz w:val="22"/>
          <w:szCs w:val="22"/>
        </w:rPr>
      </w:pPr>
      <w:r w:rsidRPr="00947A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47ADC">
        <w:rPr>
          <w:sz w:val="22"/>
          <w:szCs w:val="22"/>
        </w:rPr>
        <w:t>30</w:t>
      </w:r>
    </w:p>
    <w:p w14:paraId="5D132682" w14:textId="77777777" w:rsidR="00FB7F50" w:rsidRPr="002245BE" w:rsidRDefault="00947ADC" w:rsidP="00FB7F50">
      <w:pPr>
        <w:rPr>
          <w:sz w:val="22"/>
          <w:szCs w:val="22"/>
        </w:rPr>
      </w:pPr>
      <w:r w:rsidRPr="00947A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47ADC">
        <w:rPr>
          <w:sz w:val="22"/>
          <w:szCs w:val="22"/>
        </w:rPr>
        <w:t>Kraków</w:t>
      </w:r>
    </w:p>
    <w:p w14:paraId="42B93DF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78B066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47ADC" w:rsidRPr="00607F9B" w14:paraId="64C3CC0B" w14:textId="77777777" w:rsidTr="000554C5">
        <w:trPr>
          <w:trHeight w:val="638"/>
        </w:trPr>
        <w:tc>
          <w:tcPr>
            <w:tcW w:w="959" w:type="dxa"/>
            <w:shd w:val="clear" w:color="auto" w:fill="auto"/>
          </w:tcPr>
          <w:p w14:paraId="0B8220F9" w14:textId="77777777" w:rsidR="00947ADC" w:rsidRPr="00607F9B" w:rsidRDefault="00947ADC" w:rsidP="000554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37ABBA" w14:textId="21CDC843" w:rsidR="00947ADC" w:rsidRPr="00607F9B" w:rsidRDefault="00947ADC" w:rsidP="000554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47ADC">
              <w:rPr>
                <w:sz w:val="22"/>
                <w:szCs w:val="22"/>
              </w:rPr>
              <w:t>przetarg</w:t>
            </w:r>
            <w:r w:rsidR="00F93055">
              <w:rPr>
                <w:sz w:val="22"/>
                <w:szCs w:val="22"/>
              </w:rPr>
              <w:t xml:space="preserve">u </w:t>
            </w:r>
            <w:r w:rsidRPr="00947ADC">
              <w:rPr>
                <w:sz w:val="22"/>
                <w:szCs w:val="22"/>
              </w:rPr>
              <w:t>nieograniczon</w:t>
            </w:r>
            <w:r w:rsidR="00F9305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7ADC">
              <w:rPr>
                <w:b/>
                <w:bCs/>
                <w:sz w:val="22"/>
                <w:szCs w:val="22"/>
              </w:rPr>
              <w:t xml:space="preserve">Dostawa 5 szt. laptopów na potrzeby </w:t>
            </w:r>
            <w:proofErr w:type="spellStart"/>
            <w:r w:rsidRPr="00947ADC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7ADC">
              <w:rPr>
                <w:b/>
                <w:sz w:val="22"/>
                <w:szCs w:val="22"/>
              </w:rPr>
              <w:t>DE-dzp.272-262/24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77BB2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7ADC" w14:paraId="58DCA7C7" w14:textId="77777777" w:rsidTr="000554C5">
        <w:trPr>
          <w:cantSplit/>
        </w:trPr>
        <w:tc>
          <w:tcPr>
            <w:tcW w:w="10150" w:type="dxa"/>
          </w:tcPr>
          <w:p w14:paraId="7A53BC5A" w14:textId="77777777" w:rsidR="00947ADC" w:rsidRPr="00D26ED6" w:rsidRDefault="00947ADC" w:rsidP="000554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7ADC">
              <w:rPr>
                <w:b/>
                <w:sz w:val="22"/>
                <w:szCs w:val="22"/>
              </w:rPr>
              <w:t>PROGRESS Systemy Komputerowe Sp. z o.o.</w:t>
            </w:r>
          </w:p>
          <w:p w14:paraId="796DCC31" w14:textId="77777777" w:rsidR="00947ADC" w:rsidRPr="009F0E5C" w:rsidRDefault="00947ADC" w:rsidP="000554C5">
            <w:pPr>
              <w:jc w:val="both"/>
              <w:rPr>
                <w:bCs/>
                <w:sz w:val="22"/>
                <w:szCs w:val="22"/>
              </w:rPr>
            </w:pPr>
            <w:r w:rsidRPr="00947ADC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7ADC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3F6B9D" w14:textId="77777777" w:rsidR="00947ADC" w:rsidRPr="009F0E5C" w:rsidRDefault="00947ADC" w:rsidP="000554C5">
            <w:pPr>
              <w:jc w:val="both"/>
              <w:rPr>
                <w:bCs/>
                <w:sz w:val="22"/>
                <w:szCs w:val="22"/>
              </w:rPr>
            </w:pPr>
            <w:r w:rsidRPr="00947ADC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7ADC">
              <w:rPr>
                <w:bCs/>
                <w:sz w:val="22"/>
                <w:szCs w:val="22"/>
              </w:rPr>
              <w:t>Kraków</w:t>
            </w:r>
          </w:p>
          <w:p w14:paraId="10102A99" w14:textId="77777777" w:rsidR="00947ADC" w:rsidRPr="00D26ED6" w:rsidRDefault="00947ADC" w:rsidP="000554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3EEAC6" w14:textId="06C45A68" w:rsidR="00947ADC" w:rsidRDefault="00947ADC" w:rsidP="000554C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47ADC">
              <w:rPr>
                <w:sz w:val="22"/>
                <w:szCs w:val="22"/>
              </w:rPr>
              <w:t>Dostaw</w:t>
            </w:r>
            <w:r w:rsidR="00F93055">
              <w:rPr>
                <w:sz w:val="22"/>
                <w:szCs w:val="22"/>
              </w:rPr>
              <w:t>ę</w:t>
            </w:r>
            <w:r w:rsidRPr="00947ADC">
              <w:rPr>
                <w:sz w:val="22"/>
                <w:szCs w:val="22"/>
              </w:rPr>
              <w:t xml:space="preserve"> 5 szt. laptopów na potrzeby </w:t>
            </w:r>
            <w:proofErr w:type="spellStart"/>
            <w:r w:rsidRPr="00947ADC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23C19ACD" w14:textId="77777777" w:rsidR="00947ADC" w:rsidRPr="00D26ED6" w:rsidRDefault="00947ADC" w:rsidP="000554C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47ADC">
              <w:rPr>
                <w:b/>
                <w:sz w:val="22"/>
                <w:szCs w:val="22"/>
              </w:rPr>
              <w:t>29 212.50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55C8163" w14:textId="77777777" w:rsidR="00947ADC" w:rsidRDefault="00947ADC" w:rsidP="000554C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41D5DF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FD1F16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5AA194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997B49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BF901B8" w14:textId="77777777" w:rsidR="002B6761" w:rsidRPr="008567C7" w:rsidRDefault="00947A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AC3AE08" w14:textId="77777777" w:rsidR="002B6761" w:rsidRPr="008567C7" w:rsidRDefault="00947A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FF85FF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8678A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CE493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7DAF06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45BF8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47ADC" w:rsidRPr="008567C7" w14:paraId="45CA1B86" w14:textId="77777777" w:rsidTr="000554C5">
        <w:tc>
          <w:tcPr>
            <w:tcW w:w="709" w:type="dxa"/>
            <w:vAlign w:val="center"/>
          </w:tcPr>
          <w:p w14:paraId="34275902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48E71F9" w14:textId="77777777" w:rsidR="00947ADC" w:rsidRPr="002B6761" w:rsidRDefault="00947ADC" w:rsidP="000554C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7B74BE7" w14:textId="77777777" w:rsidR="00947ADC" w:rsidRPr="008567C7" w:rsidRDefault="00947ADC" w:rsidP="000554C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DE7ACB7" w14:textId="77777777" w:rsidR="00947ADC" w:rsidRPr="001B7815" w:rsidRDefault="00947ADC" w:rsidP="000554C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BD9D37B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E92D7D9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26F6238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17D5A2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6B9926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9DEEC7F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2385A0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47ADC" w:rsidRPr="008567C7" w14:paraId="200D05FA" w14:textId="77777777" w:rsidTr="000554C5">
        <w:tc>
          <w:tcPr>
            <w:tcW w:w="709" w:type="dxa"/>
            <w:vAlign w:val="center"/>
          </w:tcPr>
          <w:p w14:paraId="758EB9B2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F76CF95" w14:textId="77777777" w:rsidR="00947ADC" w:rsidRPr="002B6761" w:rsidRDefault="00947ADC" w:rsidP="000554C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0C0672F4" w14:textId="77777777" w:rsidR="00947ADC" w:rsidRPr="008567C7" w:rsidRDefault="00947ADC" w:rsidP="000554C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E74BCCD" w14:textId="77777777" w:rsidR="00947ADC" w:rsidRPr="001B7815" w:rsidRDefault="00947ADC" w:rsidP="000554C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F7BED3A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58,88</w:t>
            </w:r>
          </w:p>
        </w:tc>
        <w:tc>
          <w:tcPr>
            <w:tcW w:w="1134" w:type="dxa"/>
            <w:vAlign w:val="center"/>
          </w:tcPr>
          <w:p w14:paraId="20487B27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7A939AC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163F4B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A8708D9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96B362F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10AA29B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98,88</w:t>
            </w:r>
          </w:p>
        </w:tc>
      </w:tr>
      <w:tr w:rsidR="00947ADC" w:rsidRPr="008567C7" w14:paraId="2A4F99FE" w14:textId="77777777" w:rsidTr="000554C5">
        <w:tc>
          <w:tcPr>
            <w:tcW w:w="709" w:type="dxa"/>
            <w:vAlign w:val="center"/>
          </w:tcPr>
          <w:p w14:paraId="2EAB105A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739F1FF0" w14:textId="77777777" w:rsidR="00947ADC" w:rsidRPr="002B6761" w:rsidRDefault="00947ADC" w:rsidP="000554C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/>
                <w:sz w:val="18"/>
                <w:szCs w:val="18"/>
              </w:rPr>
              <w:t>CPU ZETO Sp.  z o.o.</w:t>
            </w:r>
          </w:p>
          <w:p w14:paraId="3A9932D3" w14:textId="77777777" w:rsidR="00947ADC" w:rsidRPr="008567C7" w:rsidRDefault="00947ADC" w:rsidP="000554C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Wielkopolskich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3F8D37" w14:textId="77777777" w:rsidR="00947ADC" w:rsidRPr="001B7815" w:rsidRDefault="00947ADC" w:rsidP="000554C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7ADC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1134" w:type="dxa"/>
            <w:vAlign w:val="center"/>
          </w:tcPr>
          <w:p w14:paraId="7B19322C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38,19</w:t>
            </w:r>
          </w:p>
        </w:tc>
        <w:tc>
          <w:tcPr>
            <w:tcW w:w="1134" w:type="dxa"/>
            <w:vAlign w:val="center"/>
          </w:tcPr>
          <w:p w14:paraId="10A6AEDC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58EDE8C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FC9CA4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121C1D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3CD6AE4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8A64F2" w14:textId="77777777" w:rsidR="00947ADC" w:rsidRPr="008567C7" w:rsidRDefault="00947ADC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ADC">
              <w:rPr>
                <w:rFonts w:ascii="Times New Roman" w:hAnsi="Times New Roman" w:cs="Times New Roman"/>
                <w:sz w:val="18"/>
                <w:szCs w:val="18"/>
              </w:rPr>
              <w:t xml:space="preserve">  78,19</w:t>
            </w:r>
          </w:p>
        </w:tc>
      </w:tr>
    </w:tbl>
    <w:p w14:paraId="7450A4E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4D3175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CC92CDE" w14:textId="77777777" w:rsidR="00EC2196" w:rsidRPr="001B7815" w:rsidRDefault="00EC2196" w:rsidP="00EC219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EC2196" w14:paraId="2784A271" w14:textId="77777777" w:rsidTr="000554C5">
        <w:tc>
          <w:tcPr>
            <w:tcW w:w="779" w:type="dxa"/>
            <w:shd w:val="clear" w:color="auto" w:fill="FFFFFF"/>
            <w:vAlign w:val="center"/>
          </w:tcPr>
          <w:p w14:paraId="5CCB1863" w14:textId="77777777" w:rsidR="00EC2196" w:rsidRPr="004657DA" w:rsidRDefault="00EC2196" w:rsidP="000554C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67382B3" w14:textId="77777777" w:rsidR="00EC2196" w:rsidRPr="004657DA" w:rsidRDefault="00EC2196" w:rsidP="000554C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86A0D14" w14:textId="77777777" w:rsidR="00EC2196" w:rsidRPr="004657DA" w:rsidRDefault="00EC2196" w:rsidP="000554C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EC2196" w14:paraId="73301F7A" w14:textId="77777777" w:rsidTr="000554C5">
        <w:tc>
          <w:tcPr>
            <w:tcW w:w="779" w:type="dxa"/>
            <w:vAlign w:val="center"/>
          </w:tcPr>
          <w:p w14:paraId="26588B4A" w14:textId="77777777" w:rsidR="00EC2196" w:rsidRPr="002B6761" w:rsidRDefault="00EC2196" w:rsidP="000554C5">
            <w:pPr>
              <w:jc w:val="center"/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>1</w:t>
            </w:r>
          </w:p>
          <w:p w14:paraId="2DE45F3D" w14:textId="77777777" w:rsidR="00EC2196" w:rsidRPr="002B6761" w:rsidRDefault="00EC2196" w:rsidP="000554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D267A55" w14:textId="77777777" w:rsidR="00EC2196" w:rsidRPr="002B6761" w:rsidRDefault="00EC2196" w:rsidP="000554C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9158E">
              <w:rPr>
                <w:b/>
                <w:bCs/>
                <w:sz w:val="22"/>
                <w:szCs w:val="22"/>
              </w:rPr>
              <w:t>PIXEL Centrum Komputerowe Tomasz Dziedzic</w:t>
            </w:r>
          </w:p>
          <w:p w14:paraId="382FDA2F" w14:textId="77777777" w:rsidR="00EC2196" w:rsidRPr="002B6761" w:rsidRDefault="00EC2196" w:rsidP="000554C5">
            <w:pPr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>Wolica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9158E">
              <w:rPr>
                <w:sz w:val="22"/>
                <w:szCs w:val="22"/>
              </w:rPr>
              <w:t>60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ED2059B" w14:textId="77777777" w:rsidR="00EC2196" w:rsidRPr="002B6761" w:rsidRDefault="00EC2196" w:rsidP="000554C5">
            <w:pPr>
              <w:spacing w:after="40"/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>28-232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9158E">
              <w:rPr>
                <w:sz w:val="22"/>
                <w:szCs w:val="22"/>
              </w:rPr>
              <w:t>Łubnice</w:t>
            </w:r>
          </w:p>
        </w:tc>
        <w:tc>
          <w:tcPr>
            <w:tcW w:w="6413" w:type="dxa"/>
            <w:vAlign w:val="center"/>
          </w:tcPr>
          <w:p w14:paraId="7A2DDE8D" w14:textId="77777777" w:rsidR="00EC2196" w:rsidRPr="002B6761" w:rsidRDefault="00EC2196" w:rsidP="000554C5">
            <w:pPr>
              <w:spacing w:after="40"/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>Art. 226 ust. 1 pkt 5</w:t>
            </w:r>
          </w:p>
          <w:p w14:paraId="4CBFBFDB" w14:textId="77777777" w:rsidR="00EC2196" w:rsidRPr="002B6761" w:rsidRDefault="00EC2196" w:rsidP="000554C5">
            <w:pPr>
              <w:jc w:val="both"/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B9158E">
              <w:rPr>
                <w:sz w:val="22"/>
                <w:szCs w:val="22"/>
              </w:rPr>
              <w:t>Pzp</w:t>
            </w:r>
            <w:proofErr w:type="spellEnd"/>
            <w:r w:rsidRPr="00B9158E">
              <w:rPr>
                <w:sz w:val="22"/>
                <w:szCs w:val="22"/>
              </w:rPr>
              <w:t xml:space="preserve">, ponieważ jej treść jest niezgodna z warunkami zamówienia. Oferta nie spełnia minimalnych wymagań technicznych dla laptopa w punkcie dotyczącym kamery. Oferowany laptop </w:t>
            </w:r>
            <w:proofErr w:type="spellStart"/>
            <w:r w:rsidRPr="00B9158E">
              <w:rPr>
                <w:sz w:val="22"/>
                <w:szCs w:val="22"/>
              </w:rPr>
              <w:t>Gigabyte</w:t>
            </w:r>
            <w:proofErr w:type="spellEnd"/>
            <w:r w:rsidRPr="00B9158E">
              <w:rPr>
                <w:sz w:val="22"/>
                <w:szCs w:val="22"/>
              </w:rPr>
              <w:t xml:space="preserve"> G6X 9KG (2024) wg strony producenta https://www.gigabyte.com/pl/Laptop/G6X--2024/  posiada kamerę w rozdzielczości 720p, a wymagana minimalna rozdzielczość kamery to 1080p.</w:t>
            </w:r>
          </w:p>
        </w:tc>
      </w:tr>
      <w:tr w:rsidR="00EC2196" w14:paraId="6FC8ECA8" w14:textId="77777777" w:rsidTr="000554C5">
        <w:tc>
          <w:tcPr>
            <w:tcW w:w="779" w:type="dxa"/>
            <w:vAlign w:val="center"/>
          </w:tcPr>
          <w:p w14:paraId="1834933E" w14:textId="77777777" w:rsidR="00EC2196" w:rsidRPr="002B6761" w:rsidRDefault="00EC2196" w:rsidP="000554C5">
            <w:pPr>
              <w:jc w:val="center"/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>5</w:t>
            </w:r>
          </w:p>
          <w:p w14:paraId="3401782F" w14:textId="77777777" w:rsidR="00EC2196" w:rsidRPr="002B6761" w:rsidRDefault="00EC2196" w:rsidP="000554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76C6191" w14:textId="77777777" w:rsidR="00EC2196" w:rsidRPr="002B6761" w:rsidRDefault="00EC2196" w:rsidP="000554C5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B9158E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B9158E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53E7BDE2" w14:textId="77777777" w:rsidR="00EC2196" w:rsidRPr="002B6761" w:rsidRDefault="00EC2196" w:rsidP="000554C5">
            <w:pPr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9158E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7C6C6881" w14:textId="77777777" w:rsidR="00EC2196" w:rsidRPr="002B6761" w:rsidRDefault="00EC2196" w:rsidP="000554C5">
            <w:pPr>
              <w:spacing w:after="40"/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9158E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65F22229" w14:textId="77777777" w:rsidR="00EC2196" w:rsidRPr="002B6761" w:rsidRDefault="00EC2196" w:rsidP="000554C5">
            <w:pPr>
              <w:spacing w:after="40"/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>Art. 226 ust. 1 pkt 5</w:t>
            </w:r>
          </w:p>
          <w:p w14:paraId="15155E22" w14:textId="77777777" w:rsidR="00EC2196" w:rsidRPr="002B6761" w:rsidRDefault="00EC2196" w:rsidP="000554C5">
            <w:pPr>
              <w:jc w:val="both"/>
              <w:rPr>
                <w:sz w:val="22"/>
                <w:szCs w:val="22"/>
              </w:rPr>
            </w:pPr>
            <w:r w:rsidRPr="00B9158E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B9158E">
              <w:rPr>
                <w:sz w:val="22"/>
                <w:szCs w:val="22"/>
              </w:rPr>
              <w:t>Pzp</w:t>
            </w:r>
            <w:proofErr w:type="spellEnd"/>
            <w:r w:rsidRPr="00B9158E">
              <w:rPr>
                <w:sz w:val="22"/>
                <w:szCs w:val="22"/>
              </w:rPr>
              <w:t>, ponieważ jej treść jest niezgodna z warunkami zamówienia. Laptop nie jest wyposażony w złącze Ethernet, a jedynie ma dodany zewnętrzny adapter RJ45-USB</w:t>
            </w:r>
          </w:p>
        </w:tc>
      </w:tr>
    </w:tbl>
    <w:p w14:paraId="0A2BCC9D" w14:textId="77777777" w:rsidR="00EC2196" w:rsidRDefault="00EC2196" w:rsidP="00EC2196">
      <w:pPr>
        <w:spacing w:before="120" w:after="120"/>
        <w:jc w:val="both"/>
        <w:rPr>
          <w:color w:val="000000"/>
          <w:sz w:val="16"/>
          <w:szCs w:val="16"/>
        </w:rPr>
      </w:pPr>
    </w:p>
    <w:p w14:paraId="4D5565F2" w14:textId="77777777" w:rsidR="00EC2196" w:rsidRDefault="00EC2196" w:rsidP="00EC2196">
      <w:pPr>
        <w:spacing w:after="40" w:line="276" w:lineRule="auto"/>
        <w:jc w:val="both"/>
      </w:pPr>
      <w:r>
        <w:t>Informacja o terminie zawarcia umowy:</w:t>
      </w:r>
    </w:p>
    <w:p w14:paraId="6034D69E" w14:textId="77777777" w:rsidR="00EC2196" w:rsidRPr="00F33C66" w:rsidRDefault="00EC2196" w:rsidP="00EC2196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1346F4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DF464" w14:textId="77777777" w:rsidR="00EB1C94" w:rsidRDefault="00EB1C94">
      <w:r>
        <w:separator/>
      </w:r>
    </w:p>
  </w:endnote>
  <w:endnote w:type="continuationSeparator" w:id="0">
    <w:p w14:paraId="24FDB369" w14:textId="77777777" w:rsidR="00EB1C94" w:rsidRDefault="00EB1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171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0C84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512EF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831F9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60B7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40256" w14:textId="77777777" w:rsidR="00EB1C94" w:rsidRDefault="00EB1C94">
      <w:r>
        <w:separator/>
      </w:r>
    </w:p>
  </w:footnote>
  <w:footnote w:type="continuationSeparator" w:id="0">
    <w:p w14:paraId="62210AFC" w14:textId="77777777" w:rsidR="00EB1C94" w:rsidRDefault="00EB1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54B9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81C4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BE5E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C94"/>
    <w:rsid w:val="00005838"/>
    <w:rsid w:val="00022322"/>
    <w:rsid w:val="00042497"/>
    <w:rsid w:val="000C1E6F"/>
    <w:rsid w:val="000E4E56"/>
    <w:rsid w:val="001A1468"/>
    <w:rsid w:val="001B7815"/>
    <w:rsid w:val="001C31ED"/>
    <w:rsid w:val="001D270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7ADC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1C94"/>
    <w:rsid w:val="00EC2196"/>
    <w:rsid w:val="00F33C66"/>
    <w:rsid w:val="00F9305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F66C3"/>
  <w15:chartTrackingRefBased/>
  <w15:docId w15:val="{F8063510-B948-4072-8718-AB0F4A61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387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2024-07-30T07:06:00Z</cp:lastPrinted>
  <dcterms:created xsi:type="dcterms:W3CDTF">2024-07-30T07:09:00Z</dcterms:created>
  <dcterms:modified xsi:type="dcterms:W3CDTF">2024-07-30T07:09:00Z</dcterms:modified>
</cp:coreProperties>
</file>