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E4378A">
        <w:rPr>
          <w:rFonts w:ascii="Calibri" w:hAnsi="Calibri"/>
          <w:b/>
          <w:i w:val="0"/>
        </w:rPr>
        <w:t>6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552AB9" w:rsidRPr="00552AB9">
        <w:rPr>
          <w:rFonts w:ascii="Calibri" w:hAnsi="Calibri" w:cs="Calibri"/>
          <w:b/>
        </w:rPr>
        <w:t>CRZP/100/2024/AZP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552AB9" w:rsidRPr="00552AB9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552AB9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552AB9">
        <w:rPr>
          <w:rFonts w:ascii="Calibri" w:hAnsi="Calibri"/>
          <w:b/>
        </w:rPr>
        <w:t>Świadczenie usług medycznych dla Uniwersytetu Morskiego w Gdyni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552AB9" w:rsidRPr="00552AB9">
        <w:rPr>
          <w:rFonts w:ascii="Calibri" w:hAnsi="Calibri"/>
          <w:sz w:val="24"/>
          <w:szCs w:val="24"/>
        </w:rPr>
        <w:t>(</w:t>
      </w:r>
      <w:proofErr w:type="spellStart"/>
      <w:r w:rsidR="00552AB9" w:rsidRPr="00552AB9">
        <w:rPr>
          <w:rFonts w:ascii="Calibri" w:hAnsi="Calibri"/>
          <w:sz w:val="24"/>
          <w:szCs w:val="24"/>
        </w:rPr>
        <w:t>t.j</w:t>
      </w:r>
      <w:proofErr w:type="spellEnd"/>
      <w:r w:rsidR="00552AB9" w:rsidRPr="00552AB9">
        <w:rPr>
          <w:rFonts w:ascii="Calibri" w:hAnsi="Calibri"/>
          <w:sz w:val="24"/>
          <w:szCs w:val="24"/>
        </w:rPr>
        <w:t>. Dz. U. z 2023r. poz. 1605)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73BF" w:rsidRDefault="008A73BF">
      <w:r>
        <w:separator/>
      </w:r>
    </w:p>
  </w:endnote>
  <w:endnote w:type="continuationSeparator" w:id="0">
    <w:p w:rsidR="008A73BF" w:rsidRDefault="008A7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AB9" w:rsidRDefault="00552A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73BF" w:rsidRDefault="008A73BF">
      <w:r>
        <w:separator/>
      </w:r>
    </w:p>
  </w:footnote>
  <w:footnote w:type="continuationSeparator" w:id="0">
    <w:p w:rsidR="008A73BF" w:rsidRDefault="008A73BF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AB9" w:rsidRDefault="00552A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552AB9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Świadczenie usług medycznych dla Uniwersytetu Morskiego w Gdyni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AB9" w:rsidRDefault="00552A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52AB9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A73B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4378A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B90F2BC"/>
  <w15:chartTrackingRefBased/>
  <w15:docId w15:val="{D55750F4-4E74-4F6C-9421-7EE830D3D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%20-%20O&#347;wiadczenie%20o%20przynale&#380;no&#347;ci%20do%20grupy%20kapita&#322;owej%202016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7B00D-5A64-4D7A-9631-A66E0EDDE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 - Oświadczenie o przynależności do grupy kapitałowej 2016.dot</Template>
  <TotalTime>0</TotalTime>
  <Pages>1</Pages>
  <Words>171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2024-07-23T08:48:00Z</cp:lastPrinted>
  <dcterms:created xsi:type="dcterms:W3CDTF">2024-07-23T08:48:00Z</dcterms:created>
  <dcterms:modified xsi:type="dcterms:W3CDTF">2024-07-23T08:48:00Z</dcterms:modified>
</cp:coreProperties>
</file>