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6654FF" w:rsidRDefault="0039794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654FF">
        <w:rPr>
          <w:rFonts w:ascii="Verdana" w:hAnsi="Verdana"/>
          <w:sz w:val="18"/>
          <w:szCs w:val="18"/>
        </w:rPr>
        <w:t>Kraków</w:t>
      </w:r>
      <w:r w:rsidR="00FB7F50" w:rsidRPr="006654FF">
        <w:rPr>
          <w:rFonts w:ascii="Verdana" w:hAnsi="Verdana"/>
          <w:sz w:val="18"/>
          <w:szCs w:val="18"/>
        </w:rPr>
        <w:t xml:space="preserve"> dnia: </w:t>
      </w:r>
      <w:r w:rsidRPr="006654FF">
        <w:rPr>
          <w:rFonts w:ascii="Verdana" w:hAnsi="Verdana"/>
          <w:sz w:val="18"/>
          <w:szCs w:val="18"/>
        </w:rPr>
        <w:t>2024-07-</w:t>
      </w:r>
      <w:r w:rsidR="00C875B0" w:rsidRPr="006654FF">
        <w:rPr>
          <w:rFonts w:ascii="Verdana" w:hAnsi="Verdana"/>
          <w:sz w:val="18"/>
          <w:szCs w:val="18"/>
        </w:rPr>
        <w:t>30</w:t>
      </w:r>
    </w:p>
    <w:p w:rsidR="00397942" w:rsidRPr="006654FF" w:rsidRDefault="0039794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654F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97942" w:rsidRPr="006654FF" w:rsidRDefault="0039794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654F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6654FF" w:rsidRDefault="0039794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654F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6654FF" w:rsidRDefault="00397942" w:rsidP="00FB7F50">
      <w:pPr>
        <w:rPr>
          <w:rFonts w:ascii="Verdana" w:hAnsi="Verdana"/>
          <w:sz w:val="18"/>
          <w:szCs w:val="18"/>
        </w:rPr>
      </w:pPr>
      <w:r w:rsidRPr="006654FF">
        <w:rPr>
          <w:rFonts w:ascii="Verdana" w:hAnsi="Verdana"/>
          <w:sz w:val="18"/>
          <w:szCs w:val="18"/>
        </w:rPr>
        <w:t>Al. Mickiewicza</w:t>
      </w:r>
      <w:r w:rsidR="00FB7F50" w:rsidRPr="006654FF">
        <w:rPr>
          <w:rFonts w:ascii="Verdana" w:hAnsi="Verdana"/>
          <w:sz w:val="18"/>
          <w:szCs w:val="18"/>
        </w:rPr>
        <w:t xml:space="preserve"> </w:t>
      </w:r>
      <w:r w:rsidRPr="006654FF">
        <w:rPr>
          <w:rFonts w:ascii="Verdana" w:hAnsi="Verdana"/>
          <w:sz w:val="18"/>
          <w:szCs w:val="18"/>
        </w:rPr>
        <w:t>30</w:t>
      </w:r>
    </w:p>
    <w:p w:rsidR="00FB7F50" w:rsidRPr="006654FF" w:rsidRDefault="00397942" w:rsidP="00FB7F50">
      <w:pPr>
        <w:rPr>
          <w:rFonts w:ascii="Verdana" w:hAnsi="Verdana"/>
          <w:sz w:val="18"/>
          <w:szCs w:val="18"/>
        </w:rPr>
      </w:pPr>
      <w:r w:rsidRPr="006654FF">
        <w:rPr>
          <w:rFonts w:ascii="Verdana" w:hAnsi="Verdana"/>
          <w:sz w:val="18"/>
          <w:szCs w:val="18"/>
        </w:rPr>
        <w:t>30-059</w:t>
      </w:r>
      <w:r w:rsidR="00FB7F50" w:rsidRPr="006654FF">
        <w:rPr>
          <w:rFonts w:ascii="Verdana" w:hAnsi="Verdana"/>
          <w:sz w:val="18"/>
          <w:szCs w:val="18"/>
        </w:rPr>
        <w:t xml:space="preserve"> </w:t>
      </w:r>
      <w:r w:rsidRPr="006654FF">
        <w:rPr>
          <w:rFonts w:ascii="Verdana" w:hAnsi="Verdana"/>
          <w:sz w:val="18"/>
          <w:szCs w:val="18"/>
        </w:rPr>
        <w:t>Kraków</w:t>
      </w:r>
    </w:p>
    <w:p w:rsidR="008642B3" w:rsidRPr="006654F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654FF">
        <w:rPr>
          <w:rFonts w:ascii="Verdana" w:hAnsi="Verdana"/>
          <w:sz w:val="18"/>
          <w:szCs w:val="18"/>
        </w:rPr>
        <w:t>OGŁOSZENIE</w:t>
      </w:r>
    </w:p>
    <w:p w:rsidR="008642B3" w:rsidRPr="006654F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654FF">
        <w:rPr>
          <w:rFonts w:ascii="Verdana" w:hAnsi="Verdana"/>
          <w:b/>
          <w:sz w:val="18"/>
          <w:szCs w:val="18"/>
        </w:rPr>
        <w:t xml:space="preserve">o </w:t>
      </w:r>
      <w:r w:rsidR="0054734E" w:rsidRPr="006654F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97942" w:rsidRPr="006654FF" w:rsidTr="00AD6F2A">
        <w:trPr>
          <w:trHeight w:val="638"/>
        </w:trPr>
        <w:tc>
          <w:tcPr>
            <w:tcW w:w="959" w:type="dxa"/>
            <w:shd w:val="clear" w:color="auto" w:fill="auto"/>
          </w:tcPr>
          <w:p w:rsidR="00397942" w:rsidRPr="006654FF" w:rsidRDefault="00397942" w:rsidP="00AD6F2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654F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7942" w:rsidRPr="006654FF" w:rsidRDefault="00397942" w:rsidP="00AD6F2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654F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654F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654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654FF">
              <w:rPr>
                <w:rFonts w:ascii="Verdana" w:hAnsi="Verdana"/>
                <w:sz w:val="18"/>
                <w:szCs w:val="18"/>
              </w:rPr>
              <w:t>pn.</w:t>
            </w:r>
            <w:r w:rsidRPr="006654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654F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654FF">
              <w:rPr>
                <w:rFonts w:ascii="Verdana" w:hAnsi="Verdana"/>
                <w:b/>
                <w:bCs/>
                <w:sz w:val="18"/>
                <w:szCs w:val="18"/>
              </w:rPr>
              <w:t>Modernizacja węzła cieplnego w budynku domu studenckiego DS16 "Itaka" przy ul. Tokarskiego 8 w Krakowie - DE-dzp.272-307/24</w:t>
            </w:r>
            <w:r w:rsidRPr="006654F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654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654F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654FF">
              <w:rPr>
                <w:rFonts w:ascii="Verdana" w:hAnsi="Verdana"/>
                <w:b/>
                <w:sz w:val="18"/>
                <w:szCs w:val="18"/>
              </w:rPr>
              <w:t xml:space="preserve"> DE-dzp.272-307/24</w:t>
            </w:r>
            <w:r w:rsidRPr="006654F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6654F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654FF">
        <w:rPr>
          <w:rFonts w:ascii="Verdana" w:hAnsi="Verdana"/>
          <w:sz w:val="18"/>
          <w:szCs w:val="18"/>
        </w:rPr>
        <w:t xml:space="preserve">Zamawiający, </w:t>
      </w:r>
      <w:r w:rsidR="00CC324B" w:rsidRPr="006654F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654F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654FF">
        <w:rPr>
          <w:rFonts w:ascii="Verdana" w:hAnsi="Verdana"/>
          <w:sz w:val="18"/>
          <w:szCs w:val="18"/>
        </w:rPr>
        <w:t xml:space="preserve">ust. 1 pkt. 1 i </w:t>
      </w:r>
      <w:r w:rsidRPr="006654FF">
        <w:rPr>
          <w:rFonts w:ascii="Verdana" w:hAnsi="Verdana"/>
          <w:sz w:val="18"/>
          <w:szCs w:val="18"/>
        </w:rPr>
        <w:t xml:space="preserve">ust. </w:t>
      </w:r>
      <w:r w:rsidR="00A17CDB" w:rsidRPr="006654FF">
        <w:rPr>
          <w:rFonts w:ascii="Verdana" w:hAnsi="Verdana"/>
          <w:sz w:val="18"/>
          <w:szCs w:val="18"/>
        </w:rPr>
        <w:t>2</w:t>
      </w:r>
      <w:r w:rsidRPr="006654F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654FF">
        <w:rPr>
          <w:rFonts w:ascii="Verdana" w:hAnsi="Verdana"/>
          <w:sz w:val="18"/>
          <w:szCs w:val="18"/>
        </w:rPr>
        <w:t xml:space="preserve"> (Dz. U. </w:t>
      </w:r>
      <w:r w:rsidR="00C53069" w:rsidRPr="006654FF">
        <w:rPr>
          <w:rFonts w:ascii="Verdana" w:hAnsi="Verdana"/>
          <w:sz w:val="18"/>
          <w:szCs w:val="18"/>
        </w:rPr>
        <w:t>2023.1605 ze zm.</w:t>
      </w:r>
      <w:r w:rsidR="006B585D" w:rsidRPr="006654FF">
        <w:rPr>
          <w:rFonts w:ascii="Verdana" w:hAnsi="Verdana"/>
          <w:sz w:val="18"/>
          <w:szCs w:val="18"/>
        </w:rPr>
        <w:t>)</w:t>
      </w:r>
      <w:r w:rsidRPr="006654FF">
        <w:rPr>
          <w:rFonts w:ascii="Verdana" w:hAnsi="Verdana"/>
          <w:sz w:val="18"/>
          <w:szCs w:val="18"/>
        </w:rPr>
        <w:t>, zwanej dalej „ustawą Pzp”</w:t>
      </w:r>
      <w:r w:rsidR="00D26ED6" w:rsidRPr="006654FF">
        <w:rPr>
          <w:rFonts w:ascii="Verdana" w:hAnsi="Verdana"/>
          <w:sz w:val="18"/>
          <w:szCs w:val="18"/>
        </w:rPr>
        <w:t xml:space="preserve">, </w:t>
      </w:r>
      <w:r w:rsidRPr="006654FF">
        <w:rPr>
          <w:rFonts w:ascii="Verdana" w:hAnsi="Verdana"/>
          <w:sz w:val="18"/>
          <w:szCs w:val="18"/>
        </w:rPr>
        <w:t>informuje</w:t>
      </w:r>
      <w:r w:rsidR="00D26ED6" w:rsidRPr="006654F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654FF">
        <w:rPr>
          <w:rFonts w:ascii="Verdana" w:hAnsi="Verdana"/>
          <w:sz w:val="18"/>
          <w:szCs w:val="18"/>
        </w:rPr>
        <w:t>najkorzystniejsz</w:t>
      </w:r>
      <w:r w:rsidR="00D26ED6" w:rsidRPr="006654FF">
        <w:rPr>
          <w:rFonts w:ascii="Verdana" w:hAnsi="Verdana"/>
          <w:sz w:val="18"/>
          <w:szCs w:val="18"/>
        </w:rPr>
        <w:t xml:space="preserve">a wybrana została </w:t>
      </w:r>
      <w:r w:rsidR="00756CDA" w:rsidRPr="006654FF">
        <w:rPr>
          <w:rFonts w:ascii="Verdana" w:hAnsi="Verdana"/>
          <w:sz w:val="18"/>
          <w:szCs w:val="18"/>
        </w:rPr>
        <w:t>ofer</w:t>
      </w:r>
      <w:r w:rsidR="00D26ED6" w:rsidRPr="006654FF">
        <w:rPr>
          <w:rFonts w:ascii="Verdana" w:hAnsi="Verdana"/>
          <w:sz w:val="18"/>
          <w:szCs w:val="18"/>
        </w:rPr>
        <w:t>t</w:t>
      </w:r>
      <w:r w:rsidR="009F0E5C" w:rsidRPr="006654FF">
        <w:rPr>
          <w:rFonts w:ascii="Verdana" w:hAnsi="Verdana"/>
          <w:sz w:val="18"/>
          <w:szCs w:val="18"/>
        </w:rPr>
        <w:t>a</w:t>
      </w:r>
      <w:r w:rsidR="00D26ED6" w:rsidRPr="006654F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7942" w:rsidRPr="006654FF" w:rsidTr="00AD6F2A">
        <w:trPr>
          <w:cantSplit/>
        </w:trPr>
        <w:tc>
          <w:tcPr>
            <w:tcW w:w="10150" w:type="dxa"/>
          </w:tcPr>
          <w:p w:rsidR="00397942" w:rsidRPr="006654FF" w:rsidRDefault="00397942" w:rsidP="005A73FA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654FF">
              <w:rPr>
                <w:rFonts w:ascii="Verdana" w:hAnsi="Verdana"/>
                <w:b/>
                <w:sz w:val="18"/>
                <w:szCs w:val="18"/>
              </w:rPr>
              <w:t>Zakład Budownictwa Ogólnego Instalacji Sanitarnej ,,</w:t>
            </w:r>
            <w:proofErr w:type="spellStart"/>
            <w:r w:rsidRPr="006654FF">
              <w:rPr>
                <w:rFonts w:ascii="Verdana" w:hAnsi="Verdana"/>
                <w:b/>
                <w:sz w:val="18"/>
                <w:szCs w:val="18"/>
              </w:rPr>
              <w:t>Instalbud</w:t>
            </w:r>
            <w:proofErr w:type="spellEnd"/>
            <w:r w:rsidRPr="006654FF">
              <w:rPr>
                <w:rFonts w:ascii="Verdana" w:hAnsi="Verdana"/>
                <w:b/>
                <w:sz w:val="18"/>
                <w:szCs w:val="18"/>
              </w:rPr>
              <w:t>" Sp. J. Grzegorz Rojewski Henryk Rojewski</w:t>
            </w:r>
          </w:p>
          <w:p w:rsidR="00397942" w:rsidRPr="006654FF" w:rsidRDefault="00397942" w:rsidP="005A73F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654FF">
              <w:rPr>
                <w:rFonts w:ascii="Verdana" w:hAnsi="Verdana"/>
                <w:bCs/>
                <w:sz w:val="18"/>
                <w:szCs w:val="18"/>
              </w:rPr>
              <w:t xml:space="preserve">Mogilska 80 </w:t>
            </w:r>
          </w:p>
          <w:p w:rsidR="00397942" w:rsidRPr="006654FF" w:rsidRDefault="00397942" w:rsidP="005A73F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654FF">
              <w:rPr>
                <w:rFonts w:ascii="Verdana" w:hAnsi="Verdana"/>
                <w:bCs/>
                <w:sz w:val="18"/>
                <w:szCs w:val="18"/>
              </w:rPr>
              <w:t>31-546 Kraków</w:t>
            </w:r>
          </w:p>
          <w:p w:rsidR="00397942" w:rsidRPr="006654FF" w:rsidRDefault="00397942" w:rsidP="005A73FA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654FF">
              <w:rPr>
                <w:rFonts w:ascii="Verdana" w:hAnsi="Verdana"/>
                <w:sz w:val="18"/>
                <w:szCs w:val="18"/>
              </w:rPr>
              <w:t>na:</w:t>
            </w:r>
          </w:p>
          <w:p w:rsidR="00397942" w:rsidRPr="006654FF" w:rsidRDefault="00397942" w:rsidP="005A73F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654FF">
              <w:rPr>
                <w:rFonts w:ascii="Verdana" w:hAnsi="Verdana"/>
                <w:sz w:val="18"/>
                <w:szCs w:val="18"/>
              </w:rPr>
              <w:t xml:space="preserve">Modernizacja węzła cieplnego w budynku domu studenckiego DS16 "Itaka" przy ul. Tokarskiego 8 w Krakowie - DE-dzp.272-307/24 </w:t>
            </w:r>
          </w:p>
          <w:p w:rsidR="00397942" w:rsidRPr="006654FF" w:rsidRDefault="00397942" w:rsidP="005A73F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654F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6654FF">
              <w:rPr>
                <w:rFonts w:ascii="Verdana" w:hAnsi="Verdana"/>
                <w:b/>
                <w:sz w:val="18"/>
                <w:szCs w:val="18"/>
              </w:rPr>
              <w:t>197 856.00 zł</w:t>
            </w:r>
            <w:r w:rsidRPr="006654F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397942" w:rsidRPr="006654FF" w:rsidRDefault="00397942" w:rsidP="005A73FA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654F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654F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654F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654F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5A73FA" w:rsidRPr="00B3393D" w:rsidRDefault="00915B9E" w:rsidP="005A73FA">
      <w:pPr>
        <w:jc w:val="both"/>
        <w:rPr>
          <w:rFonts w:ascii="Verdana" w:hAnsi="Verdana"/>
          <w:color w:val="000000"/>
          <w:sz w:val="18"/>
          <w:szCs w:val="18"/>
        </w:rPr>
      </w:pPr>
      <w:r w:rsidRPr="006654F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993"/>
        <w:gridCol w:w="1417"/>
        <w:gridCol w:w="1418"/>
      </w:tblGrid>
      <w:tr w:rsidR="005A73FA" w:rsidRPr="00B3393D" w:rsidTr="003C0D6C">
        <w:trPr>
          <w:trHeight w:val="510"/>
        </w:trPr>
        <w:tc>
          <w:tcPr>
            <w:tcW w:w="709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B3393D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670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5A73FA" w:rsidRPr="00B3393D" w:rsidRDefault="005A73FA" w:rsidP="003C0D6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vAlign w:val="center"/>
          </w:tcPr>
          <w:p w:rsidR="005A73FA" w:rsidRPr="00B3393D" w:rsidRDefault="005A73FA" w:rsidP="003C0D6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418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5A73FA" w:rsidRPr="00B3393D" w:rsidTr="003C0D6C">
        <w:tc>
          <w:tcPr>
            <w:tcW w:w="709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  <w:vAlign w:val="center"/>
          </w:tcPr>
          <w:p w:rsidR="005A73FA" w:rsidRPr="00B3393D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Zakład Budownictwa Ogólnego Instalacji Sanitarnej ,,</w:t>
            </w:r>
            <w:proofErr w:type="spellStart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Instalbud</w:t>
            </w:r>
            <w:proofErr w:type="spellEnd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" Sp. J. Grzegorz Rojewski Henryk Rojewski</w:t>
            </w:r>
          </w:p>
          <w:p w:rsidR="005A73FA" w:rsidRPr="00B3393D" w:rsidRDefault="005A73FA" w:rsidP="003C0D6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 xml:space="preserve">Mogilska 80 </w:t>
            </w:r>
          </w:p>
          <w:p w:rsidR="005A73FA" w:rsidRPr="00B3393D" w:rsidRDefault="005A73FA" w:rsidP="003C0D6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31-546 Kraków</w:t>
            </w:r>
          </w:p>
        </w:tc>
        <w:tc>
          <w:tcPr>
            <w:tcW w:w="993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5A73FA" w:rsidRPr="00B3393D" w:rsidTr="003C0D6C">
        <w:tc>
          <w:tcPr>
            <w:tcW w:w="709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  <w:vAlign w:val="center"/>
          </w:tcPr>
          <w:p w:rsidR="005A73FA" w:rsidRPr="00B3393D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Przedsiębiorstwo Projektowo Produkcyjne EKOTERM sp. z o.o.</w:t>
            </w:r>
          </w:p>
          <w:p w:rsidR="005A73FA" w:rsidRPr="00B3393D" w:rsidRDefault="005A73FA" w:rsidP="003C0D6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 xml:space="preserve">Biskupińska 7B </w:t>
            </w:r>
          </w:p>
          <w:p w:rsidR="005A73FA" w:rsidRPr="00B3393D" w:rsidRDefault="005A73FA" w:rsidP="003C0D6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30-732 Kraków</w:t>
            </w:r>
          </w:p>
        </w:tc>
        <w:tc>
          <w:tcPr>
            <w:tcW w:w="993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59,53</w:t>
            </w:r>
          </w:p>
        </w:tc>
        <w:tc>
          <w:tcPr>
            <w:tcW w:w="1417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99,53</w:t>
            </w:r>
          </w:p>
        </w:tc>
      </w:tr>
      <w:tr w:rsidR="005A73FA" w:rsidRPr="00B3393D" w:rsidTr="003C0D6C">
        <w:tc>
          <w:tcPr>
            <w:tcW w:w="709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  <w:vAlign w:val="center"/>
          </w:tcPr>
          <w:p w:rsidR="005A73FA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</w:t>
            </w:r>
          </w:p>
          <w:p w:rsidR="005A73FA" w:rsidRPr="00B3393D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 xml:space="preserve">TECHNIKA </w:t>
            </w:r>
            <w:proofErr w:type="spellStart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Musiałkowski</w:t>
            </w:r>
            <w:proofErr w:type="spellEnd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 xml:space="preserve"> Olek spółka komandytowa;</w:t>
            </w:r>
          </w:p>
          <w:p w:rsidR="005A73FA" w:rsidRPr="00B3393D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 xml:space="preserve">Technika Musiałowski Olek Rafał </w:t>
            </w:r>
            <w:proofErr w:type="spellStart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Musiałkowski</w:t>
            </w:r>
            <w:proofErr w:type="spellEnd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 xml:space="preserve"> Sp. J.</w:t>
            </w:r>
          </w:p>
          <w:p w:rsidR="005A73FA" w:rsidRPr="00B3393D" w:rsidRDefault="005A73FA" w:rsidP="003C0D6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 xml:space="preserve">Ciepłownicza 21 </w:t>
            </w:r>
          </w:p>
          <w:p w:rsidR="005A73FA" w:rsidRPr="00B3393D" w:rsidRDefault="005A73FA" w:rsidP="003C0D6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31-574 Kraków</w:t>
            </w:r>
          </w:p>
        </w:tc>
        <w:tc>
          <w:tcPr>
            <w:tcW w:w="993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57,85</w:t>
            </w:r>
          </w:p>
        </w:tc>
        <w:tc>
          <w:tcPr>
            <w:tcW w:w="1417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97,85</w:t>
            </w:r>
          </w:p>
        </w:tc>
      </w:tr>
      <w:tr w:rsidR="005A73FA" w:rsidRPr="00B3393D" w:rsidTr="003C0D6C">
        <w:tc>
          <w:tcPr>
            <w:tcW w:w="709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  <w:vAlign w:val="center"/>
          </w:tcPr>
          <w:p w:rsidR="005A73FA" w:rsidRPr="00B3393D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Eksploterm</w:t>
            </w:r>
            <w:proofErr w:type="spellEnd"/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5A73FA" w:rsidRPr="00B3393D" w:rsidRDefault="005A73FA" w:rsidP="003C0D6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 xml:space="preserve">Krakowska 17 </w:t>
            </w:r>
          </w:p>
          <w:p w:rsidR="005A73FA" w:rsidRPr="00B3393D" w:rsidRDefault="005A73FA" w:rsidP="003C0D6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32-083 Balice</w:t>
            </w:r>
          </w:p>
        </w:tc>
        <w:tc>
          <w:tcPr>
            <w:tcW w:w="993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54,14</w:t>
            </w:r>
          </w:p>
        </w:tc>
        <w:tc>
          <w:tcPr>
            <w:tcW w:w="1417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94,14</w:t>
            </w:r>
          </w:p>
        </w:tc>
      </w:tr>
      <w:tr w:rsidR="005A73FA" w:rsidRPr="00B3393D" w:rsidTr="003C0D6C">
        <w:tc>
          <w:tcPr>
            <w:tcW w:w="709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  <w:vAlign w:val="center"/>
          </w:tcPr>
          <w:p w:rsidR="005A73FA" w:rsidRPr="00B3393D" w:rsidRDefault="005A73FA" w:rsidP="003C0D6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/>
                <w:sz w:val="16"/>
                <w:szCs w:val="16"/>
              </w:rPr>
              <w:t>SIB INWESTYCJE S.P. Z O.O.</w:t>
            </w:r>
          </w:p>
          <w:p w:rsidR="005A73FA" w:rsidRPr="00B3393D" w:rsidRDefault="005A73FA" w:rsidP="003C0D6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 xml:space="preserve">ŁANY 8 </w:t>
            </w:r>
          </w:p>
          <w:p w:rsidR="005A73FA" w:rsidRPr="00B3393D" w:rsidRDefault="005A73FA" w:rsidP="003C0D6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bCs/>
                <w:sz w:val="16"/>
                <w:szCs w:val="16"/>
              </w:rPr>
              <w:t>32-020 WIELICZKA</w:t>
            </w:r>
          </w:p>
        </w:tc>
        <w:tc>
          <w:tcPr>
            <w:tcW w:w="993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41,21</w:t>
            </w:r>
          </w:p>
        </w:tc>
        <w:tc>
          <w:tcPr>
            <w:tcW w:w="1417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A73FA" w:rsidRPr="00B3393D" w:rsidRDefault="005A73FA" w:rsidP="003C0D6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3393D">
              <w:rPr>
                <w:rFonts w:ascii="Verdana" w:hAnsi="Verdana" w:cs="Times New Roman"/>
                <w:sz w:val="16"/>
                <w:szCs w:val="16"/>
              </w:rPr>
              <w:t xml:space="preserve">  81,21</w:t>
            </w:r>
          </w:p>
        </w:tc>
      </w:tr>
    </w:tbl>
    <w:p w:rsidR="00F960D7" w:rsidRPr="005A73FA" w:rsidRDefault="00F960D7" w:rsidP="005A73FA">
      <w:pPr>
        <w:spacing w:before="240" w:after="120"/>
        <w:jc w:val="both"/>
        <w:rPr>
          <w:rFonts w:ascii="Verdana" w:hAnsi="Verdana"/>
          <w:sz w:val="18"/>
          <w:szCs w:val="18"/>
        </w:rPr>
      </w:pPr>
      <w:bookmarkStart w:id="2" w:name="_GoBack"/>
      <w:bookmarkEnd w:id="0"/>
      <w:bookmarkEnd w:id="2"/>
    </w:p>
    <w:sectPr w:rsidR="00F960D7" w:rsidRPr="005A73F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0CD" w:rsidRDefault="007E60CD">
      <w:r>
        <w:separator/>
      </w:r>
    </w:p>
  </w:endnote>
  <w:endnote w:type="continuationSeparator" w:id="0">
    <w:p w:rsidR="007E60CD" w:rsidRDefault="007E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0CD" w:rsidRDefault="007E60CD">
      <w:r>
        <w:separator/>
      </w:r>
    </w:p>
  </w:footnote>
  <w:footnote w:type="continuationSeparator" w:id="0">
    <w:p w:rsidR="007E60CD" w:rsidRDefault="007E6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0C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7942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73FA"/>
    <w:rsid w:val="005E5BFF"/>
    <w:rsid w:val="00607F9B"/>
    <w:rsid w:val="00644DCB"/>
    <w:rsid w:val="00657C1E"/>
    <w:rsid w:val="006654FF"/>
    <w:rsid w:val="006B585D"/>
    <w:rsid w:val="006E3089"/>
    <w:rsid w:val="00712C39"/>
    <w:rsid w:val="0075025B"/>
    <w:rsid w:val="00756CDA"/>
    <w:rsid w:val="007E2ACC"/>
    <w:rsid w:val="007E60CD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75B0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5FC8F"/>
  <w15:chartTrackingRefBased/>
  <w15:docId w15:val="{7B1F400E-4CFB-4CE3-9528-50B846C3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979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2024-07-30T06:54:00Z</cp:lastPrinted>
  <dcterms:created xsi:type="dcterms:W3CDTF">2024-07-29T10:54:00Z</dcterms:created>
  <dcterms:modified xsi:type="dcterms:W3CDTF">2024-07-30T06:54:00Z</dcterms:modified>
</cp:coreProperties>
</file>