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C2E9B5" w14:textId="16CFF1B7" w:rsidR="00081D13" w:rsidRPr="00FB648D" w:rsidRDefault="00320616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FB648D">
        <w:rPr>
          <w:sz w:val="20"/>
          <w:szCs w:val="20"/>
        </w:rPr>
        <w:t>Niepołomice</w:t>
      </w:r>
      <w:r w:rsidR="00081D13" w:rsidRPr="00FB648D">
        <w:rPr>
          <w:sz w:val="20"/>
          <w:szCs w:val="20"/>
        </w:rPr>
        <w:t xml:space="preserve"> dnia: </w:t>
      </w:r>
      <w:r w:rsidRPr="00FB648D">
        <w:rPr>
          <w:sz w:val="20"/>
          <w:szCs w:val="20"/>
        </w:rPr>
        <w:t>2024-07-2</w:t>
      </w:r>
      <w:r w:rsidR="00FB648D" w:rsidRPr="00FB648D">
        <w:rPr>
          <w:sz w:val="20"/>
          <w:szCs w:val="20"/>
        </w:rPr>
        <w:t>9</w:t>
      </w:r>
    </w:p>
    <w:p w14:paraId="798CACE7" w14:textId="77777777" w:rsidR="00081D13" w:rsidRPr="00FB648D" w:rsidRDefault="00320616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FB648D">
        <w:rPr>
          <w:b/>
          <w:bCs/>
          <w:sz w:val="20"/>
          <w:szCs w:val="20"/>
        </w:rPr>
        <w:t>GMINA NIEPOŁOMICE</w:t>
      </w:r>
    </w:p>
    <w:p w14:paraId="24D20631" w14:textId="77777777" w:rsidR="00081D13" w:rsidRPr="00FB648D" w:rsidRDefault="00320616" w:rsidP="00081D13">
      <w:pPr>
        <w:spacing w:line="360" w:lineRule="auto"/>
        <w:ind w:right="3969"/>
        <w:rPr>
          <w:sz w:val="20"/>
          <w:szCs w:val="20"/>
        </w:rPr>
      </w:pPr>
      <w:r w:rsidRPr="00FB648D">
        <w:rPr>
          <w:sz w:val="20"/>
          <w:szCs w:val="20"/>
        </w:rPr>
        <w:t>Pl. Zwycięstwa</w:t>
      </w:r>
      <w:r w:rsidR="00081D13" w:rsidRPr="00FB648D">
        <w:rPr>
          <w:sz w:val="20"/>
          <w:szCs w:val="20"/>
        </w:rPr>
        <w:t xml:space="preserve"> </w:t>
      </w:r>
      <w:r w:rsidRPr="00FB648D">
        <w:rPr>
          <w:sz w:val="20"/>
          <w:szCs w:val="20"/>
        </w:rPr>
        <w:t>13</w:t>
      </w:r>
    </w:p>
    <w:p w14:paraId="28444B69" w14:textId="77777777" w:rsidR="00081D13" w:rsidRPr="00FB648D" w:rsidRDefault="00320616" w:rsidP="00081D13">
      <w:pPr>
        <w:ind w:right="3969"/>
        <w:rPr>
          <w:sz w:val="20"/>
          <w:szCs w:val="20"/>
        </w:rPr>
      </w:pPr>
      <w:r w:rsidRPr="00FB648D">
        <w:rPr>
          <w:sz w:val="20"/>
          <w:szCs w:val="20"/>
        </w:rPr>
        <w:t>32-005</w:t>
      </w:r>
      <w:r w:rsidR="00081D13" w:rsidRPr="00FB648D">
        <w:rPr>
          <w:sz w:val="20"/>
          <w:szCs w:val="20"/>
        </w:rPr>
        <w:t xml:space="preserve"> </w:t>
      </w:r>
      <w:r w:rsidRPr="00FB648D">
        <w:rPr>
          <w:sz w:val="20"/>
          <w:szCs w:val="20"/>
        </w:rPr>
        <w:t>Niepołomice</w:t>
      </w:r>
    </w:p>
    <w:p w14:paraId="13EAA30F" w14:textId="77777777" w:rsidR="00081D13" w:rsidRPr="00FB648D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FB648D" w14:paraId="3886F58F" w14:textId="77777777" w:rsidTr="00C13EA9">
        <w:tc>
          <w:tcPr>
            <w:tcW w:w="10065" w:type="dxa"/>
            <w:shd w:val="clear" w:color="auto" w:fill="F2F2F2"/>
            <w:hideMark/>
          </w:tcPr>
          <w:p w14:paraId="2B7E39F6" w14:textId="77777777" w:rsidR="00081D13" w:rsidRPr="00FB648D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FB648D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24825F19" w14:textId="77777777" w:rsidR="00081D13" w:rsidRPr="00FB648D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FB648D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2C87409F" w14:textId="77777777" w:rsidR="00081D13" w:rsidRPr="00FB648D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5BC6ED26" w14:textId="77777777" w:rsidR="00081D13" w:rsidRPr="00FB648D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FB648D">
        <w:rPr>
          <w:rFonts w:eastAsia="Calibri"/>
          <w:sz w:val="20"/>
          <w:szCs w:val="20"/>
          <w:lang w:eastAsia="en-US"/>
        </w:rPr>
        <w:t xml:space="preserve">Dotyczy </w:t>
      </w:r>
      <w:r w:rsidRPr="00FB648D">
        <w:rPr>
          <w:sz w:val="20"/>
          <w:szCs w:val="20"/>
        </w:rPr>
        <w:t>postępowania o udzielenie zamówienia publicznego</w:t>
      </w:r>
      <w:r w:rsidRPr="00FB648D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FB648D" w14:paraId="04D44E78" w14:textId="77777777" w:rsidTr="00081D13">
        <w:tc>
          <w:tcPr>
            <w:tcW w:w="2269" w:type="dxa"/>
            <w:shd w:val="clear" w:color="auto" w:fill="auto"/>
          </w:tcPr>
          <w:p w14:paraId="7984BF64" w14:textId="77777777" w:rsidR="00081D13" w:rsidRPr="00FB648D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FB648D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4AF5171" w14:textId="77777777" w:rsidR="00081D13" w:rsidRPr="00FB648D" w:rsidRDefault="00320616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FB648D">
              <w:rPr>
                <w:bCs/>
                <w:sz w:val="20"/>
                <w:szCs w:val="20"/>
              </w:rPr>
              <w:t>Opracowanie kompletnej dokumentacji projektowo - kosztorysowej  i uzyskanie decyzji administracyjnych dla rozbudowy drogi gminnej 560562K</w:t>
            </w:r>
          </w:p>
        </w:tc>
      </w:tr>
      <w:tr w:rsidR="00320616" w:rsidRPr="00FB648D" w14:paraId="7B659573" w14:textId="77777777" w:rsidTr="00BD1E6D">
        <w:tc>
          <w:tcPr>
            <w:tcW w:w="2269" w:type="dxa"/>
            <w:shd w:val="clear" w:color="auto" w:fill="auto"/>
          </w:tcPr>
          <w:p w14:paraId="5FD31328" w14:textId="77777777" w:rsidR="00320616" w:rsidRPr="00FB648D" w:rsidRDefault="00320616" w:rsidP="00BD1E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FB648D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F92BCE6" w14:textId="77777777" w:rsidR="00320616" w:rsidRPr="00FB648D" w:rsidRDefault="00320616" w:rsidP="00BD1E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FB648D">
              <w:rPr>
                <w:bCs/>
                <w:sz w:val="20"/>
                <w:szCs w:val="20"/>
              </w:rPr>
              <w:t>ZP.271.14.2024</w:t>
            </w:r>
          </w:p>
        </w:tc>
      </w:tr>
    </w:tbl>
    <w:p w14:paraId="03234B13" w14:textId="77777777" w:rsidR="00081D13" w:rsidRPr="00FB648D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7C03D9C3" w14:textId="77777777" w:rsidR="00081D13" w:rsidRPr="00FB648D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FB648D">
        <w:rPr>
          <w:sz w:val="20"/>
          <w:szCs w:val="20"/>
        </w:rPr>
        <w:t xml:space="preserve">Zamawiający, </w:t>
      </w:r>
      <w:r w:rsidR="00320616" w:rsidRPr="00FB648D">
        <w:rPr>
          <w:b/>
          <w:sz w:val="20"/>
          <w:szCs w:val="20"/>
        </w:rPr>
        <w:t>GMINA NIEPOŁOMICE</w:t>
      </w:r>
      <w:r w:rsidRPr="00FB648D">
        <w:rPr>
          <w:sz w:val="20"/>
          <w:szCs w:val="20"/>
        </w:rPr>
        <w:t xml:space="preserve">, działając na podstawie art. 253 </w:t>
      </w:r>
      <w:r w:rsidR="00A17CDB" w:rsidRPr="00FB648D">
        <w:rPr>
          <w:sz w:val="20"/>
          <w:szCs w:val="20"/>
        </w:rPr>
        <w:t xml:space="preserve">ust. 1 pkt. 1 i </w:t>
      </w:r>
      <w:r w:rsidRPr="00FB648D">
        <w:rPr>
          <w:sz w:val="20"/>
          <w:szCs w:val="20"/>
        </w:rPr>
        <w:t xml:space="preserve">ust. </w:t>
      </w:r>
      <w:r w:rsidR="00A17CDB" w:rsidRPr="00FB648D">
        <w:rPr>
          <w:sz w:val="20"/>
          <w:szCs w:val="20"/>
        </w:rPr>
        <w:t>2</w:t>
      </w:r>
      <w:r w:rsidRPr="00FB648D">
        <w:rPr>
          <w:sz w:val="20"/>
          <w:szCs w:val="20"/>
        </w:rPr>
        <w:t xml:space="preserve"> </w:t>
      </w:r>
      <w:r w:rsidR="00081D13" w:rsidRPr="00FB648D">
        <w:rPr>
          <w:sz w:val="20"/>
          <w:szCs w:val="20"/>
        </w:rPr>
        <w:t xml:space="preserve">ustawy z dnia 11 września 2019r. Prawo zamówień publicznych </w:t>
      </w:r>
      <w:r w:rsidR="00320616" w:rsidRPr="00FB648D">
        <w:rPr>
          <w:sz w:val="20"/>
          <w:szCs w:val="20"/>
        </w:rPr>
        <w:t>(</w:t>
      </w:r>
      <w:proofErr w:type="spellStart"/>
      <w:r w:rsidR="00320616" w:rsidRPr="00FB648D">
        <w:rPr>
          <w:sz w:val="20"/>
          <w:szCs w:val="20"/>
        </w:rPr>
        <w:t>t.j</w:t>
      </w:r>
      <w:proofErr w:type="spellEnd"/>
      <w:r w:rsidR="00320616" w:rsidRPr="00FB648D">
        <w:rPr>
          <w:sz w:val="20"/>
          <w:szCs w:val="20"/>
        </w:rPr>
        <w:t>. Dz. U. z 2023r. poz. 1605)</w:t>
      </w:r>
      <w:r w:rsidR="00081D13" w:rsidRPr="00FB648D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320616" w:rsidRPr="00FB648D" w14:paraId="524CFBC8" w14:textId="77777777" w:rsidTr="00BD1E6D">
        <w:trPr>
          <w:cantSplit/>
        </w:trPr>
        <w:tc>
          <w:tcPr>
            <w:tcW w:w="10080" w:type="dxa"/>
          </w:tcPr>
          <w:p w14:paraId="3AC60115" w14:textId="77777777" w:rsidR="00320616" w:rsidRPr="00FB648D" w:rsidRDefault="00320616" w:rsidP="00BD1E6D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FB648D">
              <w:rPr>
                <w:b/>
                <w:sz w:val="20"/>
                <w:szCs w:val="20"/>
              </w:rPr>
              <w:t>Projektanci Sp. z o. o.</w:t>
            </w:r>
          </w:p>
          <w:p w14:paraId="59245B1E" w14:textId="58E21246" w:rsidR="00320616" w:rsidRPr="00FB648D" w:rsidRDefault="00FB648D" w:rsidP="00BD1E6D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320616" w:rsidRPr="00FB648D">
              <w:rPr>
                <w:bCs/>
                <w:sz w:val="20"/>
                <w:szCs w:val="20"/>
              </w:rPr>
              <w:t xml:space="preserve">Krzywda 12A </w:t>
            </w:r>
          </w:p>
          <w:p w14:paraId="62C87B97" w14:textId="77777777" w:rsidR="00320616" w:rsidRPr="00FB648D" w:rsidRDefault="00320616" w:rsidP="00BD1E6D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FB648D">
              <w:rPr>
                <w:bCs/>
                <w:sz w:val="20"/>
                <w:szCs w:val="20"/>
              </w:rPr>
              <w:t>30-710 Kraków</w:t>
            </w:r>
          </w:p>
          <w:p w14:paraId="403A4D10" w14:textId="77777777" w:rsidR="00320616" w:rsidRPr="00FB648D" w:rsidRDefault="00320616" w:rsidP="00BD1E6D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FB648D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FB648D">
              <w:rPr>
                <w:sz w:val="20"/>
                <w:szCs w:val="20"/>
              </w:rPr>
              <w:t xml:space="preserve"> </w:t>
            </w:r>
            <w:bookmarkEnd w:id="1"/>
            <w:r w:rsidRPr="00FB648D">
              <w:rPr>
                <w:b/>
                <w:sz w:val="20"/>
                <w:szCs w:val="20"/>
              </w:rPr>
              <w:t>359 000.00 zł brutto</w:t>
            </w:r>
            <w:r w:rsidRPr="00FB648D">
              <w:rPr>
                <w:bCs/>
                <w:sz w:val="20"/>
                <w:szCs w:val="20"/>
              </w:rPr>
              <w:t>.</w:t>
            </w:r>
          </w:p>
          <w:p w14:paraId="17AB264C" w14:textId="77777777" w:rsidR="00320616" w:rsidRPr="00FB648D" w:rsidRDefault="00320616" w:rsidP="00BD1E6D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FB648D">
              <w:rPr>
                <w:color w:val="000000"/>
                <w:sz w:val="20"/>
                <w:szCs w:val="20"/>
              </w:rPr>
              <w:t>Uzasadnienie wyboru:</w:t>
            </w:r>
          </w:p>
          <w:p w14:paraId="1BE8F007" w14:textId="7EFC54AB" w:rsidR="00320616" w:rsidRPr="00FB648D" w:rsidRDefault="00FB648D" w:rsidP="00BD1E6D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FB648D">
              <w:rPr>
                <w:sz w:val="20"/>
                <w:szCs w:val="20"/>
              </w:rPr>
              <w:t>Dokonano</w:t>
            </w:r>
            <w:r w:rsidR="00320616" w:rsidRPr="00FB648D">
              <w:rPr>
                <w:sz w:val="20"/>
                <w:szCs w:val="20"/>
              </w:rPr>
              <w:t xml:space="preserve"> </w:t>
            </w:r>
            <w:r w:rsidRPr="00FB648D">
              <w:rPr>
                <w:sz w:val="20"/>
                <w:szCs w:val="20"/>
              </w:rPr>
              <w:t>wyboru</w:t>
            </w:r>
            <w:r w:rsidR="00320616" w:rsidRPr="00FB648D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6E640D2E" w14:textId="77777777" w:rsidR="00081D13" w:rsidRPr="00FB648D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FB648D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FB648D">
        <w:rPr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5"/>
        <w:gridCol w:w="851"/>
        <w:gridCol w:w="1559"/>
        <w:gridCol w:w="1701"/>
        <w:gridCol w:w="1276"/>
      </w:tblGrid>
      <w:tr w:rsidR="00A2619E" w:rsidRPr="00F370E8" w14:paraId="77B43A58" w14:textId="77777777" w:rsidTr="00BD1E6D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400FF27D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F370E8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685" w:type="dxa"/>
            <w:shd w:val="clear" w:color="auto" w:fill="F2F2F2"/>
            <w:vAlign w:val="center"/>
          </w:tcPr>
          <w:p w14:paraId="3ED67CC7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851" w:type="dxa"/>
            <w:shd w:val="clear" w:color="auto" w:fill="F2F2F2"/>
            <w:vAlign w:val="center"/>
          </w:tcPr>
          <w:p w14:paraId="457DB031" w14:textId="77777777" w:rsidR="00A2619E" w:rsidRPr="00F370E8" w:rsidRDefault="00A2619E" w:rsidP="00BD1E6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370E8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01DD0FBC" w14:textId="77777777" w:rsidR="00A2619E" w:rsidRPr="00F370E8" w:rsidRDefault="00A2619E" w:rsidP="00BD1E6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370E8">
              <w:rPr>
                <w:rFonts w:ascii="Times New Roman" w:hAnsi="Times New Roman" w:cs="Times New Roman"/>
                <w:bCs/>
              </w:rPr>
              <w:t>Doświadczenie głównego projektanta - koordynatora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18B16129" w14:textId="77777777" w:rsidR="00A2619E" w:rsidRPr="00F370E8" w:rsidRDefault="00A2619E" w:rsidP="00BD1E6D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F370E8">
              <w:rPr>
                <w:rFonts w:ascii="Times New Roman" w:hAnsi="Times New Roman" w:cs="Times New Roman"/>
                <w:bCs/>
              </w:rPr>
              <w:t>Zatrudnienie osoby niepełnosprawnej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7E92EC5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A2619E" w:rsidRPr="00F370E8" w14:paraId="0892FBD6" w14:textId="77777777" w:rsidTr="00BD1E6D">
        <w:tc>
          <w:tcPr>
            <w:tcW w:w="851" w:type="dxa"/>
            <w:vAlign w:val="center"/>
          </w:tcPr>
          <w:p w14:paraId="582F28B2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5" w:type="dxa"/>
            <w:vAlign w:val="center"/>
          </w:tcPr>
          <w:p w14:paraId="24390FB4" w14:textId="77777777" w:rsidR="00A2619E" w:rsidRPr="00F370E8" w:rsidRDefault="00A2619E" w:rsidP="00BD1E6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370E8">
              <w:rPr>
                <w:rFonts w:ascii="Times New Roman" w:hAnsi="Times New Roman" w:cs="Times New Roman"/>
                <w:b/>
              </w:rPr>
              <w:t>Projektanci Sp. z o. o.</w:t>
            </w:r>
          </w:p>
          <w:p w14:paraId="3C1C3A77" w14:textId="77777777" w:rsidR="00A2619E" w:rsidRPr="00F370E8" w:rsidRDefault="00A2619E" w:rsidP="00BD1E6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370E8">
              <w:rPr>
                <w:rFonts w:ascii="Times New Roman" w:hAnsi="Times New Roman" w:cs="Times New Roman"/>
                <w:bCs/>
              </w:rPr>
              <w:t xml:space="preserve">Krzywda 12A </w:t>
            </w:r>
          </w:p>
          <w:p w14:paraId="21FBCB69" w14:textId="77777777" w:rsidR="00A2619E" w:rsidRPr="00F370E8" w:rsidRDefault="00A2619E" w:rsidP="00BD1E6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370E8">
              <w:rPr>
                <w:rFonts w:ascii="Times New Roman" w:hAnsi="Times New Roman" w:cs="Times New Roman"/>
                <w:bCs/>
              </w:rPr>
              <w:t>30-710 Kraków</w:t>
            </w:r>
          </w:p>
        </w:tc>
        <w:tc>
          <w:tcPr>
            <w:tcW w:w="851" w:type="dxa"/>
            <w:vAlign w:val="center"/>
          </w:tcPr>
          <w:p w14:paraId="53B74F5D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14:paraId="3A6C82EB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6FE74CEE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177F4551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90,00</w:t>
            </w:r>
          </w:p>
        </w:tc>
      </w:tr>
      <w:tr w:rsidR="00A2619E" w:rsidRPr="00F370E8" w14:paraId="2D1A2EEE" w14:textId="77777777" w:rsidTr="00BD1E6D">
        <w:tc>
          <w:tcPr>
            <w:tcW w:w="851" w:type="dxa"/>
            <w:vAlign w:val="center"/>
          </w:tcPr>
          <w:p w14:paraId="09D3F831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vAlign w:val="center"/>
          </w:tcPr>
          <w:p w14:paraId="23E5332A" w14:textId="77777777" w:rsidR="00A2619E" w:rsidRPr="00F370E8" w:rsidRDefault="00A2619E" w:rsidP="00BD1E6D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F370E8">
              <w:rPr>
                <w:rFonts w:ascii="Times New Roman" w:hAnsi="Times New Roman" w:cs="Times New Roman"/>
                <w:b/>
              </w:rPr>
              <w:t>Pracownia I</w:t>
            </w:r>
            <w:r>
              <w:rPr>
                <w:rFonts w:ascii="Times New Roman" w:hAnsi="Times New Roman" w:cs="Times New Roman"/>
                <w:b/>
              </w:rPr>
              <w:t>n</w:t>
            </w:r>
            <w:r w:rsidRPr="00F370E8">
              <w:rPr>
                <w:rFonts w:ascii="Times New Roman" w:hAnsi="Times New Roman" w:cs="Times New Roman"/>
                <w:b/>
              </w:rPr>
              <w:t xml:space="preserve">żynieryjna RENOWA Krzysztof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W</w:t>
            </w:r>
            <w:r w:rsidRPr="00F370E8">
              <w:rPr>
                <w:rFonts w:ascii="Times New Roman" w:hAnsi="Times New Roman" w:cs="Times New Roman"/>
                <w:b/>
              </w:rPr>
              <w:t>aniczek</w:t>
            </w:r>
            <w:proofErr w:type="spellEnd"/>
          </w:p>
          <w:p w14:paraId="2AE8910D" w14:textId="77777777" w:rsidR="00A2619E" w:rsidRPr="00F370E8" w:rsidRDefault="00A2619E" w:rsidP="00BD1E6D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F370E8">
              <w:rPr>
                <w:rFonts w:ascii="Times New Roman" w:hAnsi="Times New Roman" w:cs="Times New Roman"/>
                <w:bCs/>
              </w:rPr>
              <w:t xml:space="preserve">Węgierska 146a </w:t>
            </w:r>
          </w:p>
          <w:p w14:paraId="37115B71" w14:textId="77777777" w:rsidR="00A2619E" w:rsidRPr="00F370E8" w:rsidRDefault="00A2619E" w:rsidP="00BD1E6D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F370E8">
              <w:rPr>
                <w:rFonts w:ascii="Times New Roman" w:hAnsi="Times New Roman" w:cs="Times New Roman"/>
                <w:bCs/>
              </w:rPr>
              <w:t>34-440 Kluszkowce</w:t>
            </w:r>
          </w:p>
        </w:tc>
        <w:tc>
          <w:tcPr>
            <w:tcW w:w="851" w:type="dxa"/>
            <w:vAlign w:val="center"/>
          </w:tcPr>
          <w:p w14:paraId="2FEDCEFA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45,19</w:t>
            </w:r>
          </w:p>
        </w:tc>
        <w:tc>
          <w:tcPr>
            <w:tcW w:w="1559" w:type="dxa"/>
            <w:vAlign w:val="center"/>
          </w:tcPr>
          <w:p w14:paraId="512A06E4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14:paraId="545729E6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14:paraId="2EEF4AED" w14:textId="77777777" w:rsidR="00A2619E" w:rsidRPr="00F370E8" w:rsidRDefault="00A2619E" w:rsidP="00BD1E6D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F370E8">
              <w:rPr>
                <w:rFonts w:ascii="Times New Roman" w:hAnsi="Times New Roman" w:cs="Times New Roman"/>
              </w:rPr>
              <w:t xml:space="preserve">  75,19</w:t>
            </w:r>
          </w:p>
        </w:tc>
      </w:tr>
    </w:tbl>
    <w:p w14:paraId="58AB8C39" w14:textId="77777777" w:rsidR="00E85D70" w:rsidRPr="00FB648D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482F5A06" w14:textId="77777777" w:rsidR="00F960D7" w:rsidRPr="00FB648D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3F8E399F" w14:textId="7FEC268C" w:rsidR="008642B3" w:rsidRPr="00FB648D" w:rsidRDefault="008642B3" w:rsidP="00005838">
      <w:pPr>
        <w:jc w:val="right"/>
        <w:rPr>
          <w:sz w:val="20"/>
          <w:szCs w:val="20"/>
        </w:rPr>
      </w:pPr>
    </w:p>
    <w:sectPr w:rsidR="008642B3" w:rsidRPr="00FB648D" w:rsidSect="00081D13">
      <w:footerReference w:type="default" r:id="rId6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10F136" w14:textId="77777777" w:rsidR="005610A9" w:rsidRDefault="005610A9">
      <w:r>
        <w:separator/>
      </w:r>
    </w:p>
  </w:endnote>
  <w:endnote w:type="continuationSeparator" w:id="0">
    <w:p w14:paraId="180D7C6E" w14:textId="77777777" w:rsidR="005610A9" w:rsidRDefault="005610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2BD805" w14:textId="218FB642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DD020" w14:textId="77777777" w:rsidR="005610A9" w:rsidRDefault="005610A9">
      <w:r>
        <w:separator/>
      </w:r>
    </w:p>
  </w:footnote>
  <w:footnote w:type="continuationSeparator" w:id="0">
    <w:p w14:paraId="7E2A70B1" w14:textId="77777777" w:rsidR="005610A9" w:rsidRDefault="005610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10A9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20616"/>
    <w:rsid w:val="003445A0"/>
    <w:rsid w:val="00346267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10A9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2619E"/>
    <w:rsid w:val="00AA02AC"/>
    <w:rsid w:val="00B32D12"/>
    <w:rsid w:val="00B464D3"/>
    <w:rsid w:val="00B8185B"/>
    <w:rsid w:val="00BD2174"/>
    <w:rsid w:val="00BE288D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648D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A98BF5"/>
  <w15:chartTrackingRefBased/>
  <w15:docId w15:val="{11F4FCD5-1ABD-46C4-A10E-A41D297C8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 Topór</cp:lastModifiedBy>
  <cp:revision>2</cp:revision>
  <cp:lastPrinted>1899-12-31T23:00:00Z</cp:lastPrinted>
  <dcterms:created xsi:type="dcterms:W3CDTF">2024-07-25T13:40:00Z</dcterms:created>
  <dcterms:modified xsi:type="dcterms:W3CDTF">2024-07-25T13:40:00Z</dcterms:modified>
</cp:coreProperties>
</file>