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B7C4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B7C4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B7C4C">
        <w:rPr>
          <w:sz w:val="22"/>
          <w:szCs w:val="22"/>
        </w:rPr>
        <w:t>2024-07-29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B7C4C" w:rsidRPr="009B7C4C" w:rsidRDefault="009B7C4C" w:rsidP="00FB7F50">
      <w:pPr>
        <w:spacing w:after="40"/>
        <w:rPr>
          <w:b/>
          <w:bCs/>
          <w:sz w:val="22"/>
          <w:szCs w:val="22"/>
        </w:rPr>
      </w:pPr>
      <w:r w:rsidRPr="009B7C4C">
        <w:rPr>
          <w:b/>
          <w:bCs/>
          <w:sz w:val="22"/>
          <w:szCs w:val="22"/>
        </w:rPr>
        <w:t>Akademia Górniczo - Hutnicza</w:t>
      </w:r>
    </w:p>
    <w:p w:rsidR="009B7C4C" w:rsidRPr="009B7C4C" w:rsidRDefault="009B7C4C" w:rsidP="00FB7F50">
      <w:pPr>
        <w:spacing w:after="40"/>
        <w:rPr>
          <w:b/>
          <w:bCs/>
          <w:sz w:val="22"/>
          <w:szCs w:val="22"/>
        </w:rPr>
      </w:pPr>
      <w:r w:rsidRPr="009B7C4C">
        <w:rPr>
          <w:b/>
          <w:bCs/>
          <w:sz w:val="22"/>
          <w:szCs w:val="22"/>
        </w:rPr>
        <w:t>im. Stanisława Staszica w Krakowie</w:t>
      </w:r>
    </w:p>
    <w:p w:rsidR="00FB7F50" w:rsidRPr="002245BE" w:rsidRDefault="009B7C4C" w:rsidP="00FB7F50">
      <w:pPr>
        <w:spacing w:after="40"/>
        <w:rPr>
          <w:b/>
          <w:bCs/>
          <w:sz w:val="22"/>
          <w:szCs w:val="22"/>
        </w:rPr>
      </w:pPr>
      <w:r w:rsidRPr="009B7C4C">
        <w:rPr>
          <w:b/>
          <w:bCs/>
          <w:sz w:val="22"/>
          <w:szCs w:val="22"/>
        </w:rPr>
        <w:t>Dział Zamówień Publicznych</w:t>
      </w:r>
    </w:p>
    <w:p w:rsidR="00FB7F50" w:rsidRPr="002245BE" w:rsidRDefault="009B7C4C" w:rsidP="00FB7F50">
      <w:pPr>
        <w:rPr>
          <w:sz w:val="22"/>
          <w:szCs w:val="22"/>
        </w:rPr>
      </w:pPr>
      <w:r w:rsidRPr="009B7C4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B7C4C">
        <w:rPr>
          <w:sz w:val="22"/>
          <w:szCs w:val="22"/>
        </w:rPr>
        <w:t>30</w:t>
      </w:r>
    </w:p>
    <w:p w:rsidR="00FB7F50" w:rsidRPr="002245BE" w:rsidRDefault="009B7C4C" w:rsidP="00FB7F50">
      <w:pPr>
        <w:rPr>
          <w:sz w:val="22"/>
          <w:szCs w:val="22"/>
        </w:rPr>
      </w:pPr>
      <w:r w:rsidRPr="009B7C4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B7C4C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B7C4C" w:rsidRPr="00607F9B" w:rsidTr="00211700">
        <w:trPr>
          <w:trHeight w:val="638"/>
        </w:trPr>
        <w:tc>
          <w:tcPr>
            <w:tcW w:w="959" w:type="dxa"/>
            <w:shd w:val="clear" w:color="auto" w:fill="auto"/>
          </w:tcPr>
          <w:p w:rsidR="009B7C4C" w:rsidRPr="00607F9B" w:rsidRDefault="009B7C4C" w:rsidP="002117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B7C4C" w:rsidRPr="00607F9B" w:rsidRDefault="009B7C4C" w:rsidP="002117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B7C4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B7C4C">
              <w:rPr>
                <w:b/>
                <w:bCs/>
                <w:sz w:val="22"/>
                <w:szCs w:val="22"/>
              </w:rPr>
              <w:t>dostawa wyposażenia do laboratorium - DE-dzp.272-241/24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B7C4C">
              <w:rPr>
                <w:b/>
                <w:sz w:val="22"/>
                <w:szCs w:val="22"/>
              </w:rPr>
              <w:t>DE-dzp.272-241/24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FE4E38">
        <w:rPr>
          <w:sz w:val="22"/>
          <w:szCs w:val="22"/>
        </w:rPr>
        <w:t>(Dz. U.</w:t>
      </w:r>
      <w:r w:rsidR="00B12712">
        <w:rPr>
          <w:sz w:val="22"/>
          <w:szCs w:val="22"/>
        </w:rPr>
        <w:t>2023.1605 ze zm.</w:t>
      </w:r>
      <w:r w:rsidR="00FE4E3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B7C4C" w:rsidTr="002117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B7C4C" w:rsidRPr="00D26ED6" w:rsidRDefault="009B7C4C" w:rsidP="0021170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B7C4C">
              <w:rPr>
                <w:b/>
                <w:sz w:val="22"/>
                <w:szCs w:val="22"/>
              </w:rPr>
              <w:t>Danlab</w:t>
            </w:r>
            <w:proofErr w:type="spellEnd"/>
            <w:r w:rsidRPr="009B7C4C">
              <w:rPr>
                <w:b/>
                <w:sz w:val="22"/>
                <w:szCs w:val="22"/>
              </w:rPr>
              <w:t xml:space="preserve"> Danuta </w:t>
            </w:r>
            <w:proofErr w:type="spellStart"/>
            <w:r w:rsidRPr="009B7C4C">
              <w:rPr>
                <w:b/>
                <w:sz w:val="22"/>
                <w:szCs w:val="22"/>
              </w:rPr>
              <w:t>Katryńska</w:t>
            </w:r>
            <w:proofErr w:type="spellEnd"/>
          </w:p>
          <w:p w:rsidR="009B7C4C" w:rsidRPr="009F0E5C" w:rsidRDefault="009B7C4C" w:rsidP="00211700">
            <w:pPr>
              <w:jc w:val="both"/>
              <w:rPr>
                <w:bCs/>
                <w:sz w:val="22"/>
                <w:szCs w:val="22"/>
              </w:rPr>
            </w:pPr>
            <w:r w:rsidRPr="009B7C4C">
              <w:rPr>
                <w:bCs/>
                <w:sz w:val="22"/>
                <w:szCs w:val="22"/>
              </w:rPr>
              <w:t>Handlowa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7C4C">
              <w:rPr>
                <w:bCs/>
                <w:sz w:val="22"/>
                <w:szCs w:val="22"/>
              </w:rPr>
              <w:t>6D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B7C4C" w:rsidRPr="009F0E5C" w:rsidRDefault="009B7C4C" w:rsidP="00211700">
            <w:pPr>
              <w:jc w:val="both"/>
              <w:rPr>
                <w:bCs/>
                <w:sz w:val="22"/>
                <w:szCs w:val="22"/>
              </w:rPr>
            </w:pPr>
            <w:r w:rsidRPr="009B7C4C">
              <w:rPr>
                <w:bCs/>
                <w:sz w:val="22"/>
                <w:szCs w:val="22"/>
              </w:rPr>
              <w:t>15-399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7C4C">
              <w:rPr>
                <w:bCs/>
                <w:sz w:val="22"/>
                <w:szCs w:val="22"/>
              </w:rPr>
              <w:t>Białystok</w:t>
            </w:r>
          </w:p>
          <w:p w:rsidR="009B7C4C" w:rsidRDefault="009B7C4C" w:rsidP="002117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B7C4C" w:rsidRDefault="009B7C4C" w:rsidP="002117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B7C4C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B7C4C">
              <w:rPr>
                <w:sz w:val="22"/>
                <w:szCs w:val="22"/>
              </w:rPr>
              <w:t>Dostawa dygestorium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9B7C4C" w:rsidRPr="00211A34" w:rsidRDefault="009B7C4C" w:rsidP="002117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B7C4C">
              <w:rPr>
                <w:b/>
                <w:sz w:val="22"/>
                <w:szCs w:val="22"/>
              </w:rPr>
              <w:t>28 863.18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B7C4C" w:rsidRDefault="009B7C4C" w:rsidP="0021170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9B7C4C" w:rsidTr="002117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B7C4C" w:rsidRPr="00D26ED6" w:rsidRDefault="009B7C4C" w:rsidP="0021170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B7C4C">
              <w:rPr>
                <w:b/>
                <w:sz w:val="22"/>
                <w:szCs w:val="22"/>
              </w:rPr>
              <w:t>MERAZET Spółka Akcyjna</w:t>
            </w:r>
          </w:p>
          <w:p w:rsidR="009B7C4C" w:rsidRPr="009F0E5C" w:rsidRDefault="009B7C4C" w:rsidP="00211700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9B7C4C">
              <w:rPr>
                <w:bCs/>
                <w:sz w:val="22"/>
                <w:szCs w:val="22"/>
              </w:rPr>
              <w:t>J.Krauthofera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7C4C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B7C4C" w:rsidRPr="009F0E5C" w:rsidRDefault="009B7C4C" w:rsidP="00211700">
            <w:pPr>
              <w:jc w:val="both"/>
              <w:rPr>
                <w:bCs/>
                <w:sz w:val="22"/>
                <w:szCs w:val="22"/>
              </w:rPr>
            </w:pPr>
            <w:r w:rsidRPr="009B7C4C">
              <w:rPr>
                <w:bCs/>
                <w:sz w:val="22"/>
                <w:szCs w:val="22"/>
              </w:rPr>
              <w:t>60-203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7C4C">
              <w:rPr>
                <w:bCs/>
                <w:sz w:val="22"/>
                <w:szCs w:val="22"/>
              </w:rPr>
              <w:t>Poznań</w:t>
            </w:r>
          </w:p>
          <w:p w:rsidR="009B7C4C" w:rsidRDefault="009B7C4C" w:rsidP="002117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B7C4C" w:rsidRDefault="009B7C4C" w:rsidP="002117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B7C4C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B7C4C">
              <w:rPr>
                <w:sz w:val="22"/>
                <w:szCs w:val="22"/>
              </w:rPr>
              <w:t>Dostawa suszarki laboratoryjnej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9B7C4C" w:rsidRPr="00211A34" w:rsidRDefault="009B7C4C" w:rsidP="002117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B7C4C">
              <w:rPr>
                <w:b/>
                <w:sz w:val="22"/>
                <w:szCs w:val="22"/>
              </w:rPr>
              <w:t>14 264.31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B7C4C" w:rsidRDefault="009B7C4C" w:rsidP="0021170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9B7C4C" w:rsidTr="002117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B7C4C" w:rsidRPr="00D26ED6" w:rsidRDefault="009B7C4C" w:rsidP="0021170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B7C4C">
              <w:rPr>
                <w:b/>
                <w:sz w:val="22"/>
                <w:szCs w:val="22"/>
              </w:rPr>
              <w:t>Th.Geyer</w:t>
            </w:r>
            <w:proofErr w:type="spellEnd"/>
            <w:r w:rsidRPr="009B7C4C">
              <w:rPr>
                <w:b/>
                <w:sz w:val="22"/>
                <w:szCs w:val="22"/>
              </w:rPr>
              <w:t xml:space="preserve"> Polska </w:t>
            </w:r>
            <w:proofErr w:type="spellStart"/>
            <w:r w:rsidRPr="009B7C4C">
              <w:rPr>
                <w:b/>
                <w:sz w:val="22"/>
                <w:szCs w:val="22"/>
              </w:rPr>
              <w:t>Sp.z</w:t>
            </w:r>
            <w:proofErr w:type="spellEnd"/>
            <w:r w:rsidRPr="009B7C4C">
              <w:rPr>
                <w:b/>
                <w:sz w:val="22"/>
                <w:szCs w:val="22"/>
              </w:rPr>
              <w:t xml:space="preserve">  o.o.</w:t>
            </w:r>
          </w:p>
          <w:p w:rsidR="009B7C4C" w:rsidRPr="009F0E5C" w:rsidRDefault="009B7C4C" w:rsidP="00211700">
            <w:pPr>
              <w:jc w:val="both"/>
              <w:rPr>
                <w:bCs/>
                <w:sz w:val="22"/>
                <w:szCs w:val="22"/>
              </w:rPr>
            </w:pPr>
            <w:r w:rsidRPr="009B7C4C">
              <w:rPr>
                <w:bCs/>
                <w:sz w:val="22"/>
                <w:szCs w:val="22"/>
              </w:rPr>
              <w:t>Czeska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7C4C">
              <w:rPr>
                <w:bCs/>
                <w:sz w:val="22"/>
                <w:szCs w:val="22"/>
              </w:rPr>
              <w:t>22a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B7C4C" w:rsidRPr="009F0E5C" w:rsidRDefault="009B7C4C" w:rsidP="00211700">
            <w:pPr>
              <w:jc w:val="both"/>
              <w:rPr>
                <w:bCs/>
                <w:sz w:val="22"/>
                <w:szCs w:val="22"/>
              </w:rPr>
            </w:pPr>
            <w:r w:rsidRPr="009B7C4C">
              <w:rPr>
                <w:bCs/>
                <w:sz w:val="22"/>
                <w:szCs w:val="22"/>
              </w:rPr>
              <w:t>03-902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7C4C">
              <w:rPr>
                <w:bCs/>
                <w:sz w:val="22"/>
                <w:szCs w:val="22"/>
              </w:rPr>
              <w:t>Warszawa</w:t>
            </w:r>
          </w:p>
          <w:p w:rsidR="009B7C4C" w:rsidRDefault="009B7C4C" w:rsidP="002117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B7C4C" w:rsidRDefault="009B7C4C" w:rsidP="002117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B7C4C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B7C4C">
              <w:rPr>
                <w:sz w:val="22"/>
                <w:szCs w:val="22"/>
              </w:rPr>
              <w:t>dostawa myjki ultradźwiękowej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9B7C4C" w:rsidRPr="00211A34" w:rsidRDefault="009B7C4C" w:rsidP="002117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B7C4C">
              <w:rPr>
                <w:b/>
                <w:sz w:val="22"/>
                <w:szCs w:val="22"/>
              </w:rPr>
              <w:t>1 462.47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B7C4C" w:rsidRDefault="009B7C4C" w:rsidP="0021170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9B7C4C" w:rsidTr="002117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B7C4C" w:rsidRPr="00D26ED6" w:rsidRDefault="009B7C4C" w:rsidP="0021170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B7C4C">
              <w:rPr>
                <w:b/>
                <w:sz w:val="22"/>
                <w:szCs w:val="22"/>
              </w:rPr>
              <w:lastRenderedPageBreak/>
              <w:t>RADWAG Wagi Elektroniczne Witold Lewandowski</w:t>
            </w:r>
          </w:p>
          <w:p w:rsidR="009B7C4C" w:rsidRPr="009F0E5C" w:rsidRDefault="009B7C4C" w:rsidP="00211700">
            <w:pPr>
              <w:jc w:val="both"/>
              <w:rPr>
                <w:bCs/>
                <w:sz w:val="22"/>
                <w:szCs w:val="22"/>
              </w:rPr>
            </w:pPr>
            <w:r w:rsidRPr="009B7C4C">
              <w:rPr>
                <w:bCs/>
                <w:sz w:val="22"/>
                <w:szCs w:val="22"/>
              </w:rPr>
              <w:t>Toruńska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7C4C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B7C4C" w:rsidRPr="009F0E5C" w:rsidRDefault="009B7C4C" w:rsidP="00211700">
            <w:pPr>
              <w:jc w:val="both"/>
              <w:rPr>
                <w:bCs/>
                <w:sz w:val="22"/>
                <w:szCs w:val="22"/>
              </w:rPr>
            </w:pPr>
            <w:r w:rsidRPr="009B7C4C">
              <w:rPr>
                <w:bCs/>
                <w:sz w:val="22"/>
                <w:szCs w:val="22"/>
              </w:rPr>
              <w:t>26-600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7C4C">
              <w:rPr>
                <w:bCs/>
                <w:sz w:val="22"/>
                <w:szCs w:val="22"/>
              </w:rPr>
              <w:t>Radom</w:t>
            </w:r>
          </w:p>
          <w:p w:rsidR="009B7C4C" w:rsidRDefault="009B7C4C" w:rsidP="002117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B7C4C" w:rsidRDefault="009B7C4C" w:rsidP="002117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B7C4C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B7C4C">
              <w:rPr>
                <w:sz w:val="22"/>
                <w:szCs w:val="22"/>
              </w:rPr>
              <w:t>Dostawa wagi precyzyjnej laboratoryjnej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9B7C4C" w:rsidRPr="00211A34" w:rsidRDefault="009B7C4C" w:rsidP="002117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B7C4C">
              <w:rPr>
                <w:b/>
                <w:sz w:val="22"/>
                <w:szCs w:val="22"/>
              </w:rPr>
              <w:t>2 386.69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B7C4C" w:rsidRDefault="009B7C4C" w:rsidP="0021170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9B7C4C" w:rsidRPr="00834EF4" w:rsidTr="00211700">
        <w:tc>
          <w:tcPr>
            <w:tcW w:w="2169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7C4C">
              <w:rPr>
                <w:sz w:val="20"/>
                <w:szCs w:val="20"/>
              </w:rPr>
              <w:t>Dostawa dygestorium</w:t>
            </w:r>
          </w:p>
        </w:tc>
        <w:tc>
          <w:tcPr>
            <w:tcW w:w="2793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B7C4C">
              <w:rPr>
                <w:b/>
                <w:bCs/>
                <w:sz w:val="20"/>
                <w:szCs w:val="20"/>
              </w:rPr>
              <w:t>JORLAB | Meble laboratoryjne i wyposażę</w:t>
            </w:r>
          </w:p>
          <w:p w:rsidR="009B7C4C" w:rsidRPr="00211A34" w:rsidRDefault="009B7C4C" w:rsidP="00211700">
            <w:pPr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Mazowiecka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52/8/208</w:t>
            </w:r>
          </w:p>
          <w:p w:rsidR="009B7C4C" w:rsidRPr="00211A34" w:rsidRDefault="009B7C4C" w:rsidP="00211700">
            <w:pPr>
              <w:spacing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1 - Cena - 43.43</w:t>
            </w:r>
          </w:p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2 - Okres gwarancji - 20.00</w:t>
            </w:r>
          </w:p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7C4C" w:rsidRPr="00211A34" w:rsidRDefault="009B7C4C" w:rsidP="00211700">
            <w:pPr>
              <w:jc w:val="center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 xml:space="preserve">  83,43</w:t>
            </w:r>
          </w:p>
        </w:tc>
      </w:tr>
      <w:tr w:rsidR="009B7C4C" w:rsidRPr="00834EF4" w:rsidTr="00211700">
        <w:tc>
          <w:tcPr>
            <w:tcW w:w="2169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7C4C">
              <w:rPr>
                <w:sz w:val="20"/>
                <w:szCs w:val="20"/>
              </w:rPr>
              <w:t>Dostawa dygestorium</w:t>
            </w:r>
          </w:p>
        </w:tc>
        <w:tc>
          <w:tcPr>
            <w:tcW w:w="2793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B7C4C">
              <w:rPr>
                <w:b/>
                <w:bCs/>
                <w:sz w:val="20"/>
                <w:szCs w:val="20"/>
              </w:rPr>
              <w:t>Danlab</w:t>
            </w:r>
            <w:proofErr w:type="spellEnd"/>
            <w:r w:rsidRPr="009B7C4C">
              <w:rPr>
                <w:b/>
                <w:bCs/>
                <w:sz w:val="20"/>
                <w:szCs w:val="20"/>
              </w:rPr>
              <w:t xml:space="preserve"> Danuta </w:t>
            </w:r>
            <w:proofErr w:type="spellStart"/>
            <w:r w:rsidRPr="009B7C4C">
              <w:rPr>
                <w:b/>
                <w:bCs/>
                <w:sz w:val="20"/>
                <w:szCs w:val="20"/>
              </w:rPr>
              <w:t>Katryńska</w:t>
            </w:r>
            <w:proofErr w:type="spellEnd"/>
          </w:p>
          <w:p w:rsidR="009B7C4C" w:rsidRPr="00211A34" w:rsidRDefault="009B7C4C" w:rsidP="00211700">
            <w:pPr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Handlowa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6D</w:t>
            </w:r>
          </w:p>
          <w:p w:rsidR="009B7C4C" w:rsidRPr="00211A34" w:rsidRDefault="009B7C4C" w:rsidP="00211700">
            <w:pPr>
              <w:spacing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15-399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Białystok</w:t>
            </w:r>
          </w:p>
        </w:tc>
        <w:tc>
          <w:tcPr>
            <w:tcW w:w="2976" w:type="dxa"/>
            <w:shd w:val="clear" w:color="auto" w:fill="auto"/>
          </w:tcPr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1 - Cena - 60.00</w:t>
            </w:r>
          </w:p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2 - Okres gwarancji - 20.00</w:t>
            </w:r>
          </w:p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7C4C" w:rsidRPr="00211A34" w:rsidRDefault="009B7C4C" w:rsidP="00211700">
            <w:pPr>
              <w:jc w:val="center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 xml:space="preserve">  100,00</w:t>
            </w:r>
          </w:p>
        </w:tc>
      </w:tr>
      <w:tr w:rsidR="009B7C4C" w:rsidRPr="00834EF4" w:rsidTr="00211700">
        <w:tc>
          <w:tcPr>
            <w:tcW w:w="2169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7C4C">
              <w:rPr>
                <w:sz w:val="20"/>
                <w:szCs w:val="20"/>
              </w:rPr>
              <w:t>Dostawa dygestorium</w:t>
            </w:r>
          </w:p>
        </w:tc>
        <w:tc>
          <w:tcPr>
            <w:tcW w:w="2793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B7C4C">
              <w:rPr>
                <w:b/>
                <w:bCs/>
                <w:sz w:val="20"/>
                <w:szCs w:val="20"/>
              </w:rPr>
              <w:t>Th.Geyer</w:t>
            </w:r>
            <w:proofErr w:type="spellEnd"/>
            <w:r w:rsidRPr="009B7C4C">
              <w:rPr>
                <w:b/>
                <w:bCs/>
                <w:sz w:val="20"/>
                <w:szCs w:val="20"/>
              </w:rPr>
              <w:t xml:space="preserve"> Polska </w:t>
            </w:r>
            <w:proofErr w:type="spellStart"/>
            <w:r w:rsidRPr="009B7C4C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9B7C4C">
              <w:rPr>
                <w:b/>
                <w:bCs/>
                <w:sz w:val="20"/>
                <w:szCs w:val="20"/>
              </w:rPr>
              <w:t xml:space="preserve">  o.o.</w:t>
            </w:r>
          </w:p>
          <w:p w:rsidR="009B7C4C" w:rsidRPr="00211A34" w:rsidRDefault="009B7C4C" w:rsidP="00211700">
            <w:pPr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Czeska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22a</w:t>
            </w:r>
          </w:p>
          <w:p w:rsidR="009B7C4C" w:rsidRPr="00211A34" w:rsidRDefault="009B7C4C" w:rsidP="00211700">
            <w:pPr>
              <w:spacing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03-902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1 - Cena - 56.55</w:t>
            </w:r>
          </w:p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2 - Okres gwarancji - 20.00</w:t>
            </w:r>
          </w:p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7C4C" w:rsidRPr="00211A34" w:rsidRDefault="009B7C4C" w:rsidP="00211700">
            <w:pPr>
              <w:jc w:val="center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 xml:space="preserve">  96,55</w:t>
            </w:r>
          </w:p>
        </w:tc>
      </w:tr>
      <w:tr w:rsidR="009B7C4C" w:rsidRPr="00834EF4" w:rsidTr="00211700">
        <w:tc>
          <w:tcPr>
            <w:tcW w:w="2169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7C4C">
              <w:rPr>
                <w:sz w:val="20"/>
                <w:szCs w:val="20"/>
              </w:rPr>
              <w:t>Dostawa dygestorium</w:t>
            </w:r>
          </w:p>
        </w:tc>
        <w:tc>
          <w:tcPr>
            <w:tcW w:w="2793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B7C4C">
              <w:rPr>
                <w:b/>
                <w:bCs/>
                <w:sz w:val="20"/>
                <w:szCs w:val="20"/>
              </w:rPr>
              <w:t>TAWO Tadeusz Flieger</w:t>
            </w:r>
          </w:p>
          <w:p w:rsidR="009B7C4C" w:rsidRPr="00211A34" w:rsidRDefault="009B7C4C" w:rsidP="00211700">
            <w:pPr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ul. Grochowska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12</w:t>
            </w:r>
          </w:p>
          <w:p w:rsidR="009B7C4C" w:rsidRPr="00211A34" w:rsidRDefault="009B7C4C" w:rsidP="00211700">
            <w:pPr>
              <w:spacing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60-277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1 - Cena - 54.17</w:t>
            </w:r>
          </w:p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2 - Okres gwarancji - 20.00</w:t>
            </w:r>
          </w:p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7C4C" w:rsidRPr="00211A34" w:rsidRDefault="009B7C4C" w:rsidP="00211700">
            <w:pPr>
              <w:jc w:val="center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 xml:space="preserve">  94,17</w:t>
            </w:r>
          </w:p>
        </w:tc>
      </w:tr>
      <w:tr w:rsidR="009B7C4C" w:rsidRPr="00834EF4" w:rsidTr="00211700">
        <w:tc>
          <w:tcPr>
            <w:tcW w:w="2169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7C4C">
              <w:rPr>
                <w:sz w:val="20"/>
                <w:szCs w:val="20"/>
              </w:rPr>
              <w:t>Dostawa suszarki laboratoryjnej</w:t>
            </w:r>
          </w:p>
        </w:tc>
        <w:tc>
          <w:tcPr>
            <w:tcW w:w="2793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B7C4C">
              <w:rPr>
                <w:b/>
                <w:bCs/>
                <w:sz w:val="20"/>
                <w:szCs w:val="20"/>
              </w:rPr>
              <w:t>MERAZET Spółka Akcyjna</w:t>
            </w:r>
          </w:p>
          <w:p w:rsidR="009B7C4C" w:rsidRPr="00211A34" w:rsidRDefault="009B7C4C" w:rsidP="00211700">
            <w:pPr>
              <w:rPr>
                <w:sz w:val="20"/>
                <w:szCs w:val="20"/>
              </w:rPr>
            </w:pPr>
            <w:proofErr w:type="spellStart"/>
            <w:r w:rsidRPr="009B7C4C">
              <w:rPr>
                <w:sz w:val="20"/>
                <w:szCs w:val="20"/>
              </w:rPr>
              <w:t>J.Krauthofera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36</w:t>
            </w:r>
          </w:p>
          <w:p w:rsidR="009B7C4C" w:rsidRPr="00211A34" w:rsidRDefault="009B7C4C" w:rsidP="00211700">
            <w:pPr>
              <w:spacing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60-203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1 - Cena - 60.00</w:t>
            </w:r>
          </w:p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2 - Okres gwarancji - 20.00</w:t>
            </w:r>
          </w:p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7C4C" w:rsidRPr="00211A34" w:rsidRDefault="009B7C4C" w:rsidP="00211700">
            <w:pPr>
              <w:jc w:val="center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 xml:space="preserve">  100,00</w:t>
            </w:r>
          </w:p>
        </w:tc>
      </w:tr>
      <w:tr w:rsidR="009B7C4C" w:rsidRPr="00834EF4" w:rsidTr="00211700">
        <w:tc>
          <w:tcPr>
            <w:tcW w:w="2169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7C4C">
              <w:rPr>
                <w:sz w:val="20"/>
                <w:szCs w:val="20"/>
              </w:rPr>
              <w:t>Dostawa suszarki laboratoryjnej</w:t>
            </w:r>
          </w:p>
        </w:tc>
        <w:tc>
          <w:tcPr>
            <w:tcW w:w="2793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B7C4C">
              <w:rPr>
                <w:b/>
                <w:bCs/>
                <w:sz w:val="20"/>
                <w:szCs w:val="20"/>
              </w:rPr>
              <w:t>Labsystem</w:t>
            </w:r>
            <w:proofErr w:type="spellEnd"/>
            <w:r w:rsidRPr="009B7C4C">
              <w:rPr>
                <w:b/>
                <w:bCs/>
                <w:sz w:val="20"/>
                <w:szCs w:val="20"/>
              </w:rPr>
              <w:t xml:space="preserve"> s.c. Ewa Superata, Mariusz Martini</w:t>
            </w:r>
          </w:p>
          <w:p w:rsidR="009B7C4C" w:rsidRPr="00211A34" w:rsidRDefault="009B7C4C" w:rsidP="00211700">
            <w:pPr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Dobrego Pasterza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100</w:t>
            </w:r>
          </w:p>
          <w:p w:rsidR="009B7C4C" w:rsidRPr="00211A34" w:rsidRDefault="009B7C4C" w:rsidP="00211700">
            <w:pPr>
              <w:spacing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31-416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1 - Cena - 54.29</w:t>
            </w:r>
          </w:p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2 - Okres gwarancji - 20.00</w:t>
            </w:r>
          </w:p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7C4C" w:rsidRPr="00211A34" w:rsidRDefault="009B7C4C" w:rsidP="00211700">
            <w:pPr>
              <w:jc w:val="center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 xml:space="preserve">  94,29</w:t>
            </w:r>
          </w:p>
        </w:tc>
      </w:tr>
      <w:tr w:rsidR="009B7C4C" w:rsidRPr="00834EF4" w:rsidTr="00211700">
        <w:tc>
          <w:tcPr>
            <w:tcW w:w="2169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7C4C">
              <w:rPr>
                <w:sz w:val="20"/>
                <w:szCs w:val="20"/>
              </w:rPr>
              <w:t>Dostawa suszarki laboratoryjnej</w:t>
            </w:r>
          </w:p>
        </w:tc>
        <w:tc>
          <w:tcPr>
            <w:tcW w:w="2793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B7C4C">
              <w:rPr>
                <w:b/>
                <w:bCs/>
                <w:sz w:val="20"/>
                <w:szCs w:val="20"/>
              </w:rPr>
              <w:t>Th.Geyer</w:t>
            </w:r>
            <w:proofErr w:type="spellEnd"/>
            <w:r w:rsidRPr="009B7C4C">
              <w:rPr>
                <w:b/>
                <w:bCs/>
                <w:sz w:val="20"/>
                <w:szCs w:val="20"/>
              </w:rPr>
              <w:t xml:space="preserve"> Polska </w:t>
            </w:r>
            <w:proofErr w:type="spellStart"/>
            <w:r w:rsidRPr="009B7C4C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9B7C4C">
              <w:rPr>
                <w:b/>
                <w:bCs/>
                <w:sz w:val="20"/>
                <w:szCs w:val="20"/>
              </w:rPr>
              <w:t xml:space="preserve">  o.o.</w:t>
            </w:r>
          </w:p>
          <w:p w:rsidR="009B7C4C" w:rsidRPr="00211A34" w:rsidRDefault="009B7C4C" w:rsidP="00211700">
            <w:pPr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Czeska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22a</w:t>
            </w:r>
          </w:p>
          <w:p w:rsidR="009B7C4C" w:rsidRPr="00211A34" w:rsidRDefault="009B7C4C" w:rsidP="00211700">
            <w:pPr>
              <w:spacing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03-902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1 - Cena - 51.58</w:t>
            </w:r>
          </w:p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2 - Okres gwarancji - 20.00</w:t>
            </w:r>
          </w:p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7C4C" w:rsidRPr="00211A34" w:rsidRDefault="009B7C4C" w:rsidP="00211700">
            <w:pPr>
              <w:jc w:val="center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 xml:space="preserve">  91,58</w:t>
            </w:r>
          </w:p>
        </w:tc>
      </w:tr>
      <w:tr w:rsidR="009B7C4C" w:rsidRPr="00834EF4" w:rsidTr="00211700">
        <w:tc>
          <w:tcPr>
            <w:tcW w:w="2169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7C4C">
              <w:rPr>
                <w:sz w:val="20"/>
                <w:szCs w:val="20"/>
              </w:rPr>
              <w:t>Dostawa suszarki laboratoryjnej</w:t>
            </w:r>
          </w:p>
        </w:tc>
        <w:tc>
          <w:tcPr>
            <w:tcW w:w="2793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B7C4C">
              <w:rPr>
                <w:b/>
                <w:bCs/>
                <w:sz w:val="20"/>
                <w:szCs w:val="20"/>
              </w:rPr>
              <w:t xml:space="preserve">Firma Inżyniersko- Handlowa </w:t>
            </w:r>
            <w:proofErr w:type="spellStart"/>
            <w:r w:rsidRPr="009B7C4C">
              <w:rPr>
                <w:b/>
                <w:bCs/>
                <w:sz w:val="20"/>
                <w:szCs w:val="20"/>
              </w:rPr>
              <w:t>Conbest</w:t>
            </w:r>
            <w:proofErr w:type="spellEnd"/>
            <w:r w:rsidRPr="009B7C4C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9B7C4C" w:rsidRPr="00211A34" w:rsidRDefault="009B7C4C" w:rsidP="00211700">
            <w:pPr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Obrońców Modlina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16</w:t>
            </w:r>
          </w:p>
          <w:p w:rsidR="009B7C4C" w:rsidRPr="00211A34" w:rsidRDefault="009B7C4C" w:rsidP="00211700">
            <w:pPr>
              <w:spacing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30-733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1 - Cena - 57.51</w:t>
            </w:r>
          </w:p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2 - Okres gwarancji - 3.33</w:t>
            </w:r>
          </w:p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7C4C" w:rsidRPr="00211A34" w:rsidRDefault="009B7C4C" w:rsidP="00211700">
            <w:pPr>
              <w:jc w:val="center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 xml:space="preserve">  80,84</w:t>
            </w:r>
          </w:p>
        </w:tc>
      </w:tr>
      <w:tr w:rsidR="009B7C4C" w:rsidRPr="00834EF4" w:rsidTr="00211700">
        <w:tc>
          <w:tcPr>
            <w:tcW w:w="2169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7C4C">
              <w:rPr>
                <w:sz w:val="20"/>
                <w:szCs w:val="20"/>
              </w:rPr>
              <w:t>Dostawa suszarki laboratoryjnej</w:t>
            </w:r>
          </w:p>
        </w:tc>
        <w:tc>
          <w:tcPr>
            <w:tcW w:w="2793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B7C4C">
              <w:rPr>
                <w:b/>
                <w:bCs/>
                <w:sz w:val="20"/>
                <w:szCs w:val="20"/>
              </w:rPr>
              <w:t>VWR International sp. z o. o.</w:t>
            </w:r>
          </w:p>
          <w:p w:rsidR="009B7C4C" w:rsidRPr="00211A34" w:rsidRDefault="009B7C4C" w:rsidP="00211700">
            <w:pPr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Limbowa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5</w:t>
            </w:r>
          </w:p>
          <w:p w:rsidR="009B7C4C" w:rsidRPr="00211A34" w:rsidRDefault="009B7C4C" w:rsidP="00211700">
            <w:pPr>
              <w:spacing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80-175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 xml:space="preserve">1 - Cena - </w:t>
            </w:r>
            <w:r w:rsidR="007E13AA">
              <w:rPr>
                <w:sz w:val="20"/>
                <w:szCs w:val="20"/>
              </w:rPr>
              <w:t>---*</w:t>
            </w:r>
          </w:p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 xml:space="preserve">2 - Okres gwarancji - </w:t>
            </w:r>
            <w:r w:rsidR="007E13AA">
              <w:rPr>
                <w:sz w:val="20"/>
                <w:szCs w:val="20"/>
              </w:rPr>
              <w:t>----*</w:t>
            </w:r>
          </w:p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 xml:space="preserve">3 - Termin realizacji - </w:t>
            </w:r>
            <w:r w:rsidR="007E13AA">
              <w:rPr>
                <w:sz w:val="20"/>
                <w:szCs w:val="20"/>
              </w:rPr>
              <w:t>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7C4C" w:rsidRPr="00211A34" w:rsidRDefault="009B7C4C" w:rsidP="00211700">
            <w:pPr>
              <w:jc w:val="center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 xml:space="preserve">  </w:t>
            </w:r>
            <w:r w:rsidR="007E13AA">
              <w:rPr>
                <w:sz w:val="20"/>
                <w:szCs w:val="20"/>
              </w:rPr>
              <w:t>---*</w:t>
            </w:r>
          </w:p>
        </w:tc>
      </w:tr>
      <w:tr w:rsidR="009B7C4C" w:rsidRPr="00834EF4" w:rsidTr="00211700">
        <w:tc>
          <w:tcPr>
            <w:tcW w:w="2169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7C4C">
              <w:rPr>
                <w:sz w:val="20"/>
                <w:szCs w:val="20"/>
              </w:rPr>
              <w:t>dostawa myjki ultradźwiękowej</w:t>
            </w:r>
          </w:p>
        </w:tc>
        <w:tc>
          <w:tcPr>
            <w:tcW w:w="2793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B7C4C">
              <w:rPr>
                <w:b/>
                <w:bCs/>
                <w:sz w:val="20"/>
                <w:szCs w:val="20"/>
              </w:rPr>
              <w:t>AproLab</w:t>
            </w:r>
            <w:proofErr w:type="spellEnd"/>
            <w:r w:rsidRPr="009B7C4C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9B7C4C" w:rsidRPr="00211A34" w:rsidRDefault="009B7C4C" w:rsidP="00211700">
            <w:pPr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ul. Kordiana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52/17</w:t>
            </w:r>
          </w:p>
          <w:p w:rsidR="009B7C4C" w:rsidRPr="00211A34" w:rsidRDefault="009B7C4C" w:rsidP="00211700">
            <w:pPr>
              <w:spacing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30-653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1 - Cena - 8.88</w:t>
            </w:r>
          </w:p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2 - Okres gwarancji - 20.00</w:t>
            </w:r>
          </w:p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3 - Termin realizacji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7C4C" w:rsidRPr="00211A34" w:rsidRDefault="009B7C4C" w:rsidP="00211700">
            <w:pPr>
              <w:jc w:val="center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 xml:space="preserve">  38,88</w:t>
            </w:r>
          </w:p>
        </w:tc>
      </w:tr>
      <w:tr w:rsidR="009B7C4C" w:rsidRPr="00834EF4" w:rsidTr="00211700">
        <w:tc>
          <w:tcPr>
            <w:tcW w:w="2169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7C4C">
              <w:rPr>
                <w:sz w:val="20"/>
                <w:szCs w:val="20"/>
              </w:rPr>
              <w:t>dostawa myjki ultradźwiękowej</w:t>
            </w:r>
          </w:p>
        </w:tc>
        <w:tc>
          <w:tcPr>
            <w:tcW w:w="2793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B7C4C">
              <w:rPr>
                <w:b/>
                <w:bCs/>
                <w:sz w:val="20"/>
                <w:szCs w:val="20"/>
              </w:rPr>
              <w:t>Th.Geyer</w:t>
            </w:r>
            <w:proofErr w:type="spellEnd"/>
            <w:r w:rsidRPr="009B7C4C">
              <w:rPr>
                <w:b/>
                <w:bCs/>
                <w:sz w:val="20"/>
                <w:szCs w:val="20"/>
              </w:rPr>
              <w:t xml:space="preserve"> Polska </w:t>
            </w:r>
            <w:proofErr w:type="spellStart"/>
            <w:r w:rsidRPr="009B7C4C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9B7C4C">
              <w:rPr>
                <w:b/>
                <w:bCs/>
                <w:sz w:val="20"/>
                <w:szCs w:val="20"/>
              </w:rPr>
              <w:t xml:space="preserve">  o.o.</w:t>
            </w:r>
          </w:p>
          <w:p w:rsidR="009B7C4C" w:rsidRPr="00211A34" w:rsidRDefault="009B7C4C" w:rsidP="00211700">
            <w:pPr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Czeska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22a</w:t>
            </w:r>
          </w:p>
          <w:p w:rsidR="009B7C4C" w:rsidRPr="00211A34" w:rsidRDefault="009B7C4C" w:rsidP="00211700">
            <w:pPr>
              <w:spacing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03-902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1 - Cena - 60.00</w:t>
            </w:r>
          </w:p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2 - Okres gwarancji - 20.00</w:t>
            </w:r>
          </w:p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7C4C" w:rsidRPr="00211A34" w:rsidRDefault="009B7C4C" w:rsidP="00211700">
            <w:pPr>
              <w:jc w:val="center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 xml:space="preserve">  100,00</w:t>
            </w:r>
          </w:p>
        </w:tc>
      </w:tr>
      <w:tr w:rsidR="009B7C4C" w:rsidRPr="00834EF4" w:rsidTr="00211700">
        <w:tc>
          <w:tcPr>
            <w:tcW w:w="2169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7C4C">
              <w:rPr>
                <w:sz w:val="20"/>
                <w:szCs w:val="20"/>
              </w:rPr>
              <w:t xml:space="preserve">dostawa myjki </w:t>
            </w:r>
            <w:r w:rsidRPr="009B7C4C">
              <w:rPr>
                <w:sz w:val="20"/>
                <w:szCs w:val="20"/>
              </w:rPr>
              <w:lastRenderedPageBreak/>
              <w:t>ultradźwiękowej</w:t>
            </w:r>
          </w:p>
        </w:tc>
        <w:tc>
          <w:tcPr>
            <w:tcW w:w="2793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B7C4C">
              <w:rPr>
                <w:b/>
                <w:bCs/>
                <w:sz w:val="20"/>
                <w:szCs w:val="20"/>
              </w:rPr>
              <w:lastRenderedPageBreak/>
              <w:t>Profi-line</w:t>
            </w:r>
            <w:proofErr w:type="spellEnd"/>
            <w:r w:rsidRPr="009B7C4C">
              <w:rPr>
                <w:b/>
                <w:bCs/>
                <w:sz w:val="20"/>
                <w:szCs w:val="20"/>
              </w:rPr>
              <w:t xml:space="preserve"> Ewelina </w:t>
            </w:r>
            <w:proofErr w:type="spellStart"/>
            <w:r w:rsidRPr="009B7C4C">
              <w:rPr>
                <w:b/>
                <w:bCs/>
                <w:sz w:val="20"/>
                <w:szCs w:val="20"/>
              </w:rPr>
              <w:lastRenderedPageBreak/>
              <w:t>Dabrowska</w:t>
            </w:r>
            <w:proofErr w:type="spellEnd"/>
          </w:p>
          <w:p w:rsidR="009B7C4C" w:rsidRPr="00211A34" w:rsidRDefault="009B7C4C" w:rsidP="00211700">
            <w:pPr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AL. PIŁSUDSKIEGO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8</w:t>
            </w:r>
          </w:p>
          <w:p w:rsidR="009B7C4C" w:rsidRPr="00211A34" w:rsidRDefault="009B7C4C" w:rsidP="00211700">
            <w:pPr>
              <w:spacing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18-400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ŁOMŻA</w:t>
            </w:r>
          </w:p>
        </w:tc>
        <w:tc>
          <w:tcPr>
            <w:tcW w:w="2976" w:type="dxa"/>
            <w:shd w:val="clear" w:color="auto" w:fill="auto"/>
          </w:tcPr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lastRenderedPageBreak/>
              <w:t>1 - Cena - 9.48</w:t>
            </w:r>
          </w:p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lastRenderedPageBreak/>
              <w:t>2 - Okres gwarancji - 20.00</w:t>
            </w:r>
          </w:p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7C4C" w:rsidRPr="00211A34" w:rsidRDefault="009B7C4C" w:rsidP="00211700">
            <w:pPr>
              <w:jc w:val="center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lastRenderedPageBreak/>
              <w:t xml:space="preserve">  49,48</w:t>
            </w:r>
          </w:p>
        </w:tc>
      </w:tr>
      <w:tr w:rsidR="009B7C4C" w:rsidRPr="00834EF4" w:rsidTr="00211700">
        <w:tc>
          <w:tcPr>
            <w:tcW w:w="2169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7C4C">
              <w:rPr>
                <w:sz w:val="20"/>
                <w:szCs w:val="20"/>
              </w:rPr>
              <w:t>dostawa myjki ultradźwiękowej</w:t>
            </w:r>
          </w:p>
        </w:tc>
        <w:tc>
          <w:tcPr>
            <w:tcW w:w="2793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B7C4C">
              <w:rPr>
                <w:b/>
                <w:bCs/>
                <w:sz w:val="20"/>
                <w:szCs w:val="20"/>
              </w:rPr>
              <w:t>Labsystem</w:t>
            </w:r>
            <w:proofErr w:type="spellEnd"/>
            <w:r w:rsidRPr="009B7C4C">
              <w:rPr>
                <w:b/>
                <w:bCs/>
                <w:sz w:val="20"/>
                <w:szCs w:val="20"/>
              </w:rPr>
              <w:t xml:space="preserve"> s.c. Ewa Superata, Mariusz Martini</w:t>
            </w:r>
          </w:p>
          <w:p w:rsidR="009B7C4C" w:rsidRPr="00211A34" w:rsidRDefault="009B7C4C" w:rsidP="00211700">
            <w:pPr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Dobrego Pasterza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100</w:t>
            </w:r>
          </w:p>
          <w:p w:rsidR="009B7C4C" w:rsidRPr="00211A34" w:rsidRDefault="009B7C4C" w:rsidP="00211700">
            <w:pPr>
              <w:spacing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31-416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1 - Cena - 7.86</w:t>
            </w:r>
          </w:p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2 - Okres gwarancji - 20.00</w:t>
            </w:r>
          </w:p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7C4C" w:rsidRPr="00211A34" w:rsidRDefault="009B7C4C" w:rsidP="00211700">
            <w:pPr>
              <w:jc w:val="center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 xml:space="preserve">  47,86</w:t>
            </w:r>
          </w:p>
        </w:tc>
      </w:tr>
      <w:tr w:rsidR="009B7C4C" w:rsidRPr="00834EF4" w:rsidTr="00211700">
        <w:tc>
          <w:tcPr>
            <w:tcW w:w="2169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7C4C">
              <w:rPr>
                <w:sz w:val="20"/>
                <w:szCs w:val="20"/>
              </w:rPr>
              <w:t>dostawa myjki ultradźwiękowej</w:t>
            </w:r>
          </w:p>
        </w:tc>
        <w:tc>
          <w:tcPr>
            <w:tcW w:w="2793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B7C4C">
              <w:rPr>
                <w:b/>
                <w:bCs/>
                <w:sz w:val="20"/>
                <w:szCs w:val="20"/>
              </w:rPr>
              <w:t>MERAZET Spółka Akcyjna</w:t>
            </w:r>
          </w:p>
          <w:p w:rsidR="009B7C4C" w:rsidRPr="00211A34" w:rsidRDefault="009B7C4C" w:rsidP="00211700">
            <w:pPr>
              <w:rPr>
                <w:sz w:val="20"/>
                <w:szCs w:val="20"/>
              </w:rPr>
            </w:pPr>
            <w:proofErr w:type="spellStart"/>
            <w:r w:rsidRPr="009B7C4C">
              <w:rPr>
                <w:sz w:val="20"/>
                <w:szCs w:val="20"/>
              </w:rPr>
              <w:t>J.Krauthofera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36</w:t>
            </w:r>
          </w:p>
          <w:p w:rsidR="009B7C4C" w:rsidRPr="00211A34" w:rsidRDefault="009B7C4C" w:rsidP="00211700">
            <w:pPr>
              <w:spacing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60-203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1 - Cena - 7.17</w:t>
            </w:r>
          </w:p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2 - Okres gwarancji - 20.00</w:t>
            </w:r>
          </w:p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7C4C" w:rsidRPr="00211A34" w:rsidRDefault="009B7C4C" w:rsidP="00211700">
            <w:pPr>
              <w:jc w:val="center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 xml:space="preserve">  47,17</w:t>
            </w:r>
          </w:p>
        </w:tc>
      </w:tr>
      <w:tr w:rsidR="009B7C4C" w:rsidRPr="00834EF4" w:rsidTr="00211700">
        <w:tc>
          <w:tcPr>
            <w:tcW w:w="2169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7C4C">
              <w:rPr>
                <w:sz w:val="20"/>
                <w:szCs w:val="20"/>
              </w:rPr>
              <w:t>dostawa myjki ultradźwiękowej</w:t>
            </w:r>
          </w:p>
        </w:tc>
        <w:tc>
          <w:tcPr>
            <w:tcW w:w="2793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B7C4C">
              <w:rPr>
                <w:b/>
                <w:bCs/>
                <w:sz w:val="20"/>
                <w:szCs w:val="20"/>
              </w:rPr>
              <w:t>PRZEDSIĘBIORSTWO TECHNICZNO HANDLOWE CHEMLAND MARIUSZ BARTCZAK</w:t>
            </w:r>
          </w:p>
          <w:p w:rsidR="009B7C4C" w:rsidRPr="00211A34" w:rsidRDefault="009B7C4C" w:rsidP="00211700">
            <w:pPr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UL. USŁUGOWA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3</w:t>
            </w:r>
          </w:p>
          <w:p w:rsidR="009B7C4C" w:rsidRPr="00211A34" w:rsidRDefault="009B7C4C" w:rsidP="00211700">
            <w:pPr>
              <w:spacing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73-110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Stargard</w:t>
            </w:r>
          </w:p>
        </w:tc>
        <w:tc>
          <w:tcPr>
            <w:tcW w:w="2976" w:type="dxa"/>
            <w:shd w:val="clear" w:color="auto" w:fill="auto"/>
          </w:tcPr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1 - Cena - 25.06</w:t>
            </w:r>
          </w:p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2 - Okres gwarancji - 1.67</w:t>
            </w:r>
          </w:p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7C4C" w:rsidRPr="00211A34" w:rsidRDefault="009B7C4C" w:rsidP="00211700">
            <w:pPr>
              <w:jc w:val="center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 xml:space="preserve">  46,73</w:t>
            </w:r>
          </w:p>
        </w:tc>
      </w:tr>
      <w:tr w:rsidR="009B7C4C" w:rsidRPr="00834EF4" w:rsidTr="00211700">
        <w:tc>
          <w:tcPr>
            <w:tcW w:w="2169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7C4C">
              <w:rPr>
                <w:sz w:val="20"/>
                <w:szCs w:val="20"/>
              </w:rPr>
              <w:t>Dostawa wagi precyzyjnej laboratoryjnej</w:t>
            </w:r>
          </w:p>
        </w:tc>
        <w:tc>
          <w:tcPr>
            <w:tcW w:w="2793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B7C4C">
              <w:rPr>
                <w:b/>
                <w:bCs/>
                <w:sz w:val="20"/>
                <w:szCs w:val="20"/>
              </w:rPr>
              <w:t>RADWAG Wagi Elektroniczne Witold Lewandowski</w:t>
            </w:r>
          </w:p>
          <w:p w:rsidR="009B7C4C" w:rsidRPr="00211A34" w:rsidRDefault="009B7C4C" w:rsidP="00211700">
            <w:pPr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Toruńska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5</w:t>
            </w:r>
          </w:p>
          <w:p w:rsidR="009B7C4C" w:rsidRPr="00211A34" w:rsidRDefault="009B7C4C" w:rsidP="00211700">
            <w:pPr>
              <w:spacing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26-600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Radom</w:t>
            </w:r>
          </w:p>
        </w:tc>
        <w:tc>
          <w:tcPr>
            <w:tcW w:w="2976" w:type="dxa"/>
            <w:shd w:val="clear" w:color="auto" w:fill="auto"/>
          </w:tcPr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1 - Cena - 60.00</w:t>
            </w:r>
          </w:p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2 - Okres gwarancji - 20.00</w:t>
            </w:r>
          </w:p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7C4C" w:rsidRPr="00211A34" w:rsidRDefault="009B7C4C" w:rsidP="00211700">
            <w:pPr>
              <w:jc w:val="center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 xml:space="preserve">  100,00</w:t>
            </w:r>
          </w:p>
        </w:tc>
      </w:tr>
      <w:tr w:rsidR="009B7C4C" w:rsidRPr="00834EF4" w:rsidTr="00211700">
        <w:tc>
          <w:tcPr>
            <w:tcW w:w="2169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7C4C">
              <w:rPr>
                <w:sz w:val="20"/>
                <w:szCs w:val="20"/>
              </w:rPr>
              <w:t>Dostawa wagi precyzyjnej laboratoryjnej</w:t>
            </w:r>
          </w:p>
        </w:tc>
        <w:tc>
          <w:tcPr>
            <w:tcW w:w="2793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B7C4C">
              <w:rPr>
                <w:b/>
                <w:bCs/>
                <w:sz w:val="20"/>
                <w:szCs w:val="20"/>
              </w:rPr>
              <w:t>A-</w:t>
            </w:r>
            <w:proofErr w:type="spellStart"/>
            <w:r w:rsidRPr="009B7C4C">
              <w:rPr>
                <w:b/>
                <w:bCs/>
                <w:sz w:val="20"/>
                <w:szCs w:val="20"/>
              </w:rPr>
              <w:t>Biotech</w:t>
            </w:r>
            <w:proofErr w:type="spellEnd"/>
            <w:r w:rsidRPr="009B7C4C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9B7C4C" w:rsidRPr="00211A34" w:rsidRDefault="009B7C4C" w:rsidP="00211700">
            <w:pPr>
              <w:rPr>
                <w:sz w:val="20"/>
                <w:szCs w:val="20"/>
              </w:rPr>
            </w:pPr>
            <w:proofErr w:type="spellStart"/>
            <w:r w:rsidRPr="009B7C4C">
              <w:rPr>
                <w:sz w:val="20"/>
                <w:szCs w:val="20"/>
              </w:rPr>
              <w:t>Muchoborska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18</w:t>
            </w:r>
          </w:p>
          <w:p w:rsidR="009B7C4C" w:rsidRPr="00211A34" w:rsidRDefault="009B7C4C" w:rsidP="00211700">
            <w:pPr>
              <w:spacing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53-234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1 - Cena - 54.25</w:t>
            </w:r>
          </w:p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2 - Okres gwarancji - 20.00</w:t>
            </w:r>
          </w:p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7C4C" w:rsidRPr="00211A34" w:rsidRDefault="009B7C4C" w:rsidP="00211700">
            <w:pPr>
              <w:jc w:val="center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 xml:space="preserve">  94,25</w:t>
            </w:r>
          </w:p>
        </w:tc>
      </w:tr>
      <w:tr w:rsidR="009B7C4C" w:rsidRPr="00834EF4" w:rsidTr="00211700">
        <w:tc>
          <w:tcPr>
            <w:tcW w:w="2169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7C4C">
              <w:rPr>
                <w:sz w:val="20"/>
                <w:szCs w:val="20"/>
              </w:rPr>
              <w:t>Dostawa wagi precyzyjnej laboratoryjnej</w:t>
            </w:r>
          </w:p>
        </w:tc>
        <w:tc>
          <w:tcPr>
            <w:tcW w:w="2793" w:type="dxa"/>
            <w:shd w:val="clear" w:color="auto" w:fill="auto"/>
          </w:tcPr>
          <w:p w:rsidR="009B7C4C" w:rsidRPr="00211A34" w:rsidRDefault="009B7C4C" w:rsidP="002117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B7C4C">
              <w:rPr>
                <w:b/>
                <w:bCs/>
                <w:sz w:val="20"/>
                <w:szCs w:val="20"/>
              </w:rPr>
              <w:t>Th.Geyer</w:t>
            </w:r>
            <w:proofErr w:type="spellEnd"/>
            <w:r w:rsidRPr="009B7C4C">
              <w:rPr>
                <w:b/>
                <w:bCs/>
                <w:sz w:val="20"/>
                <w:szCs w:val="20"/>
              </w:rPr>
              <w:t xml:space="preserve"> Polska </w:t>
            </w:r>
            <w:proofErr w:type="spellStart"/>
            <w:r w:rsidRPr="009B7C4C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9B7C4C">
              <w:rPr>
                <w:b/>
                <w:bCs/>
                <w:sz w:val="20"/>
                <w:szCs w:val="20"/>
              </w:rPr>
              <w:t xml:space="preserve">  o.o.</w:t>
            </w:r>
          </w:p>
          <w:p w:rsidR="009B7C4C" w:rsidRPr="00211A34" w:rsidRDefault="009B7C4C" w:rsidP="00211700">
            <w:pPr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Czeska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22a</w:t>
            </w:r>
          </w:p>
          <w:p w:rsidR="009B7C4C" w:rsidRPr="00211A34" w:rsidRDefault="009B7C4C" w:rsidP="00211700">
            <w:pPr>
              <w:spacing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03-902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7C4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1 - Cena - 51.54</w:t>
            </w:r>
          </w:p>
          <w:p w:rsidR="009B7C4C" w:rsidRPr="009B7C4C" w:rsidRDefault="009B7C4C" w:rsidP="00211700">
            <w:pPr>
              <w:spacing w:before="40" w:after="40"/>
              <w:rPr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2 - Okres gwarancji - 20.00</w:t>
            </w:r>
          </w:p>
          <w:p w:rsidR="009B7C4C" w:rsidRPr="00211A34" w:rsidRDefault="009B7C4C" w:rsidP="0021170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7C4C" w:rsidRPr="00211A34" w:rsidRDefault="009B7C4C" w:rsidP="00211700">
            <w:pPr>
              <w:jc w:val="center"/>
              <w:rPr>
                <w:color w:val="000000"/>
                <w:sz w:val="20"/>
                <w:szCs w:val="20"/>
              </w:rPr>
            </w:pPr>
            <w:r w:rsidRPr="009B7C4C">
              <w:rPr>
                <w:sz w:val="20"/>
                <w:szCs w:val="20"/>
              </w:rPr>
              <w:t xml:space="preserve">  91,54</w:t>
            </w:r>
          </w:p>
        </w:tc>
      </w:tr>
    </w:tbl>
    <w:p w:rsidR="008642B3" w:rsidRPr="00B464D3" w:rsidRDefault="007E13AA" w:rsidP="007E13AA">
      <w:pPr>
        <w:tabs>
          <w:tab w:val="left" w:pos="8820"/>
        </w:tabs>
        <w:spacing w:before="360" w:after="120"/>
        <w:rPr>
          <w:bCs/>
          <w:sz w:val="22"/>
          <w:szCs w:val="22"/>
        </w:rPr>
      </w:pPr>
      <w:r>
        <w:rPr>
          <w:bCs/>
          <w:sz w:val="22"/>
          <w:szCs w:val="22"/>
        </w:rPr>
        <w:t>* - Zamawiający nie przyznawał punktów ponieważ oferta została odrzucona</w:t>
      </w:r>
      <w:bookmarkStart w:id="1" w:name="_GoBack"/>
      <w:bookmarkEnd w:id="1"/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01E" w:rsidRDefault="00A2201E">
      <w:r>
        <w:separator/>
      </w:r>
    </w:p>
  </w:endnote>
  <w:endnote w:type="continuationSeparator" w:id="0">
    <w:p w:rsidR="00A2201E" w:rsidRDefault="00A22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01E" w:rsidRDefault="00A2201E">
      <w:r>
        <w:separator/>
      </w:r>
    </w:p>
  </w:footnote>
  <w:footnote w:type="continuationSeparator" w:id="0">
    <w:p w:rsidR="00A2201E" w:rsidRDefault="00A220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01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13A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B7C4C"/>
    <w:rsid w:val="009F0E5C"/>
    <w:rsid w:val="00A01B08"/>
    <w:rsid w:val="00A029B8"/>
    <w:rsid w:val="00A2201E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CB1E88"/>
  <w15:chartTrackingRefBased/>
  <w15:docId w15:val="{DEC56407-7E7B-4F28-8B1B-174137D27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2024-07-29T11:52:00Z</dcterms:created>
  <dcterms:modified xsi:type="dcterms:W3CDTF">2024-07-29T11:53:00Z</dcterms:modified>
</cp:coreProperties>
</file>