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D085D" w14:textId="77777777" w:rsidR="00FB7F50" w:rsidRPr="002245BE" w:rsidRDefault="009401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01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0167">
        <w:rPr>
          <w:sz w:val="22"/>
          <w:szCs w:val="22"/>
        </w:rPr>
        <w:t>2024-07-26</w:t>
      </w:r>
    </w:p>
    <w:p w14:paraId="22E6CBD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272B89" w14:textId="77777777" w:rsidR="00940167" w:rsidRPr="00940167" w:rsidRDefault="00940167" w:rsidP="00FB7F50">
      <w:pPr>
        <w:spacing w:after="40"/>
        <w:rPr>
          <w:b/>
          <w:bCs/>
          <w:sz w:val="22"/>
          <w:szCs w:val="22"/>
        </w:rPr>
      </w:pPr>
      <w:r w:rsidRPr="00940167">
        <w:rPr>
          <w:b/>
          <w:bCs/>
          <w:sz w:val="22"/>
          <w:szCs w:val="22"/>
        </w:rPr>
        <w:t>Akademia Górniczo - Hutnicza</w:t>
      </w:r>
    </w:p>
    <w:p w14:paraId="78BDE93A" w14:textId="77777777" w:rsidR="00940167" w:rsidRPr="00940167" w:rsidRDefault="00940167" w:rsidP="00FB7F50">
      <w:pPr>
        <w:spacing w:after="40"/>
        <w:rPr>
          <w:b/>
          <w:bCs/>
          <w:sz w:val="22"/>
          <w:szCs w:val="22"/>
        </w:rPr>
      </w:pPr>
      <w:r w:rsidRPr="00940167">
        <w:rPr>
          <w:b/>
          <w:bCs/>
          <w:sz w:val="22"/>
          <w:szCs w:val="22"/>
        </w:rPr>
        <w:t>im. Stanisława Staszica w Krakowie</w:t>
      </w:r>
    </w:p>
    <w:p w14:paraId="28A95AB2" w14:textId="77777777" w:rsidR="00FB7F50" w:rsidRPr="002245BE" w:rsidRDefault="00940167" w:rsidP="00FB7F50">
      <w:pPr>
        <w:spacing w:after="40"/>
        <w:rPr>
          <w:b/>
          <w:bCs/>
          <w:sz w:val="22"/>
          <w:szCs w:val="22"/>
        </w:rPr>
      </w:pPr>
      <w:r w:rsidRPr="00940167">
        <w:rPr>
          <w:b/>
          <w:bCs/>
          <w:sz w:val="22"/>
          <w:szCs w:val="22"/>
        </w:rPr>
        <w:t>Dział Zamówień Publicznych</w:t>
      </w:r>
    </w:p>
    <w:p w14:paraId="040925A0" w14:textId="77777777" w:rsidR="00FB7F50" w:rsidRPr="002245BE" w:rsidRDefault="00940167" w:rsidP="00FB7F50">
      <w:pPr>
        <w:rPr>
          <w:sz w:val="22"/>
          <w:szCs w:val="22"/>
        </w:rPr>
      </w:pPr>
      <w:r w:rsidRPr="009401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0167">
        <w:rPr>
          <w:sz w:val="22"/>
          <w:szCs w:val="22"/>
        </w:rPr>
        <w:t>30</w:t>
      </w:r>
    </w:p>
    <w:p w14:paraId="6DF51F1F" w14:textId="77777777" w:rsidR="00FB7F50" w:rsidRPr="002245BE" w:rsidRDefault="00940167" w:rsidP="00FB7F50">
      <w:pPr>
        <w:rPr>
          <w:sz w:val="22"/>
          <w:szCs w:val="22"/>
        </w:rPr>
      </w:pPr>
      <w:r w:rsidRPr="009401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0167">
        <w:rPr>
          <w:sz w:val="22"/>
          <w:szCs w:val="22"/>
        </w:rPr>
        <w:t>Kraków</w:t>
      </w:r>
    </w:p>
    <w:p w14:paraId="6FB7EAB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DB42B1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40167" w:rsidRPr="00607F9B" w14:paraId="7ECFCFE1" w14:textId="77777777" w:rsidTr="00270929">
        <w:trPr>
          <w:trHeight w:val="638"/>
        </w:trPr>
        <w:tc>
          <w:tcPr>
            <w:tcW w:w="959" w:type="dxa"/>
            <w:shd w:val="clear" w:color="auto" w:fill="auto"/>
          </w:tcPr>
          <w:p w14:paraId="03E635FA" w14:textId="77777777" w:rsidR="00940167" w:rsidRPr="00607F9B" w:rsidRDefault="00940167" w:rsidP="002709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B16DD8" w14:textId="4A9D5F61" w:rsidR="00940167" w:rsidRPr="00607F9B" w:rsidRDefault="00940167" w:rsidP="002709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0167">
              <w:rPr>
                <w:sz w:val="22"/>
                <w:szCs w:val="22"/>
              </w:rPr>
              <w:t>przetarg</w:t>
            </w:r>
            <w:r w:rsidR="008648E1">
              <w:rPr>
                <w:sz w:val="22"/>
                <w:szCs w:val="22"/>
              </w:rPr>
              <w:t>u</w:t>
            </w:r>
            <w:r w:rsidRPr="00940167">
              <w:rPr>
                <w:sz w:val="22"/>
                <w:szCs w:val="22"/>
              </w:rPr>
              <w:t xml:space="preserve"> nieograniczon</w:t>
            </w:r>
            <w:r w:rsidR="008648E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0167">
              <w:rPr>
                <w:b/>
                <w:bCs/>
                <w:sz w:val="22"/>
                <w:szCs w:val="22"/>
              </w:rPr>
              <w:t xml:space="preserve">Dostawa 1 szt. laptopa na potrzeby </w:t>
            </w:r>
            <w:proofErr w:type="spellStart"/>
            <w:r w:rsidRPr="00940167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0167">
              <w:rPr>
                <w:b/>
                <w:sz w:val="22"/>
                <w:szCs w:val="22"/>
              </w:rPr>
              <w:t>DE-dzp.272-291/24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66F7D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0167" w14:paraId="3048AFE2" w14:textId="77777777" w:rsidTr="00270929">
        <w:trPr>
          <w:cantSplit/>
        </w:trPr>
        <w:tc>
          <w:tcPr>
            <w:tcW w:w="10150" w:type="dxa"/>
          </w:tcPr>
          <w:p w14:paraId="5A3E5B0D" w14:textId="77777777" w:rsidR="00940167" w:rsidRPr="008648E1" w:rsidRDefault="00940167" w:rsidP="0027092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8648E1">
              <w:rPr>
                <w:b/>
                <w:sz w:val="22"/>
                <w:szCs w:val="22"/>
                <w:lang w:val="en-US"/>
              </w:rPr>
              <w:t>Jupiter-</w:t>
            </w:r>
            <w:proofErr w:type="spellStart"/>
            <w:r w:rsidRPr="008648E1">
              <w:rPr>
                <w:b/>
                <w:sz w:val="22"/>
                <w:szCs w:val="22"/>
                <w:lang w:val="en-US"/>
              </w:rPr>
              <w:t>Intergration</w:t>
            </w:r>
            <w:proofErr w:type="spellEnd"/>
            <w:r w:rsidRPr="008648E1">
              <w:rPr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8648E1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2537F62A" w14:textId="77777777" w:rsidR="00940167" w:rsidRPr="009F0E5C" w:rsidRDefault="00940167" w:rsidP="00270929">
            <w:pPr>
              <w:jc w:val="both"/>
              <w:rPr>
                <w:bCs/>
                <w:sz w:val="22"/>
                <w:szCs w:val="22"/>
              </w:rPr>
            </w:pPr>
            <w:r w:rsidRPr="00940167">
              <w:rPr>
                <w:bCs/>
                <w:sz w:val="22"/>
                <w:szCs w:val="22"/>
              </w:rPr>
              <w:t>Żagańska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0167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EB6712" w14:textId="77777777" w:rsidR="00940167" w:rsidRPr="009F0E5C" w:rsidRDefault="00940167" w:rsidP="00270929">
            <w:pPr>
              <w:jc w:val="both"/>
              <w:rPr>
                <w:bCs/>
                <w:sz w:val="22"/>
                <w:szCs w:val="22"/>
              </w:rPr>
            </w:pPr>
            <w:r w:rsidRPr="00940167">
              <w:rPr>
                <w:bCs/>
                <w:sz w:val="22"/>
                <w:szCs w:val="22"/>
              </w:rPr>
              <w:t>04-713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0167">
              <w:rPr>
                <w:bCs/>
                <w:sz w:val="22"/>
                <w:szCs w:val="22"/>
              </w:rPr>
              <w:t>Warszawa</w:t>
            </w:r>
          </w:p>
          <w:p w14:paraId="57DE181F" w14:textId="77777777" w:rsidR="00940167" w:rsidRPr="00D26ED6" w:rsidRDefault="00940167" w:rsidP="002709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503D64" w14:textId="2BFF8C93" w:rsidR="00940167" w:rsidRDefault="00940167" w:rsidP="002709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40167">
              <w:rPr>
                <w:sz w:val="22"/>
                <w:szCs w:val="22"/>
              </w:rPr>
              <w:t>Dostaw</w:t>
            </w:r>
            <w:r w:rsidR="008648E1">
              <w:rPr>
                <w:sz w:val="22"/>
                <w:szCs w:val="22"/>
              </w:rPr>
              <w:t>ę</w:t>
            </w:r>
            <w:r w:rsidRPr="00940167">
              <w:rPr>
                <w:sz w:val="22"/>
                <w:szCs w:val="22"/>
              </w:rPr>
              <w:t xml:space="preserve"> 1 szt. laptopa na potrzeby </w:t>
            </w:r>
            <w:proofErr w:type="spellStart"/>
            <w:r w:rsidRPr="00940167">
              <w:rPr>
                <w:sz w:val="22"/>
                <w:szCs w:val="22"/>
              </w:rPr>
              <w:t>WFiIS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67502740" w14:textId="77777777" w:rsidR="00940167" w:rsidRPr="00D26ED6" w:rsidRDefault="00940167" w:rsidP="002709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40167">
              <w:rPr>
                <w:b/>
                <w:sz w:val="22"/>
                <w:szCs w:val="22"/>
              </w:rPr>
              <w:t>7 376.33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FEC142" w14:textId="77777777" w:rsidR="00940167" w:rsidRDefault="00940167" w:rsidP="002709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903FB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A20241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BE8A4A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700457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076FBE4" w14:textId="77777777" w:rsidR="002B6761" w:rsidRPr="008567C7" w:rsidRDefault="0094016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FAA4340" w14:textId="77777777" w:rsidR="002B6761" w:rsidRPr="008567C7" w:rsidRDefault="0094016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1E2DD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67666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D0001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AA147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2FBAD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0167" w:rsidRPr="008567C7" w14:paraId="069DCE76" w14:textId="77777777" w:rsidTr="00270929">
        <w:tc>
          <w:tcPr>
            <w:tcW w:w="709" w:type="dxa"/>
            <w:vAlign w:val="center"/>
          </w:tcPr>
          <w:p w14:paraId="1E14AF84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A9E20CA" w14:textId="77777777" w:rsidR="00940167" w:rsidRPr="008648E1" w:rsidRDefault="00940167" w:rsidP="002709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8648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Jupiter-</w:t>
            </w:r>
            <w:proofErr w:type="spellStart"/>
            <w:r w:rsidRPr="008648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Intergration</w:t>
            </w:r>
            <w:proofErr w:type="spellEnd"/>
            <w:r w:rsidRPr="008648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8648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3F5CA3F3" w14:textId="77777777" w:rsidR="00940167" w:rsidRPr="008567C7" w:rsidRDefault="00940167" w:rsidP="002709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Żagańska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0A6E74" w14:textId="77777777" w:rsidR="00940167" w:rsidRPr="001B7815" w:rsidRDefault="00940167" w:rsidP="002709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04-713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B3C356E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FDA75E9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AEA20EC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FDB6D5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5BCC96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EC49413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67160DD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40167" w:rsidRPr="008567C7" w14:paraId="6ACA6883" w14:textId="77777777" w:rsidTr="00270929">
        <w:tc>
          <w:tcPr>
            <w:tcW w:w="709" w:type="dxa"/>
            <w:vAlign w:val="center"/>
          </w:tcPr>
          <w:p w14:paraId="6F0645FA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EB7821A" w14:textId="77777777" w:rsidR="00940167" w:rsidRPr="002B6761" w:rsidRDefault="00940167" w:rsidP="002709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41070A12" w14:textId="77777777" w:rsidR="00940167" w:rsidRPr="008567C7" w:rsidRDefault="00940167" w:rsidP="002709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1A1A39" w14:textId="77777777" w:rsidR="00940167" w:rsidRPr="001B7815" w:rsidRDefault="00940167" w:rsidP="002709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26CD3B2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56,95</w:t>
            </w:r>
          </w:p>
        </w:tc>
        <w:tc>
          <w:tcPr>
            <w:tcW w:w="1134" w:type="dxa"/>
            <w:vAlign w:val="center"/>
          </w:tcPr>
          <w:p w14:paraId="54024F72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7AEA4F3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FAE4A2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21D320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9AD35E9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4FA20D5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96,95</w:t>
            </w:r>
          </w:p>
        </w:tc>
      </w:tr>
      <w:tr w:rsidR="00940167" w:rsidRPr="008567C7" w14:paraId="327E8F91" w14:textId="77777777" w:rsidTr="00270929">
        <w:tc>
          <w:tcPr>
            <w:tcW w:w="709" w:type="dxa"/>
            <w:vAlign w:val="center"/>
          </w:tcPr>
          <w:p w14:paraId="72186153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C5A912F" w14:textId="77777777" w:rsidR="00940167" w:rsidRPr="002B6761" w:rsidRDefault="00940167" w:rsidP="002709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 o.</w:t>
            </w:r>
          </w:p>
          <w:p w14:paraId="29807E6F" w14:textId="77777777" w:rsidR="00940167" w:rsidRPr="008567C7" w:rsidRDefault="00940167" w:rsidP="002709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7F314E" w14:textId="77777777" w:rsidR="00940167" w:rsidRPr="001B7815" w:rsidRDefault="00940167" w:rsidP="002709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7935407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56,14</w:t>
            </w:r>
          </w:p>
        </w:tc>
        <w:tc>
          <w:tcPr>
            <w:tcW w:w="1134" w:type="dxa"/>
            <w:vAlign w:val="center"/>
          </w:tcPr>
          <w:p w14:paraId="7A0B7073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3E5D8CD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BAEF0A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711FCE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DE257D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850E56E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96,14</w:t>
            </w:r>
          </w:p>
        </w:tc>
      </w:tr>
      <w:tr w:rsidR="00940167" w:rsidRPr="008567C7" w14:paraId="4EAA4FC6" w14:textId="77777777" w:rsidTr="00270929">
        <w:tc>
          <w:tcPr>
            <w:tcW w:w="709" w:type="dxa"/>
            <w:vAlign w:val="center"/>
          </w:tcPr>
          <w:p w14:paraId="3C568904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ED32209" w14:textId="77777777" w:rsidR="00940167" w:rsidRPr="002B6761" w:rsidRDefault="00940167" w:rsidP="002709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64CDAD53" w14:textId="77777777" w:rsidR="00940167" w:rsidRPr="008567C7" w:rsidRDefault="00940167" w:rsidP="002709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417F453C" w14:textId="77777777" w:rsidR="00940167" w:rsidRPr="001B7815" w:rsidRDefault="00940167" w:rsidP="002709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A8FE0D8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53,34</w:t>
            </w:r>
          </w:p>
        </w:tc>
        <w:tc>
          <w:tcPr>
            <w:tcW w:w="1134" w:type="dxa"/>
            <w:vAlign w:val="center"/>
          </w:tcPr>
          <w:p w14:paraId="0CB19457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394873A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1489B2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F35265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BACD9A4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26201A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93,34</w:t>
            </w:r>
          </w:p>
        </w:tc>
      </w:tr>
      <w:tr w:rsidR="00940167" w:rsidRPr="008567C7" w14:paraId="4F43289B" w14:textId="77777777" w:rsidTr="00270929">
        <w:tc>
          <w:tcPr>
            <w:tcW w:w="709" w:type="dxa"/>
            <w:vAlign w:val="center"/>
          </w:tcPr>
          <w:p w14:paraId="76C33FF5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B79A2D3" w14:textId="77777777" w:rsidR="00940167" w:rsidRPr="008648E1" w:rsidRDefault="00940167" w:rsidP="002709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8648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IT Business Group Sp. z o .o .</w:t>
            </w:r>
          </w:p>
          <w:p w14:paraId="44684634" w14:textId="77777777" w:rsidR="00940167" w:rsidRPr="008567C7" w:rsidRDefault="00940167" w:rsidP="002709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ul. </w:t>
            </w:r>
            <w:proofErr w:type="spellStart"/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Rydlówka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42C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6F5A12A7" w14:textId="77777777" w:rsidR="00940167" w:rsidRPr="001B7815" w:rsidRDefault="00940167" w:rsidP="002709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30-363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D8A81BB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52,41</w:t>
            </w:r>
          </w:p>
        </w:tc>
        <w:tc>
          <w:tcPr>
            <w:tcW w:w="1134" w:type="dxa"/>
            <w:vAlign w:val="center"/>
          </w:tcPr>
          <w:p w14:paraId="759FE6E1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2694100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EF48D5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C9F72E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1C9DD0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FDF2961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92,41</w:t>
            </w:r>
          </w:p>
        </w:tc>
      </w:tr>
      <w:tr w:rsidR="00940167" w:rsidRPr="008567C7" w14:paraId="77D8C3D9" w14:textId="77777777" w:rsidTr="00270929">
        <w:tc>
          <w:tcPr>
            <w:tcW w:w="709" w:type="dxa"/>
            <w:vAlign w:val="center"/>
          </w:tcPr>
          <w:p w14:paraId="5E79AF41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7D452E7F" w14:textId="77777777" w:rsidR="00940167" w:rsidRPr="002B6761" w:rsidRDefault="00940167" w:rsidP="002709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9401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6215AED4" w14:textId="77777777" w:rsidR="00940167" w:rsidRPr="008567C7" w:rsidRDefault="00940167" w:rsidP="002709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E0DC0B" w14:textId="77777777" w:rsidR="00940167" w:rsidRPr="001B7815" w:rsidRDefault="00940167" w:rsidP="002709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16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71669AD0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49,18</w:t>
            </w:r>
          </w:p>
        </w:tc>
        <w:tc>
          <w:tcPr>
            <w:tcW w:w="1134" w:type="dxa"/>
            <w:vAlign w:val="center"/>
          </w:tcPr>
          <w:p w14:paraId="084E117B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6014F29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46A990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E3F912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4D6CF7B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FE24E0B" w14:textId="77777777" w:rsidR="00940167" w:rsidRPr="008567C7" w:rsidRDefault="00940167" w:rsidP="002709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167">
              <w:rPr>
                <w:rFonts w:ascii="Times New Roman" w:hAnsi="Times New Roman" w:cs="Times New Roman"/>
                <w:sz w:val="18"/>
                <w:szCs w:val="18"/>
              </w:rPr>
              <w:t xml:space="preserve">  89,18</w:t>
            </w:r>
          </w:p>
        </w:tc>
      </w:tr>
    </w:tbl>
    <w:p w14:paraId="51DE637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9A2A4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066CA7C" w14:textId="77777777" w:rsidR="0094086A" w:rsidRPr="001B7815" w:rsidRDefault="0094086A" w:rsidP="0094086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52729E89" w14:textId="77777777" w:rsidR="0094086A" w:rsidRDefault="0094086A" w:rsidP="0094086A">
      <w:pPr>
        <w:spacing w:before="120" w:after="120"/>
        <w:jc w:val="both"/>
        <w:rPr>
          <w:color w:val="000000"/>
          <w:sz w:val="16"/>
          <w:szCs w:val="16"/>
        </w:rPr>
      </w:pPr>
    </w:p>
    <w:p w14:paraId="1238BD0C" w14:textId="77777777" w:rsidR="0094086A" w:rsidRDefault="0094086A" w:rsidP="0094086A">
      <w:pPr>
        <w:spacing w:after="40" w:line="276" w:lineRule="auto"/>
        <w:jc w:val="both"/>
      </w:pPr>
      <w:r>
        <w:t>Informacja o terminie zawarcia umowy:</w:t>
      </w:r>
    </w:p>
    <w:p w14:paraId="25B92F95" w14:textId="77777777" w:rsidR="0094086A" w:rsidRPr="00F33C66" w:rsidRDefault="0094086A" w:rsidP="0094086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45527D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DBCEC2" w14:textId="77777777" w:rsidR="00867A38" w:rsidRDefault="00867A38">
      <w:r>
        <w:separator/>
      </w:r>
    </w:p>
  </w:endnote>
  <w:endnote w:type="continuationSeparator" w:id="0">
    <w:p w14:paraId="2A9E45B7" w14:textId="77777777" w:rsidR="00867A38" w:rsidRDefault="0086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244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2E6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9C230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F881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71B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52865F" w14:textId="77777777" w:rsidR="00867A38" w:rsidRDefault="00867A38">
      <w:r>
        <w:separator/>
      </w:r>
    </w:p>
  </w:footnote>
  <w:footnote w:type="continuationSeparator" w:id="0">
    <w:p w14:paraId="018F4F9E" w14:textId="77777777" w:rsidR="00867A38" w:rsidRDefault="00867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A90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FF8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C03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A38"/>
    <w:rsid w:val="00005838"/>
    <w:rsid w:val="00022322"/>
    <w:rsid w:val="00042497"/>
    <w:rsid w:val="000C1E6F"/>
    <w:rsid w:val="000E4E56"/>
    <w:rsid w:val="001A06F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8E1"/>
    <w:rsid w:val="00867A38"/>
    <w:rsid w:val="008A6C10"/>
    <w:rsid w:val="008E5102"/>
    <w:rsid w:val="00915B9E"/>
    <w:rsid w:val="00940167"/>
    <w:rsid w:val="0094086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220926"/>
  <w15:chartTrackingRefBased/>
  <w15:docId w15:val="{DB8D7935-8786-4602-B6C8-032AD1AD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2024-07-26T06:35:00Z</cp:lastPrinted>
  <dcterms:created xsi:type="dcterms:W3CDTF">2024-07-26T06:35:00Z</dcterms:created>
  <dcterms:modified xsi:type="dcterms:W3CDTF">2024-07-26T06:35:00Z</dcterms:modified>
</cp:coreProperties>
</file>