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5A47" w14:textId="644572D8" w:rsidR="008D2AB8" w:rsidRPr="00004386" w:rsidRDefault="008D2AB8" w:rsidP="003336A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04386">
        <w:rPr>
          <w:rFonts w:ascii="Times New Roman" w:hAnsi="Times New Roman"/>
          <w:sz w:val="22"/>
          <w:szCs w:val="22"/>
        </w:rPr>
        <w:t>1</w:t>
      </w:r>
    </w:p>
    <w:p w14:paraId="1982EB11" w14:textId="360893DD" w:rsidR="00A9639A" w:rsidRPr="00004386" w:rsidRDefault="008D2AB8" w:rsidP="003336A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>FORMULARZ OFERTY</w:t>
      </w:r>
    </w:p>
    <w:p w14:paraId="51AD184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NAZWA WYKONAWCY:……………………………………………………………………..</w:t>
      </w:r>
    </w:p>
    <w:p w14:paraId="78886C1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4A6F56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ADRES:………………………………………………………………………………………………</w:t>
      </w:r>
    </w:p>
    <w:p w14:paraId="34219530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 zamieszkania (dotyczy osób prowadzących działalność gospodarczą):………………………</w:t>
      </w:r>
    </w:p>
    <w:p w14:paraId="0765165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POWIAT:…………………………………WOJEWÓDZTWO …………………………….............</w:t>
      </w:r>
    </w:p>
    <w:p w14:paraId="4C16375B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TEL.……………………………………………………………………………………………..</w:t>
      </w:r>
    </w:p>
    <w:p w14:paraId="0B5689A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FAX …………………………………………………………………………………………….</w:t>
      </w:r>
    </w:p>
    <w:p w14:paraId="11EBC59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E-MAIL………………………………………………………………………………………….</w:t>
      </w:r>
    </w:p>
    <w:p w14:paraId="1D07868D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NIP…………………………………. REGON:………………………………………………...</w:t>
      </w:r>
    </w:p>
    <w:p w14:paraId="44C18326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BANK/ NR KONTA ……………………………………………………………………………</w:t>
      </w:r>
    </w:p>
    <w:p w14:paraId="7AD35E9F" w14:textId="4ED11DEC" w:rsidR="00A9639A" w:rsidRPr="0000438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Do: Nazwa i siedziba Zamawiającego:</w:t>
      </w:r>
    </w:p>
    <w:p w14:paraId="7C277C50" w14:textId="77777777" w:rsidR="00B653E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Akademia Górniczo </w:t>
      </w:r>
      <w:r w:rsidR="00B653E6">
        <w:rPr>
          <w:b/>
          <w:sz w:val="22"/>
          <w:szCs w:val="22"/>
        </w:rPr>
        <w:t>–</w:t>
      </w:r>
      <w:r w:rsidRPr="00004386">
        <w:rPr>
          <w:b/>
          <w:sz w:val="22"/>
          <w:szCs w:val="22"/>
        </w:rPr>
        <w:t xml:space="preserve"> Hutnicza</w:t>
      </w:r>
      <w:r w:rsidR="00B653E6">
        <w:rPr>
          <w:b/>
          <w:sz w:val="22"/>
          <w:szCs w:val="22"/>
        </w:rPr>
        <w:t xml:space="preserve"> </w:t>
      </w:r>
      <w:r w:rsidRPr="00004386">
        <w:rPr>
          <w:b/>
          <w:sz w:val="22"/>
          <w:szCs w:val="22"/>
        </w:rPr>
        <w:t>im. Stanisława Staszica w Krakowie</w:t>
      </w:r>
      <w:r w:rsidR="00B653E6">
        <w:rPr>
          <w:b/>
          <w:sz w:val="22"/>
          <w:szCs w:val="22"/>
        </w:rPr>
        <w:t xml:space="preserve"> </w:t>
      </w:r>
    </w:p>
    <w:p w14:paraId="2C67A43F" w14:textId="276F83FE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Dział Zamówień Publicznych  </w:t>
      </w:r>
    </w:p>
    <w:p w14:paraId="1F14DA15" w14:textId="77777777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Al. Mickiewicza 30 </w:t>
      </w:r>
    </w:p>
    <w:p w14:paraId="7DFF1F42" w14:textId="77777777" w:rsidR="00A9639A" w:rsidRPr="00004386" w:rsidRDefault="00A9639A" w:rsidP="00A9639A">
      <w:pPr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30-059 Kraków,  </w:t>
      </w:r>
    </w:p>
    <w:p w14:paraId="3F5F19B1" w14:textId="77777777" w:rsidR="00A9639A" w:rsidRPr="00004386" w:rsidRDefault="00A9639A" w:rsidP="00A9639A">
      <w:pPr>
        <w:ind w:firstLine="3969"/>
        <w:rPr>
          <w:b/>
          <w:sz w:val="22"/>
          <w:szCs w:val="22"/>
        </w:rPr>
      </w:pPr>
    </w:p>
    <w:p w14:paraId="5D7419C9" w14:textId="178E8F2D" w:rsidR="007D5896" w:rsidRDefault="00A9639A" w:rsidP="00485852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Przystępując do postępowania o udzielenie zamówienia publicznego, którego przedmiotem</w:t>
      </w:r>
      <w:r w:rsidR="007E435B" w:rsidRPr="00004386">
        <w:rPr>
          <w:sz w:val="22"/>
          <w:szCs w:val="22"/>
        </w:rPr>
        <w:t xml:space="preserve"> </w:t>
      </w:r>
      <w:r w:rsidRPr="00004386">
        <w:rPr>
          <w:sz w:val="22"/>
          <w:szCs w:val="22"/>
        </w:rPr>
        <w:t xml:space="preserve">jest </w:t>
      </w:r>
      <w:r w:rsidR="00204048" w:rsidRPr="00204048">
        <w:rPr>
          <w:b/>
          <w:bCs/>
          <w:sz w:val="22"/>
          <w:szCs w:val="22"/>
        </w:rPr>
        <w:t xml:space="preserve"> </w:t>
      </w:r>
      <w:r w:rsidR="00772D61" w:rsidRPr="00772D61">
        <w:rPr>
          <w:b/>
          <w:bCs/>
          <w:sz w:val="22"/>
          <w:szCs w:val="22"/>
        </w:rPr>
        <w:t>Wyposażenie Laboratorium dydaktycznego dla WMN AGH w tribotester wysokotemperaturowy DE.dzp.272-392/24</w:t>
      </w:r>
      <w:r w:rsidRPr="00004386">
        <w:rPr>
          <w:sz w:val="22"/>
          <w:szCs w:val="22"/>
        </w:rPr>
        <w:t>, oferuję realizację przedmiotu zamówienia, zgodnie z zasadami określonymi w specyfikacji warunków zamówienia.</w:t>
      </w:r>
    </w:p>
    <w:p w14:paraId="26D8B201" w14:textId="77777777" w:rsidR="007D5896" w:rsidRDefault="007D5896" w:rsidP="00485852">
      <w:pPr>
        <w:jc w:val="both"/>
        <w:rPr>
          <w:sz w:val="22"/>
          <w:szCs w:val="22"/>
        </w:rPr>
      </w:pPr>
    </w:p>
    <w:p w14:paraId="26847366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netto:………………………………………….PLN</w:t>
      </w:r>
    </w:p>
    <w:p w14:paraId="424BC95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078E403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brutto: .............................................................PLN</w:t>
      </w:r>
    </w:p>
    <w:p w14:paraId="68D04CE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1A23705F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C9AAB4D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Powyższa cena zawiera podatek VAT w wysokości 23% tj.…………………….PLN</w:t>
      </w:r>
    </w:p>
    <w:p w14:paraId="34AA8B0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7AAA552" w14:textId="77777777" w:rsidR="00772D61" w:rsidRDefault="00772D61" w:rsidP="00537D66">
      <w:pPr>
        <w:widowControl w:val="0"/>
        <w:jc w:val="both"/>
        <w:rPr>
          <w:b/>
          <w:bCs/>
          <w:sz w:val="22"/>
          <w:szCs w:val="22"/>
        </w:rPr>
      </w:pPr>
    </w:p>
    <w:p w14:paraId="0DA56903" w14:textId="4A1A8D46" w:rsid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Producent/model zaoferowanego urządzenia: ……………………………………………</w:t>
      </w:r>
    </w:p>
    <w:p w14:paraId="1F77984D" w14:textId="77777777" w:rsidR="00772D61" w:rsidRPr="00537D66" w:rsidRDefault="00772D61" w:rsidP="00537D66">
      <w:pPr>
        <w:widowControl w:val="0"/>
        <w:jc w:val="both"/>
        <w:rPr>
          <w:b/>
          <w:bCs/>
          <w:sz w:val="22"/>
          <w:szCs w:val="22"/>
        </w:rPr>
      </w:pPr>
    </w:p>
    <w:p w14:paraId="1DBA522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EE86BCD" w14:textId="0E72CDCA" w:rsidR="00537D66" w:rsidRPr="002535CA" w:rsidRDefault="00537D66" w:rsidP="00537D66">
      <w:pPr>
        <w:widowControl w:val="0"/>
        <w:jc w:val="both"/>
        <w:rPr>
          <w:i/>
          <w:sz w:val="22"/>
          <w:szCs w:val="22"/>
        </w:rPr>
      </w:pPr>
      <w:r w:rsidRPr="00537D66">
        <w:rPr>
          <w:b/>
          <w:bCs/>
          <w:sz w:val="22"/>
          <w:szCs w:val="22"/>
        </w:rPr>
        <w:t>Termin realizacji zamówienia:…</w:t>
      </w:r>
      <w:r w:rsidR="00967A4B">
        <w:rPr>
          <w:b/>
          <w:bCs/>
          <w:sz w:val="22"/>
          <w:szCs w:val="22"/>
        </w:rPr>
        <w:t>………..</w:t>
      </w:r>
      <w:r w:rsidR="00856DEF">
        <w:rPr>
          <w:b/>
          <w:bCs/>
          <w:sz w:val="22"/>
          <w:szCs w:val="22"/>
        </w:rPr>
        <w:t xml:space="preserve">dni roboczych </w:t>
      </w:r>
      <w:r w:rsidRPr="00537D66">
        <w:rPr>
          <w:b/>
          <w:bCs/>
          <w:sz w:val="22"/>
          <w:szCs w:val="22"/>
        </w:rPr>
        <w:t>od daty podpisania umowy</w:t>
      </w:r>
      <w:r w:rsidRPr="00537D66">
        <w:rPr>
          <w:b/>
          <w:bCs/>
          <w:sz w:val="22"/>
          <w:szCs w:val="22"/>
          <w:highlight w:val="yellow"/>
        </w:rPr>
        <w:t xml:space="preserve"> (kryterium oceny ofert)</w:t>
      </w:r>
    </w:p>
    <w:p w14:paraId="0FEEBFF8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55475519" w14:textId="565D89D7" w:rsid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Okres udzielonej gwarancji  ……………………m-cy.</w:t>
      </w:r>
      <w:r w:rsidR="00967A4B">
        <w:rPr>
          <w:b/>
          <w:bCs/>
          <w:sz w:val="22"/>
          <w:szCs w:val="22"/>
        </w:rPr>
        <w:t>*</w:t>
      </w:r>
      <w:r w:rsidRPr="00537D66">
        <w:rPr>
          <w:b/>
          <w:bCs/>
          <w:sz w:val="22"/>
          <w:szCs w:val="22"/>
        </w:rPr>
        <w:t xml:space="preserve"> </w:t>
      </w:r>
      <w:r w:rsidR="0024628F" w:rsidRPr="0024628F">
        <w:rPr>
          <w:b/>
          <w:bCs/>
          <w:sz w:val="22"/>
          <w:szCs w:val="22"/>
          <w:highlight w:val="yellow"/>
        </w:rPr>
        <w:t>(kryterium oceny ofert)</w:t>
      </w:r>
    </w:p>
    <w:p w14:paraId="795BA183" w14:textId="5D7DDC43" w:rsidR="00967A4B" w:rsidRDefault="00967A4B" w:rsidP="00537D66">
      <w:pPr>
        <w:widowControl w:val="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*</w:t>
      </w:r>
      <w:r w:rsidRPr="0067138D">
        <w:rPr>
          <w:sz w:val="22"/>
          <w:szCs w:val="22"/>
        </w:rPr>
        <w:t xml:space="preserve">W przypadku nie podania okresu gwarancji, Zamawiający przyjmie minimalny okres gwarancji, tj. </w:t>
      </w:r>
      <w:r>
        <w:rPr>
          <w:sz w:val="22"/>
          <w:szCs w:val="22"/>
        </w:rPr>
        <w:t>12</w:t>
      </w:r>
      <w:r w:rsidRPr="0067138D">
        <w:rPr>
          <w:sz w:val="22"/>
          <w:szCs w:val="22"/>
        </w:rPr>
        <w:t xml:space="preserve"> miesi</w:t>
      </w:r>
      <w:r>
        <w:rPr>
          <w:sz w:val="22"/>
          <w:szCs w:val="22"/>
        </w:rPr>
        <w:t>ęcy.</w:t>
      </w:r>
    </w:p>
    <w:p w14:paraId="0BFE1F23" w14:textId="696663DA" w:rsidR="00A9639A" w:rsidRPr="00004386" w:rsidRDefault="00C471AA" w:rsidP="00A9639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04386">
        <w:rPr>
          <w:sz w:val="22"/>
          <w:szCs w:val="22"/>
        </w:rPr>
        <w:br/>
      </w:r>
      <w:r w:rsidR="00A9639A" w:rsidRPr="000043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="00A9639A" w:rsidRPr="00004386">
        <w:rPr>
          <w:b/>
          <w:sz w:val="22"/>
          <w:szCs w:val="22"/>
        </w:rPr>
        <w:t xml:space="preserve"> TAK/NIE</w:t>
      </w:r>
    </w:p>
    <w:p w14:paraId="322BB203" w14:textId="23C8A72C" w:rsidR="0031496D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004386">
        <w:rPr>
          <w:sz w:val="22"/>
          <w:szCs w:val="22"/>
        </w:rPr>
        <w:t xml:space="preserve">Termin płatności: </w:t>
      </w:r>
      <w:r w:rsidRPr="00004386">
        <w:rPr>
          <w:b w:val="0"/>
          <w:bCs/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</w:t>
      </w:r>
      <w:r w:rsidRPr="00004386">
        <w:rPr>
          <w:b w:val="0"/>
          <w:bCs/>
          <w:sz w:val="22"/>
          <w:szCs w:val="22"/>
        </w:rPr>
        <w:lastRenderedPageBreak/>
        <w:t>wynagrodzenia nastąpi przelewem na rachunek Sprzedawcy zawarty na dzień zlecenia przelewu w wykazie podmiotów o których mowa w art. 96b ust. 1) Ustawy o podatku od towarów i usług.</w:t>
      </w:r>
      <w:r w:rsidR="0031496D" w:rsidRPr="00004386">
        <w:rPr>
          <w:b w:val="0"/>
          <w:bCs/>
          <w:sz w:val="22"/>
          <w:szCs w:val="22"/>
        </w:rPr>
        <w:br/>
      </w:r>
    </w:p>
    <w:p w14:paraId="5CFA5AA6" w14:textId="77777777" w:rsidR="0031496D" w:rsidRPr="00004386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004386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297E3B8C" w14:textId="5956FE7F" w:rsidR="00856DEF" w:rsidRPr="00856DEF" w:rsidRDefault="00856DEF" w:rsidP="00856DEF">
      <w:pPr>
        <w:numPr>
          <w:ilvl w:val="0"/>
          <w:numId w:val="1"/>
        </w:numPr>
        <w:spacing w:line="276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Oświadczamy, że o</w:t>
      </w:r>
      <w:r w:rsidRPr="00BF17AF">
        <w:rPr>
          <w:rFonts w:eastAsia="Calibri"/>
          <w:b/>
          <w:bCs/>
          <w:sz w:val="22"/>
          <w:szCs w:val="22"/>
          <w:lang w:eastAsia="en-US"/>
        </w:rPr>
        <w:t>bsługa gwarancyjna</w:t>
      </w:r>
      <w:r>
        <w:rPr>
          <w:rFonts w:eastAsia="Calibri"/>
          <w:b/>
          <w:bCs/>
          <w:sz w:val="22"/>
          <w:szCs w:val="22"/>
          <w:lang w:eastAsia="en-US"/>
        </w:rPr>
        <w:t xml:space="preserve"> urządze</w:t>
      </w:r>
      <w:r w:rsidR="005565A5">
        <w:rPr>
          <w:rFonts w:eastAsia="Calibri"/>
          <w:b/>
          <w:bCs/>
          <w:sz w:val="22"/>
          <w:szCs w:val="22"/>
          <w:lang w:eastAsia="en-US"/>
        </w:rPr>
        <w:t>nia</w:t>
      </w:r>
      <w:r>
        <w:rPr>
          <w:rFonts w:eastAsia="Calibri"/>
          <w:b/>
          <w:bCs/>
          <w:sz w:val="22"/>
          <w:szCs w:val="22"/>
          <w:lang w:eastAsia="en-US"/>
        </w:rPr>
        <w:t xml:space="preserve"> i oprogramowania</w:t>
      </w:r>
      <w:r w:rsidRPr="00BF17AF">
        <w:rPr>
          <w:rFonts w:eastAsia="Calibri"/>
          <w:b/>
          <w:bCs/>
          <w:sz w:val="22"/>
          <w:szCs w:val="22"/>
          <w:lang w:eastAsia="en-US"/>
        </w:rPr>
        <w:t xml:space="preserve"> realizowana</w:t>
      </w:r>
      <w:r>
        <w:rPr>
          <w:rFonts w:eastAsia="Calibri"/>
          <w:b/>
          <w:bCs/>
          <w:sz w:val="22"/>
          <w:szCs w:val="22"/>
          <w:lang w:eastAsia="en-US"/>
        </w:rPr>
        <w:t xml:space="preserve"> będzie</w:t>
      </w:r>
      <w:r w:rsidRPr="00BF17AF">
        <w:rPr>
          <w:rFonts w:eastAsia="Calibri"/>
          <w:b/>
          <w:bCs/>
          <w:sz w:val="22"/>
          <w:szCs w:val="22"/>
          <w:lang w:eastAsia="en-US"/>
        </w:rPr>
        <w:t xml:space="preserve"> przez producenta lub autoryzowanego partnera serwisowego producenta</w:t>
      </w:r>
      <w:r>
        <w:rPr>
          <w:rFonts w:eastAsia="Calibri"/>
          <w:b/>
          <w:bCs/>
          <w:sz w:val="22"/>
          <w:szCs w:val="22"/>
          <w:lang w:eastAsia="en-US"/>
        </w:rPr>
        <w:t xml:space="preserve"> tj…………….(należy wpisać).</w:t>
      </w:r>
    </w:p>
    <w:p w14:paraId="5DE882E7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6B64194C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(ych)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6AD75E45" w14:textId="17A1CE51" w:rsidR="00A9639A" w:rsidRPr="00856DEF" w:rsidRDefault="0064295B" w:rsidP="00856DE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sectPr w:rsidR="00A9639A" w:rsidRPr="00856DEF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BCD15B" w14:textId="77777777" w:rsidR="0098598E" w:rsidRDefault="0098598E">
      <w:r>
        <w:separator/>
      </w:r>
    </w:p>
  </w:endnote>
  <w:endnote w:type="continuationSeparator" w:id="0">
    <w:p w14:paraId="419FBF5C" w14:textId="77777777" w:rsidR="0098598E" w:rsidRDefault="00985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E35262" w14:textId="77777777" w:rsidR="0098598E" w:rsidRDefault="0098598E">
      <w:r>
        <w:separator/>
      </w:r>
    </w:p>
  </w:footnote>
  <w:footnote w:type="continuationSeparator" w:id="0">
    <w:p w14:paraId="314909EC" w14:textId="77777777" w:rsidR="0098598E" w:rsidRDefault="00985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259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B731D"/>
    <w:rsid w:val="000D6134"/>
    <w:rsid w:val="000E09C7"/>
    <w:rsid w:val="000E5FBD"/>
    <w:rsid w:val="000F6589"/>
    <w:rsid w:val="00106636"/>
    <w:rsid w:val="00116EC6"/>
    <w:rsid w:val="001801DD"/>
    <w:rsid w:val="001B39B7"/>
    <w:rsid w:val="001C468B"/>
    <w:rsid w:val="001D4612"/>
    <w:rsid w:val="001E2E06"/>
    <w:rsid w:val="00204048"/>
    <w:rsid w:val="00207E98"/>
    <w:rsid w:val="0024628F"/>
    <w:rsid w:val="0024678D"/>
    <w:rsid w:val="002504B9"/>
    <w:rsid w:val="002535CA"/>
    <w:rsid w:val="00261135"/>
    <w:rsid w:val="002723B0"/>
    <w:rsid w:val="002826A4"/>
    <w:rsid w:val="00291B65"/>
    <w:rsid w:val="002E322C"/>
    <w:rsid w:val="003064E3"/>
    <w:rsid w:val="0031496D"/>
    <w:rsid w:val="00315A4A"/>
    <w:rsid w:val="003336A1"/>
    <w:rsid w:val="00385708"/>
    <w:rsid w:val="003A3FF8"/>
    <w:rsid w:val="003B007E"/>
    <w:rsid w:val="003B5A81"/>
    <w:rsid w:val="003C26D5"/>
    <w:rsid w:val="003E60FF"/>
    <w:rsid w:val="003F045F"/>
    <w:rsid w:val="003F2313"/>
    <w:rsid w:val="004103F1"/>
    <w:rsid w:val="004410BE"/>
    <w:rsid w:val="004614CB"/>
    <w:rsid w:val="00485852"/>
    <w:rsid w:val="0048709F"/>
    <w:rsid w:val="00495B22"/>
    <w:rsid w:val="004A3829"/>
    <w:rsid w:val="004B7300"/>
    <w:rsid w:val="004C0FBC"/>
    <w:rsid w:val="004C6753"/>
    <w:rsid w:val="004F1149"/>
    <w:rsid w:val="00514936"/>
    <w:rsid w:val="00537D66"/>
    <w:rsid w:val="00546FD8"/>
    <w:rsid w:val="00551F48"/>
    <w:rsid w:val="005565A5"/>
    <w:rsid w:val="00562C21"/>
    <w:rsid w:val="00571AF7"/>
    <w:rsid w:val="00583AF1"/>
    <w:rsid w:val="00595C87"/>
    <w:rsid w:val="005C3CC9"/>
    <w:rsid w:val="005D2C65"/>
    <w:rsid w:val="005E6D94"/>
    <w:rsid w:val="005F15EC"/>
    <w:rsid w:val="006275CB"/>
    <w:rsid w:val="0063384F"/>
    <w:rsid w:val="0064295B"/>
    <w:rsid w:val="00643C6F"/>
    <w:rsid w:val="00646202"/>
    <w:rsid w:val="0065290F"/>
    <w:rsid w:val="00667331"/>
    <w:rsid w:val="0067138D"/>
    <w:rsid w:val="0067365D"/>
    <w:rsid w:val="006757E2"/>
    <w:rsid w:val="006815F6"/>
    <w:rsid w:val="006A0ED8"/>
    <w:rsid w:val="006A427A"/>
    <w:rsid w:val="006C1F99"/>
    <w:rsid w:val="006D1797"/>
    <w:rsid w:val="006E32C8"/>
    <w:rsid w:val="006F4272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56DEF"/>
    <w:rsid w:val="00891A90"/>
    <w:rsid w:val="008B2F0C"/>
    <w:rsid w:val="008B4928"/>
    <w:rsid w:val="008D2AB8"/>
    <w:rsid w:val="008F1C66"/>
    <w:rsid w:val="00922561"/>
    <w:rsid w:val="00931861"/>
    <w:rsid w:val="00967A4B"/>
    <w:rsid w:val="00970FE4"/>
    <w:rsid w:val="0098598E"/>
    <w:rsid w:val="009B3871"/>
    <w:rsid w:val="00A0022B"/>
    <w:rsid w:val="00A346FE"/>
    <w:rsid w:val="00A34E11"/>
    <w:rsid w:val="00A4066D"/>
    <w:rsid w:val="00A40C4C"/>
    <w:rsid w:val="00A45BD6"/>
    <w:rsid w:val="00A47B4D"/>
    <w:rsid w:val="00A83018"/>
    <w:rsid w:val="00A9639A"/>
    <w:rsid w:val="00AA0F7C"/>
    <w:rsid w:val="00AD653E"/>
    <w:rsid w:val="00AD6BB5"/>
    <w:rsid w:val="00B03F16"/>
    <w:rsid w:val="00B22FD0"/>
    <w:rsid w:val="00B33824"/>
    <w:rsid w:val="00B62A32"/>
    <w:rsid w:val="00B653E6"/>
    <w:rsid w:val="00B774DC"/>
    <w:rsid w:val="00B84413"/>
    <w:rsid w:val="00B924C3"/>
    <w:rsid w:val="00B97CCF"/>
    <w:rsid w:val="00BA3A22"/>
    <w:rsid w:val="00BD00E0"/>
    <w:rsid w:val="00BE264F"/>
    <w:rsid w:val="00C449FF"/>
    <w:rsid w:val="00C471AA"/>
    <w:rsid w:val="00C51671"/>
    <w:rsid w:val="00C86564"/>
    <w:rsid w:val="00C95F26"/>
    <w:rsid w:val="00C969A6"/>
    <w:rsid w:val="00C96CB4"/>
    <w:rsid w:val="00CA7D36"/>
    <w:rsid w:val="00CC3F7B"/>
    <w:rsid w:val="00CD0463"/>
    <w:rsid w:val="00CF6BC8"/>
    <w:rsid w:val="00D24208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44371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50E8A"/>
    <w:rsid w:val="00F51688"/>
    <w:rsid w:val="00F53146"/>
    <w:rsid w:val="00F53B9C"/>
    <w:rsid w:val="00F91018"/>
    <w:rsid w:val="00FA0F30"/>
    <w:rsid w:val="00FA51A4"/>
    <w:rsid w:val="00FC3FF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536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7</cp:revision>
  <cp:lastPrinted>2024-04-25T11:30:00Z</cp:lastPrinted>
  <dcterms:created xsi:type="dcterms:W3CDTF">2024-07-19T14:36:00Z</dcterms:created>
  <dcterms:modified xsi:type="dcterms:W3CDTF">2024-07-25T08:17:00Z</dcterms:modified>
</cp:coreProperties>
</file>