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93790" w14:textId="77777777" w:rsidR="009C42F1" w:rsidRDefault="009C42F1" w:rsidP="009C42F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755536C" w14:textId="77777777" w:rsidR="009C42F1" w:rsidRDefault="009C42F1" w:rsidP="009C42F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F6E3457" w14:textId="77777777" w:rsidR="009C42F1" w:rsidRDefault="009C42F1" w:rsidP="009C42F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1DAF334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7B0E6A3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288CBF67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3A979122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3A7A076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30C3CA46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233BF7C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645F300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48849F9" w14:textId="77777777" w:rsidR="009C42F1" w:rsidRDefault="009C42F1" w:rsidP="009C42F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B8AC2C7" w14:textId="77777777" w:rsidR="009C42F1" w:rsidRDefault="009C42F1" w:rsidP="009C42F1">
      <w:pPr>
        <w:spacing w:line="360" w:lineRule="auto"/>
      </w:pPr>
      <w:r>
        <w:t>Do: Nazwa i siedziba Zamawiającego:</w:t>
      </w:r>
    </w:p>
    <w:p w14:paraId="055F26BC" w14:textId="77777777" w:rsidR="009C42F1" w:rsidRDefault="009C42F1" w:rsidP="009C42F1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2E5DB6FD" w14:textId="77777777" w:rsidR="009C42F1" w:rsidRDefault="009C42F1" w:rsidP="009C42F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C41E6B1" w14:textId="77777777" w:rsidR="009C42F1" w:rsidRDefault="009C42F1" w:rsidP="009C42F1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673C0BE2" w14:textId="77777777" w:rsidR="009C42F1" w:rsidRDefault="009C42F1" w:rsidP="009C42F1">
      <w:pPr>
        <w:ind w:firstLine="3969"/>
        <w:rPr>
          <w:b/>
        </w:rPr>
      </w:pPr>
    </w:p>
    <w:p w14:paraId="05A0D969" w14:textId="131B966A" w:rsidR="009C42F1" w:rsidRDefault="009C42F1" w:rsidP="009C42F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9333D2" w:rsidRPr="009333D2">
        <w:rPr>
          <w:rFonts w:ascii="Verdana" w:hAnsi="Verdana"/>
          <w:b/>
          <w:sz w:val="20"/>
          <w:szCs w:val="20"/>
        </w:rPr>
        <w:t xml:space="preserve">budowa siłowni zewnętrznej na terenie Miasteczka Studenckiego  AGH </w:t>
      </w:r>
      <w:r w:rsidR="00001DC7" w:rsidRPr="00001DC7">
        <w:rPr>
          <w:rFonts w:ascii="Verdana" w:hAnsi="Verdana"/>
          <w:b/>
          <w:sz w:val="20"/>
          <w:szCs w:val="20"/>
        </w:rPr>
        <w:t xml:space="preserve">etap </w:t>
      </w:r>
      <w:r w:rsidR="009333D2" w:rsidRPr="009333D2">
        <w:rPr>
          <w:rFonts w:ascii="Verdana" w:hAnsi="Verdana"/>
          <w:b/>
          <w:sz w:val="20"/>
          <w:szCs w:val="20"/>
        </w:rPr>
        <w:t>II - DE-dzp.272-380/24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6C151BD" w14:textId="77777777" w:rsidR="009C42F1" w:rsidRDefault="009C42F1" w:rsidP="009C42F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16962CD" w14:textId="77777777" w:rsidR="009C42F1" w:rsidRDefault="009C42F1" w:rsidP="009C42F1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03003395" w14:textId="77777777" w:rsidR="009C42F1" w:rsidRDefault="009C42F1" w:rsidP="009C42F1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39C79E31" w14:textId="77777777" w:rsidR="009C42F1" w:rsidRDefault="009C42F1" w:rsidP="009C42F1">
      <w:pPr>
        <w:jc w:val="both"/>
        <w:outlineLvl w:val="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3A0C8715" w14:textId="77777777" w:rsidR="009C42F1" w:rsidRDefault="009C42F1" w:rsidP="009C42F1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0DA713D6" w14:textId="77777777" w:rsidR="009C42F1" w:rsidRDefault="009C42F1" w:rsidP="009C42F1">
      <w:pPr>
        <w:jc w:val="both"/>
        <w:outlineLvl w:val="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5DB0BF19" w14:textId="77777777" w:rsidR="009C42F1" w:rsidRDefault="009C42F1" w:rsidP="009C42F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0A0116C" w14:textId="77777777" w:rsidR="009C42F1" w:rsidRDefault="009C42F1" w:rsidP="009C42F1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Okres udzielonej gwarancji wynosi</w:t>
      </w:r>
      <w:r>
        <w:rPr>
          <w:rFonts w:ascii="Verdana" w:hAnsi="Verdana"/>
          <w:bCs/>
          <w:sz w:val="20"/>
          <w:szCs w:val="20"/>
        </w:rPr>
        <w:t>: ………………………miesięcy</w:t>
      </w:r>
      <w:r>
        <w:rPr>
          <w:rFonts w:ascii="Verdana" w:hAnsi="Verdana"/>
          <w:bCs/>
          <w:i/>
          <w:iCs/>
          <w:sz w:val="20"/>
          <w:szCs w:val="20"/>
        </w:rPr>
        <w:t>*</w:t>
      </w:r>
      <w:r>
        <w:rPr>
          <w:rFonts w:ascii="Verdana" w:hAnsi="Verdana"/>
          <w:bCs/>
          <w:sz w:val="20"/>
          <w:szCs w:val="20"/>
        </w:rPr>
        <w:t xml:space="preserve"> (</w:t>
      </w:r>
      <w:r>
        <w:rPr>
          <w:rFonts w:ascii="Verdana" w:hAnsi="Verdana"/>
          <w:bCs/>
          <w:i/>
          <w:sz w:val="20"/>
          <w:szCs w:val="20"/>
        </w:rPr>
        <w:t>kryterium oceny ofert)</w:t>
      </w:r>
    </w:p>
    <w:p w14:paraId="77C95949" w14:textId="77777777" w:rsidR="009C42F1" w:rsidRDefault="009C42F1" w:rsidP="009C42F1">
      <w:pPr>
        <w:ind w:right="-45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*W przypadku nie podania okresu gwarancji, Zamawiający przyjmie minimalny okres gwarancji.  </w:t>
      </w:r>
      <w:r>
        <w:rPr>
          <w:rFonts w:ascii="Verdana" w:hAnsi="Verdana"/>
          <w:bCs/>
          <w:sz w:val="18"/>
          <w:szCs w:val="18"/>
        </w:rPr>
        <w:t xml:space="preserve"> </w:t>
      </w:r>
    </w:p>
    <w:p w14:paraId="02734BCC" w14:textId="77777777" w:rsidR="009C42F1" w:rsidRDefault="009C42F1" w:rsidP="009C42F1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1C2F7168" w14:textId="274A8BF6" w:rsidR="009C42F1" w:rsidRDefault="009C42F1" w:rsidP="009C42F1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</w:t>
      </w:r>
      <w:r w:rsidR="00A44CAD">
        <w:rPr>
          <w:rFonts w:ascii="Verdana" w:hAnsi="Verdana"/>
          <w:b/>
          <w:sz w:val="20"/>
          <w:szCs w:val="20"/>
        </w:rPr>
        <w:t>2 miesięcy</w:t>
      </w:r>
      <w:r>
        <w:rPr>
          <w:rFonts w:ascii="Verdana" w:hAnsi="Verdana"/>
          <w:b/>
          <w:sz w:val="20"/>
          <w:szCs w:val="20"/>
        </w:rPr>
        <w:t xml:space="preserve"> od daty podpisania umowy </w:t>
      </w:r>
    </w:p>
    <w:p w14:paraId="7909F9BC" w14:textId="77777777" w:rsidR="006B0472" w:rsidRDefault="006B0472" w:rsidP="006B0472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3F8684F4" w14:textId="29889D5E" w:rsidR="006B0472" w:rsidRPr="006B0472" w:rsidRDefault="006B0472" w:rsidP="006B047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B0472">
        <w:rPr>
          <w:rFonts w:ascii="Verdana" w:hAnsi="Verdana"/>
          <w:sz w:val="18"/>
          <w:szCs w:val="18"/>
        </w:rPr>
        <w:t>Oświadczany, że oferujemy: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5"/>
        <w:gridCol w:w="4106"/>
        <w:gridCol w:w="4319"/>
      </w:tblGrid>
      <w:tr w:rsidR="00556741" w:rsidRPr="00556741" w14:paraId="1D4E704A" w14:textId="77777777" w:rsidTr="00F269A4">
        <w:trPr>
          <w:trHeight w:val="645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A766E0" w14:textId="77777777" w:rsidR="006B0472" w:rsidRPr="00556741" w:rsidRDefault="006B0472" w:rsidP="006B047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2257DE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6391DE33" w14:textId="07E70CE4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0642C9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Producent,</w:t>
            </w:r>
          </w:p>
          <w:p w14:paraId="013D0751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model</w:t>
            </w:r>
          </w:p>
        </w:tc>
      </w:tr>
      <w:tr w:rsidR="00556741" w:rsidRPr="00556741" w14:paraId="06F1A24A" w14:textId="77777777" w:rsidTr="00F269A4">
        <w:trPr>
          <w:trHeight w:val="234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3693C2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CF6CC0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8C003B" w14:textId="77777777" w:rsidR="006B0472" w:rsidRPr="00556741" w:rsidRDefault="006B0472" w:rsidP="006B0472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56741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</w:tr>
      <w:tr w:rsidR="00556741" w:rsidRPr="00556741" w14:paraId="6B429F69" w14:textId="77777777" w:rsidTr="00F269A4">
        <w:trPr>
          <w:trHeight w:val="163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EBB5F7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3B0B0B4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B97E" w14:textId="3BCA9DB9" w:rsidR="006B0472" w:rsidRPr="00556741" w:rsidRDefault="00556741" w:rsidP="006B047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A1 -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Urządzenie ze zmiennym obciążeniem: wyciskanie na klatkę w pozycji siedzącej</w:t>
            </w:r>
          </w:p>
        </w:tc>
        <w:tc>
          <w:tcPr>
            <w:tcW w:w="23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D0EB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0C6BA08B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EA6964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CDA110C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CCC9C" w14:textId="4F960621" w:rsidR="006B0472" w:rsidRPr="00556741" w:rsidRDefault="00556741" w:rsidP="006B047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A2 -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Urządzenie ze zmiennym obciążeniem: uginanie przedramion w pozycji siedzącej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2895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3B06CC5B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FAA1C1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51C37DE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EF74" w14:textId="77E7C21F" w:rsidR="006B0472" w:rsidRPr="00556741" w:rsidRDefault="00556741" w:rsidP="006B0472">
            <w:pPr>
              <w:tabs>
                <w:tab w:val="left" w:pos="1908"/>
              </w:tabs>
              <w:ind w:right="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A3 -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Urządzenie ze zmiennym obciążeniem: wiosłowanie siedząc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0AA3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3A70C5AC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A14B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746A72BD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BB37" w14:textId="6AF50080" w:rsidR="006B0472" w:rsidRPr="00556741" w:rsidRDefault="00556741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A5 -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Urządzenie ze zmiennym obciążeniem: motyl w pozycji siedzącej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FEE1" w14:textId="77777777" w:rsidR="006B0472" w:rsidRPr="00556741" w:rsidRDefault="006B0472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5943C261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5C1959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4F453835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3108" w14:textId="219D3794" w:rsidR="006B0472" w:rsidRPr="00556741" w:rsidRDefault="00556741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A6 -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 xml:space="preserve">Urządzenie ze zmiennym obciążeniem: maszyna do ćwiczeń </w:t>
            </w:r>
            <w:proofErr w:type="spellStart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tricepsa</w:t>
            </w:r>
            <w:proofErr w:type="spellEnd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 xml:space="preserve"> w pozycji siedzącej</w:t>
            </w:r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C956" w14:textId="77777777" w:rsidR="006B0472" w:rsidRPr="00556741" w:rsidRDefault="006B0472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247D1A13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84F0C9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6</w:t>
            </w:r>
          </w:p>
          <w:p w14:paraId="621617EC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0AED3" w14:textId="5C51EA4D" w:rsidR="006B0472" w:rsidRPr="00556741" w:rsidRDefault="00556741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S-W1 -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 xml:space="preserve">Zestaw do ćwiczeń </w:t>
            </w:r>
            <w:proofErr w:type="spellStart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street-workout</w:t>
            </w:r>
            <w:proofErr w:type="spellEnd"/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9252" w14:textId="77777777" w:rsidR="006B0472" w:rsidRPr="00556741" w:rsidRDefault="006B0472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</w:tc>
      </w:tr>
      <w:tr w:rsidR="00556741" w:rsidRPr="00556741" w14:paraId="26ED387A" w14:textId="77777777" w:rsidTr="00F269A4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E5E0CE9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92247D3" w14:textId="77777777" w:rsidR="006B0472" w:rsidRPr="00556741" w:rsidRDefault="006B0472" w:rsidP="006B047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556741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22D3" w14:textId="38F13D09" w:rsidR="006B0472" w:rsidRPr="00556741" w:rsidRDefault="00556741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S-W2 - 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Urządzeni</w:t>
            </w:r>
            <w:r w:rsidR="00317D9E">
              <w:rPr>
                <w:rFonts w:ascii="Verdana" w:hAnsi="Verdana"/>
                <w:b/>
                <w:bCs/>
                <w:sz w:val="18"/>
                <w:szCs w:val="18"/>
              </w:rPr>
              <w:t>e</w:t>
            </w:r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 xml:space="preserve"> do </w:t>
            </w:r>
            <w:proofErr w:type="spellStart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street-workout</w:t>
            </w:r>
            <w:proofErr w:type="spellEnd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 xml:space="preserve">: urządzenie do </w:t>
            </w:r>
            <w:proofErr w:type="spellStart"/>
            <w:r w:rsidR="006B0472" w:rsidRPr="00556741">
              <w:rPr>
                <w:rFonts w:ascii="Verdana" w:hAnsi="Verdana"/>
                <w:b/>
                <w:bCs/>
                <w:sz w:val="18"/>
                <w:szCs w:val="18"/>
              </w:rPr>
              <w:t>kalisteniki</w:t>
            </w:r>
            <w:proofErr w:type="spellEnd"/>
          </w:p>
        </w:tc>
        <w:tc>
          <w:tcPr>
            <w:tcW w:w="2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2D5" w14:textId="77777777" w:rsidR="006B0472" w:rsidRPr="00556741" w:rsidRDefault="006B0472" w:rsidP="006B0472">
            <w:pPr>
              <w:ind w:right="72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4B0D920" w14:textId="77777777" w:rsidR="006B0472" w:rsidRDefault="006B0472" w:rsidP="009C42F1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631E6146" w14:textId="77777777" w:rsidR="009C42F1" w:rsidRDefault="009C42F1" w:rsidP="009C42F1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F8697A5" w14:textId="77777777" w:rsidR="009C42F1" w:rsidRDefault="009C42F1" w:rsidP="009C42F1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97446EC" w14:textId="77777777" w:rsidR="009C42F1" w:rsidRDefault="009C42F1" w:rsidP="009C42F1">
      <w:pPr>
        <w:ind w:right="-47"/>
        <w:jc w:val="both"/>
        <w:rPr>
          <w:rFonts w:ascii="Verdana" w:hAnsi="Verdana"/>
          <w:sz w:val="20"/>
          <w:szCs w:val="20"/>
        </w:rPr>
      </w:pPr>
    </w:p>
    <w:p w14:paraId="4CD18521" w14:textId="77777777" w:rsidR="009C42F1" w:rsidRDefault="009C42F1" w:rsidP="009C42F1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CED2213" w14:textId="77777777" w:rsidR="009C42F1" w:rsidRDefault="009C42F1" w:rsidP="009C42F1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5040F9A2" w14:textId="77777777" w:rsidR="009C42F1" w:rsidRDefault="009C42F1" w:rsidP="009C42F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67B5A7AC" w14:textId="77777777" w:rsidR="009C42F1" w:rsidRDefault="009C42F1" w:rsidP="009C42F1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3EEE59EF" w14:textId="77777777" w:rsidR="009C42F1" w:rsidRDefault="009C42F1" w:rsidP="009C42F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dokumentacji projektowej i przetargowej,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58FD079B" w14:textId="77777777" w:rsidR="009C42F1" w:rsidRDefault="009C42F1" w:rsidP="009C42F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E19A0B8" w14:textId="3556E935" w:rsidR="009C42F1" w:rsidRDefault="009C42F1" w:rsidP="009C42F1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</w:t>
      </w:r>
      <w:r w:rsidR="001170C8">
        <w:rPr>
          <w:rFonts w:ascii="Verdana" w:hAnsi="Verdana"/>
          <w:bCs/>
          <w:iCs/>
          <w:sz w:val="20"/>
          <w:szCs w:val="20"/>
        </w:rPr>
        <w:t>.</w:t>
      </w:r>
    </w:p>
    <w:p w14:paraId="3837A3C3" w14:textId="77777777" w:rsidR="009C42F1" w:rsidRDefault="009C42F1" w:rsidP="009C42F1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49923F7D" w14:textId="77777777" w:rsidR="009C42F1" w:rsidRDefault="009C42F1" w:rsidP="009C42F1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0A9A7B7A" w14:textId="77777777" w:rsidR="009C42F1" w:rsidRDefault="009C42F1" w:rsidP="009C42F1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637F9B5C" w14:textId="77777777" w:rsidR="009C42F1" w:rsidRDefault="009C42F1" w:rsidP="009C42F1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  <w:lang w:val="x-none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3178006C" w14:textId="77777777" w:rsidR="009C42F1" w:rsidRDefault="009C42F1" w:rsidP="009C42F1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B50D91" w14:textId="77777777" w:rsidR="009C42F1" w:rsidRDefault="009C42F1" w:rsidP="009C42F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7. Ośw</w:t>
      </w:r>
      <w:r>
        <w:rPr>
          <w:rFonts w:ascii="Verdana" w:hAnsi="Verdana"/>
          <w:color w:val="000000"/>
          <w:sz w:val="20"/>
          <w:szCs w:val="20"/>
        </w:rPr>
        <w:t>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33D667D1" w14:textId="77777777" w:rsidR="009C42F1" w:rsidRDefault="009C42F1" w:rsidP="009C42F1">
      <w:pPr>
        <w:pStyle w:val="Tekstprzypisudolnego"/>
        <w:jc w:val="both"/>
        <w:rPr>
          <w:rFonts w:ascii="Verdana" w:hAnsi="Verdana"/>
        </w:rPr>
      </w:pPr>
      <w:r>
        <w:rPr>
          <w:rFonts w:ascii="Verdana" w:hAnsi="Verdana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</w:t>
      </w:r>
      <w:r>
        <w:rPr>
          <w:rFonts w:ascii="Verdana" w:hAnsi="Verdana"/>
        </w:rPr>
        <w:lastRenderedPageBreak/>
        <w:t xml:space="preserve">95/46/WE (ogólne rozporządzenie o ochronie danych) (Dz. Urz. UE L 119 z 04.05.2016, str. 1). </w:t>
      </w:r>
    </w:p>
    <w:p w14:paraId="4359853B" w14:textId="77777777" w:rsidR="009C42F1" w:rsidRDefault="009C42F1" w:rsidP="009C42F1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**</w:t>
      </w:r>
      <w:r>
        <w:rPr>
          <w:rFonts w:ascii="Verdana" w:hAnsi="Verdana"/>
          <w:color w:val="000000"/>
          <w:sz w:val="20"/>
          <w:szCs w:val="20"/>
        </w:rPr>
        <w:t xml:space="preserve">W przypadku gdy wykonawca </w:t>
      </w:r>
      <w:r>
        <w:rPr>
          <w:rFonts w:ascii="Verdana" w:hAnsi="Verdana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590D23" w14:textId="77777777" w:rsidR="009C42F1" w:rsidRDefault="009C42F1" w:rsidP="009C42F1">
      <w:pPr>
        <w:pStyle w:val="NormalnyWeb"/>
        <w:ind w:left="142" w:hanging="142"/>
        <w:jc w:val="both"/>
        <w:rPr>
          <w:rFonts w:ascii="Verdana" w:hAnsi="Verdana"/>
          <w:sz w:val="20"/>
          <w:szCs w:val="20"/>
        </w:rPr>
      </w:pPr>
    </w:p>
    <w:p w14:paraId="5F59D659" w14:textId="77777777" w:rsidR="009C42F1" w:rsidRDefault="009C42F1" w:rsidP="009C42F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1480FDFC" w14:textId="77777777" w:rsidR="009C42F1" w:rsidRDefault="009C42F1" w:rsidP="009C42F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9C42F1" w14:paraId="41D1E900" w14:textId="77777777" w:rsidTr="009C42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9C645F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C3505B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CEE5D3F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BF77B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9C42F1" w14:paraId="758A4878" w14:textId="77777777" w:rsidTr="009C42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E46B22" w14:textId="77777777" w:rsidR="009C42F1" w:rsidRDefault="009C42F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EED1CA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31570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50B1B2E" w14:textId="77777777" w:rsidR="009C42F1" w:rsidRDefault="009C42F1" w:rsidP="009C42F1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42F1" w14:paraId="0F12DCE3" w14:textId="77777777" w:rsidTr="009C42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61E89A8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93B29E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84744" w14:textId="77777777" w:rsidR="009C42F1" w:rsidRDefault="009C42F1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9C42F1" w14:paraId="0B120458" w14:textId="77777777" w:rsidTr="009C42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1B0BA7E" w14:textId="77777777" w:rsidR="009C42F1" w:rsidRDefault="009C42F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EF5F4B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7B330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9C42F1" w14:paraId="32F35108" w14:textId="77777777" w:rsidTr="009C42F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D3D5785" w14:textId="77777777" w:rsidR="009C42F1" w:rsidRDefault="009C42F1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5361F5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1C946" w14:textId="77777777" w:rsidR="009C42F1" w:rsidRDefault="009C42F1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B786823" w14:textId="77777777" w:rsidR="009C42F1" w:rsidRDefault="009C42F1" w:rsidP="009C42F1">
      <w:pPr>
        <w:jc w:val="both"/>
        <w:rPr>
          <w:rFonts w:ascii="Verdana" w:hAnsi="Verdana"/>
          <w:sz w:val="20"/>
          <w:szCs w:val="20"/>
          <w:lang w:eastAsia="zh-CN"/>
        </w:rPr>
      </w:pPr>
    </w:p>
    <w:p w14:paraId="153FE474" w14:textId="77777777" w:rsidR="009C42F1" w:rsidRDefault="009C42F1" w:rsidP="009C42F1">
      <w:pPr>
        <w:ind w:left="720"/>
        <w:jc w:val="both"/>
        <w:rPr>
          <w:rFonts w:ascii="Verdana" w:hAnsi="Verdana"/>
          <w:sz w:val="20"/>
          <w:szCs w:val="20"/>
        </w:rPr>
      </w:pPr>
    </w:p>
    <w:p w14:paraId="4F2BF288" w14:textId="77777777" w:rsidR="009C42F1" w:rsidRDefault="009C42F1" w:rsidP="009C42F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40434AE" w14:textId="77777777" w:rsidR="009C42F1" w:rsidRDefault="009C42F1" w:rsidP="009C42F1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1065D8EC" w14:textId="77777777" w:rsidR="009C42F1" w:rsidRDefault="009C42F1" w:rsidP="009C42F1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2E3F83D1" w14:textId="77777777" w:rsidR="009C42F1" w:rsidRDefault="009C42F1" w:rsidP="009C42F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55B0B799" w14:textId="77777777" w:rsidR="009C42F1" w:rsidRDefault="009C42F1" w:rsidP="009C42F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7805E24" w14:textId="77777777" w:rsidR="009C42F1" w:rsidRDefault="009C42F1" w:rsidP="009C42F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12A88B0F" w14:textId="77777777" w:rsidR="009C42F1" w:rsidRDefault="009C42F1" w:rsidP="009C42F1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66EB7B37" w14:textId="77777777" w:rsidR="009C42F1" w:rsidRDefault="009C42F1" w:rsidP="009C42F1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72E2D2BB" w14:textId="77777777" w:rsidR="009C42F1" w:rsidRDefault="009C42F1" w:rsidP="009C42F1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2BB4367" w14:textId="77777777" w:rsidR="009C42F1" w:rsidRDefault="009C42F1" w:rsidP="009C42F1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5157672" w14:textId="77777777" w:rsidR="009C42F1" w:rsidRDefault="009C42F1" w:rsidP="009C42F1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036DDDD2" w14:textId="77777777" w:rsidR="009C42F1" w:rsidRDefault="009C42F1" w:rsidP="009C42F1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8E362B5" w14:textId="77777777" w:rsidR="009C42F1" w:rsidRDefault="009C42F1" w:rsidP="009C42F1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64E940B" w14:textId="77777777" w:rsidR="009C42F1" w:rsidRDefault="009C42F1" w:rsidP="009C42F1">
      <w:pPr>
        <w:rPr>
          <w:rFonts w:ascii="Verdana" w:hAnsi="Verdana"/>
          <w:sz w:val="20"/>
          <w:szCs w:val="20"/>
          <w:lang w:eastAsia="zh-CN"/>
        </w:rPr>
      </w:pPr>
    </w:p>
    <w:p w14:paraId="7F923F1C" w14:textId="77777777" w:rsidR="009C42F1" w:rsidRDefault="009C42F1" w:rsidP="009C42F1">
      <w:pPr>
        <w:rPr>
          <w:rFonts w:ascii="Verdana" w:hAnsi="Verdana"/>
          <w:sz w:val="20"/>
          <w:szCs w:val="20"/>
        </w:rPr>
      </w:pPr>
    </w:p>
    <w:p w14:paraId="288C2290" w14:textId="77777777" w:rsidR="009C42F1" w:rsidRDefault="009C42F1" w:rsidP="009C42F1">
      <w:pPr>
        <w:rPr>
          <w:rFonts w:ascii="Verdana" w:hAnsi="Verdana"/>
          <w:sz w:val="20"/>
          <w:szCs w:val="20"/>
        </w:rPr>
      </w:pPr>
    </w:p>
    <w:p w14:paraId="2316BEDD" w14:textId="77777777" w:rsidR="009C42F1" w:rsidRDefault="009C42F1" w:rsidP="009C42F1">
      <w:pPr>
        <w:rPr>
          <w:rFonts w:ascii="Verdana" w:hAnsi="Verdana"/>
          <w:sz w:val="20"/>
          <w:szCs w:val="20"/>
        </w:rPr>
      </w:pPr>
    </w:p>
    <w:p w14:paraId="3AA4E1E0" w14:textId="77777777" w:rsidR="009C42F1" w:rsidRDefault="009C42F1" w:rsidP="009C42F1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627A340D" w14:textId="77777777" w:rsidR="009C42F1" w:rsidRDefault="009C42F1" w:rsidP="009C42F1"/>
    <w:p w14:paraId="11E34670" w14:textId="77777777" w:rsidR="00FE545C" w:rsidRPr="009C42F1" w:rsidRDefault="00FE545C" w:rsidP="009C42F1"/>
    <w:sectPr w:rsidR="00FE545C" w:rsidRPr="009C42F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26F72" w14:textId="77777777" w:rsidR="00930F85" w:rsidRDefault="00930F85">
      <w:r>
        <w:separator/>
      </w:r>
    </w:p>
  </w:endnote>
  <w:endnote w:type="continuationSeparator" w:id="0">
    <w:p w14:paraId="4A990DD4" w14:textId="77777777" w:rsidR="00930F85" w:rsidRDefault="0093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A18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78804" w14:textId="77777777" w:rsidR="00930F85" w:rsidRDefault="00930F85">
      <w:r>
        <w:separator/>
      </w:r>
    </w:p>
  </w:footnote>
  <w:footnote w:type="continuationSeparator" w:id="0">
    <w:p w14:paraId="2ACE76D0" w14:textId="77777777" w:rsidR="00930F85" w:rsidRDefault="00930F85">
      <w:r>
        <w:continuationSeparator/>
      </w:r>
    </w:p>
  </w:footnote>
  <w:footnote w:id="1">
    <w:p w14:paraId="052BC339" w14:textId="77777777" w:rsidR="009C42F1" w:rsidRDefault="009C42F1" w:rsidP="009C42F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AED15C7" w14:textId="77777777" w:rsidR="009C42F1" w:rsidRDefault="009C42F1" w:rsidP="009C42F1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93490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50638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7671413">
    <w:abstractNumId w:val="3"/>
  </w:num>
  <w:num w:numId="4" w16cid:durableId="171183827">
    <w:abstractNumId w:val="6"/>
  </w:num>
  <w:num w:numId="5" w16cid:durableId="17168498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2836090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68591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9857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F85"/>
    <w:rsid w:val="00001DC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170C8"/>
    <w:rsid w:val="001801DD"/>
    <w:rsid w:val="001D4612"/>
    <w:rsid w:val="00201011"/>
    <w:rsid w:val="00207E98"/>
    <w:rsid w:val="002723B0"/>
    <w:rsid w:val="00315A4A"/>
    <w:rsid w:val="00317D9E"/>
    <w:rsid w:val="004B7300"/>
    <w:rsid w:val="004C6753"/>
    <w:rsid w:val="00556741"/>
    <w:rsid w:val="00595C87"/>
    <w:rsid w:val="005D2C65"/>
    <w:rsid w:val="005E6D94"/>
    <w:rsid w:val="0063384F"/>
    <w:rsid w:val="00643C6F"/>
    <w:rsid w:val="00646202"/>
    <w:rsid w:val="0065290F"/>
    <w:rsid w:val="006815F6"/>
    <w:rsid w:val="00683C99"/>
    <w:rsid w:val="006B0472"/>
    <w:rsid w:val="006D13B4"/>
    <w:rsid w:val="007748F0"/>
    <w:rsid w:val="007A4321"/>
    <w:rsid w:val="007E3B1A"/>
    <w:rsid w:val="00833933"/>
    <w:rsid w:val="00853083"/>
    <w:rsid w:val="00884D18"/>
    <w:rsid w:val="008B2F0C"/>
    <w:rsid w:val="008B4928"/>
    <w:rsid w:val="008D2AB8"/>
    <w:rsid w:val="008E4A89"/>
    <w:rsid w:val="008F1C66"/>
    <w:rsid w:val="00930F85"/>
    <w:rsid w:val="009333D2"/>
    <w:rsid w:val="00970FE4"/>
    <w:rsid w:val="009C42F1"/>
    <w:rsid w:val="00A0022B"/>
    <w:rsid w:val="00A346FE"/>
    <w:rsid w:val="00A44CAD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A56B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08BD8"/>
  <w15:chartTrackingRefBased/>
  <w15:docId w15:val="{439E704A-8386-42A8-AE9B-D719B9DD8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42F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C42F1"/>
    <w:pPr>
      <w:suppressAutoHyphens/>
    </w:pPr>
    <w:rPr>
      <w:rFonts w:eastAsia="Calibri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B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B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B1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B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785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2024-07-24T10:23:00Z</cp:lastPrinted>
  <dcterms:created xsi:type="dcterms:W3CDTF">2024-07-24T10:25:00Z</dcterms:created>
  <dcterms:modified xsi:type="dcterms:W3CDTF">2024-07-24T10:25:00Z</dcterms:modified>
</cp:coreProperties>
</file>