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5FBDF" w14:textId="77777777" w:rsidR="00FB7F50" w:rsidRPr="002245BE" w:rsidRDefault="00CD6B4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D6B4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D6B40">
        <w:rPr>
          <w:sz w:val="22"/>
          <w:szCs w:val="22"/>
        </w:rPr>
        <w:t>2024-07-25</w:t>
      </w:r>
    </w:p>
    <w:p w14:paraId="708C8BF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AE2DA39" w14:textId="77777777" w:rsidR="00CD6B40" w:rsidRPr="00CD6B40" w:rsidRDefault="00CD6B40" w:rsidP="00FB7F50">
      <w:pPr>
        <w:spacing w:after="40"/>
        <w:rPr>
          <w:b/>
          <w:bCs/>
          <w:sz w:val="22"/>
          <w:szCs w:val="22"/>
        </w:rPr>
      </w:pPr>
      <w:r w:rsidRPr="00CD6B40">
        <w:rPr>
          <w:b/>
          <w:bCs/>
          <w:sz w:val="22"/>
          <w:szCs w:val="22"/>
        </w:rPr>
        <w:t>Akademia Górniczo - Hutnicza</w:t>
      </w:r>
    </w:p>
    <w:p w14:paraId="4BDAA5D5" w14:textId="77777777" w:rsidR="00CD6B40" w:rsidRPr="00CD6B40" w:rsidRDefault="00CD6B40" w:rsidP="00FB7F50">
      <w:pPr>
        <w:spacing w:after="40"/>
        <w:rPr>
          <w:b/>
          <w:bCs/>
          <w:sz w:val="22"/>
          <w:szCs w:val="22"/>
        </w:rPr>
      </w:pPr>
      <w:r w:rsidRPr="00CD6B40">
        <w:rPr>
          <w:b/>
          <w:bCs/>
          <w:sz w:val="22"/>
          <w:szCs w:val="22"/>
        </w:rPr>
        <w:t>im. Stanisława Staszica w Krakowie</w:t>
      </w:r>
    </w:p>
    <w:p w14:paraId="1E18B027" w14:textId="77777777" w:rsidR="00FB7F50" w:rsidRPr="002245BE" w:rsidRDefault="00CD6B40" w:rsidP="00FB7F50">
      <w:pPr>
        <w:spacing w:after="40"/>
        <w:rPr>
          <w:b/>
          <w:bCs/>
          <w:sz w:val="22"/>
          <w:szCs w:val="22"/>
        </w:rPr>
      </w:pPr>
      <w:r w:rsidRPr="00CD6B40">
        <w:rPr>
          <w:b/>
          <w:bCs/>
          <w:sz w:val="22"/>
          <w:szCs w:val="22"/>
        </w:rPr>
        <w:t>Dział Zamówień Publicznych</w:t>
      </w:r>
    </w:p>
    <w:p w14:paraId="342A7E7E" w14:textId="77777777" w:rsidR="00FB7F50" w:rsidRPr="002245BE" w:rsidRDefault="00CD6B40" w:rsidP="00FB7F50">
      <w:pPr>
        <w:rPr>
          <w:sz w:val="22"/>
          <w:szCs w:val="22"/>
        </w:rPr>
      </w:pPr>
      <w:r w:rsidRPr="00CD6B4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D6B40">
        <w:rPr>
          <w:sz w:val="22"/>
          <w:szCs w:val="22"/>
        </w:rPr>
        <w:t>30</w:t>
      </w:r>
    </w:p>
    <w:p w14:paraId="5D4375B3" w14:textId="77777777" w:rsidR="00FB7F50" w:rsidRPr="002245BE" w:rsidRDefault="00CD6B40" w:rsidP="00FB7F50">
      <w:pPr>
        <w:rPr>
          <w:sz w:val="22"/>
          <w:szCs w:val="22"/>
        </w:rPr>
      </w:pPr>
      <w:r w:rsidRPr="00CD6B4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D6B40">
        <w:rPr>
          <w:sz w:val="22"/>
          <w:szCs w:val="22"/>
        </w:rPr>
        <w:t>Kraków</w:t>
      </w:r>
    </w:p>
    <w:p w14:paraId="00072A4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DED758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D6B40" w:rsidRPr="00607F9B" w14:paraId="4847D9B1" w14:textId="77777777" w:rsidTr="00F4600C">
        <w:trPr>
          <w:trHeight w:val="638"/>
        </w:trPr>
        <w:tc>
          <w:tcPr>
            <w:tcW w:w="959" w:type="dxa"/>
            <w:shd w:val="clear" w:color="auto" w:fill="auto"/>
          </w:tcPr>
          <w:p w14:paraId="09C29B6F" w14:textId="77777777" w:rsidR="00CD6B40" w:rsidRPr="00607F9B" w:rsidRDefault="00CD6B40" w:rsidP="00F460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D194D8" w14:textId="77777777" w:rsidR="00CD6B40" w:rsidRPr="00607F9B" w:rsidRDefault="00CD6B40" w:rsidP="00F460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D6B4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D6B4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D6B40">
              <w:rPr>
                <w:b/>
                <w:bCs/>
                <w:sz w:val="22"/>
                <w:szCs w:val="22"/>
              </w:rPr>
              <w:t xml:space="preserve">Zakup wraz z dostawą  wyposażenia do Pracowni Komputerowych Systemów Pomiarowych 11 szt. generatorów funkcyjnych i 11 szt. zasilaczy laboratoryjnych - dla Katedry Geoinformatyki i Informatyki Stosowanej </w:t>
            </w:r>
            <w:proofErr w:type="spellStart"/>
            <w:r w:rsidRPr="00CD6B40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CD6B40">
              <w:rPr>
                <w:b/>
                <w:bCs/>
                <w:sz w:val="22"/>
                <w:szCs w:val="22"/>
              </w:rPr>
              <w:t xml:space="preserve"> AGH - DE-dzp.272-345/24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D6B40">
              <w:rPr>
                <w:b/>
                <w:sz w:val="22"/>
                <w:szCs w:val="22"/>
              </w:rPr>
              <w:t>DE-dzp.272-345/24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777302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D6B40" w14:paraId="1CEFB1E5" w14:textId="77777777" w:rsidTr="00F4600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27DE06B" w14:textId="77777777" w:rsidR="00CD6B40" w:rsidRPr="00D26ED6" w:rsidRDefault="00CD6B40" w:rsidP="00F4600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D6B40">
              <w:rPr>
                <w:b/>
                <w:sz w:val="22"/>
                <w:szCs w:val="22"/>
              </w:rPr>
              <w:t>PIOTR GODZIK GOTRONIK PPHU</w:t>
            </w:r>
          </w:p>
          <w:p w14:paraId="32172377" w14:textId="77777777" w:rsidR="00CD6B40" w:rsidRPr="009F0E5C" w:rsidRDefault="00CD6B40" w:rsidP="00F4600C">
            <w:pPr>
              <w:jc w:val="both"/>
              <w:rPr>
                <w:bCs/>
                <w:sz w:val="22"/>
                <w:szCs w:val="22"/>
              </w:rPr>
            </w:pPr>
            <w:r w:rsidRPr="00CD6B40">
              <w:rPr>
                <w:bCs/>
                <w:sz w:val="22"/>
                <w:szCs w:val="22"/>
              </w:rPr>
              <w:t>Słubicka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D6B40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D6B40">
              <w:rPr>
                <w:bCs/>
                <w:sz w:val="22"/>
                <w:szCs w:val="22"/>
              </w:rPr>
              <w:t>/5</w:t>
            </w:r>
          </w:p>
          <w:p w14:paraId="3CB867B9" w14:textId="77777777" w:rsidR="00CD6B40" w:rsidRPr="009F0E5C" w:rsidRDefault="00CD6B40" w:rsidP="00F4600C">
            <w:pPr>
              <w:jc w:val="both"/>
              <w:rPr>
                <w:bCs/>
                <w:sz w:val="22"/>
                <w:szCs w:val="22"/>
              </w:rPr>
            </w:pPr>
            <w:r w:rsidRPr="00CD6B40">
              <w:rPr>
                <w:bCs/>
                <w:sz w:val="22"/>
                <w:szCs w:val="22"/>
              </w:rPr>
              <w:t>53-615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D6B40">
              <w:rPr>
                <w:bCs/>
                <w:sz w:val="22"/>
                <w:szCs w:val="22"/>
              </w:rPr>
              <w:t>Wrocław</w:t>
            </w:r>
          </w:p>
          <w:p w14:paraId="096FE65F" w14:textId="77777777" w:rsidR="00CD6B40" w:rsidRPr="00D26ED6" w:rsidRDefault="00CD6B40" w:rsidP="00F4600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E58CE6" w14:textId="77777777" w:rsidR="00CD6B40" w:rsidRDefault="00CD6B40" w:rsidP="00F4600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D6B40">
              <w:rPr>
                <w:sz w:val="22"/>
                <w:szCs w:val="22"/>
              </w:rPr>
              <w:t xml:space="preserve">Zakup wraz z dostawą  wyposażenia do Pracowni Komputerowych Systemów Pomiarowych 11 szt. generatorów funkcyjnych i 11 szt. zasilaczy laboratoryjnych - dla Katedry Geoinformatyki i Informatyki Stosowanej </w:t>
            </w:r>
            <w:proofErr w:type="spellStart"/>
            <w:r w:rsidRPr="00CD6B40">
              <w:rPr>
                <w:sz w:val="22"/>
                <w:szCs w:val="22"/>
              </w:rPr>
              <w:t>WGGiOŚ</w:t>
            </w:r>
            <w:proofErr w:type="spellEnd"/>
            <w:r w:rsidRPr="00CD6B40">
              <w:rPr>
                <w:sz w:val="22"/>
                <w:szCs w:val="22"/>
              </w:rPr>
              <w:t xml:space="preserve"> AGH - DE-dzp.272-345/24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55B2AD9" w14:textId="77777777" w:rsidR="00CD6B40" w:rsidRPr="00D26ED6" w:rsidRDefault="00CD6B40" w:rsidP="00F4600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D6B40">
              <w:rPr>
                <w:b/>
                <w:sz w:val="22"/>
                <w:szCs w:val="22"/>
              </w:rPr>
              <w:t>24 516.36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58791C2" w14:textId="77777777" w:rsidR="00CD6B40" w:rsidRDefault="00CD6B40" w:rsidP="00F4600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2885FA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984"/>
        <w:gridCol w:w="2126"/>
        <w:gridCol w:w="2127"/>
      </w:tblGrid>
      <w:tr w:rsidR="004411E2" w:rsidRPr="008567C7" w14:paraId="5430DF46" w14:textId="77777777" w:rsidTr="004411E2">
        <w:trPr>
          <w:trHeight w:val="510"/>
        </w:trPr>
        <w:tc>
          <w:tcPr>
            <w:tcW w:w="709" w:type="dxa"/>
            <w:vAlign w:val="center"/>
          </w:tcPr>
          <w:p w14:paraId="34CB669C" w14:textId="77777777" w:rsidR="004411E2" w:rsidRPr="008567C7" w:rsidRDefault="004411E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14:paraId="7A2C44B0" w14:textId="77777777" w:rsidR="004411E2" w:rsidRPr="008567C7" w:rsidRDefault="004411E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14:paraId="0F5401DC" w14:textId="77777777" w:rsidR="004411E2" w:rsidRPr="008567C7" w:rsidRDefault="004411E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6B4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14:paraId="24D81A62" w14:textId="77777777" w:rsidR="004411E2" w:rsidRPr="008567C7" w:rsidRDefault="004411E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6B4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vAlign w:val="center"/>
          </w:tcPr>
          <w:p w14:paraId="1AB95CFC" w14:textId="77777777" w:rsidR="004411E2" w:rsidRPr="008567C7" w:rsidRDefault="004411E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411E2" w:rsidRPr="008567C7" w14:paraId="0C4AB8CC" w14:textId="77777777" w:rsidTr="004411E2">
        <w:tc>
          <w:tcPr>
            <w:tcW w:w="709" w:type="dxa"/>
            <w:vAlign w:val="center"/>
          </w:tcPr>
          <w:p w14:paraId="71F27551" w14:textId="77777777" w:rsidR="004411E2" w:rsidRPr="008567C7" w:rsidRDefault="004411E2" w:rsidP="00F460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B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7D8B8C0C" w14:textId="77777777" w:rsidR="004411E2" w:rsidRPr="002B6761" w:rsidRDefault="004411E2" w:rsidP="00F4600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6B40">
              <w:rPr>
                <w:rFonts w:ascii="Times New Roman" w:hAnsi="Times New Roman" w:cs="Times New Roman"/>
                <w:b/>
                <w:sz w:val="18"/>
                <w:szCs w:val="18"/>
              </w:rPr>
              <w:t>PIOTR GODZIK GOTRONIK PPHU</w:t>
            </w:r>
          </w:p>
          <w:p w14:paraId="6D88B0A7" w14:textId="77777777" w:rsidR="004411E2" w:rsidRPr="008567C7" w:rsidRDefault="004411E2" w:rsidP="00F4600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6B40">
              <w:rPr>
                <w:rFonts w:ascii="Times New Roman" w:hAnsi="Times New Roman" w:cs="Times New Roman"/>
                <w:bCs/>
                <w:sz w:val="18"/>
                <w:szCs w:val="18"/>
              </w:rPr>
              <w:t>Słubicka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6B40">
              <w:rPr>
                <w:rFonts w:ascii="Times New Roman" w:hAnsi="Times New Roman" w:cs="Times New Roman"/>
                <w:bCs/>
                <w:sz w:val="18"/>
                <w:szCs w:val="18"/>
              </w:rPr>
              <w:t>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6B40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14:paraId="2FEDE018" w14:textId="77777777" w:rsidR="004411E2" w:rsidRPr="001B7815" w:rsidRDefault="004411E2" w:rsidP="00F4600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D6B40">
              <w:rPr>
                <w:rFonts w:ascii="Times New Roman" w:hAnsi="Times New Roman" w:cs="Times New Roman"/>
                <w:bCs/>
                <w:sz w:val="18"/>
                <w:szCs w:val="18"/>
              </w:rPr>
              <w:t>53-615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D6B40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984" w:type="dxa"/>
            <w:vAlign w:val="center"/>
          </w:tcPr>
          <w:p w14:paraId="53BAC213" w14:textId="77777777" w:rsidR="004411E2" w:rsidRPr="008567C7" w:rsidRDefault="004411E2" w:rsidP="00F460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B4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3EB42613" w14:textId="77777777" w:rsidR="004411E2" w:rsidRPr="008567C7" w:rsidRDefault="004411E2" w:rsidP="00F460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B4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369BA661" w14:textId="77777777" w:rsidR="004411E2" w:rsidRPr="008567C7" w:rsidRDefault="004411E2" w:rsidP="00F460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6B4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9A0309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175F45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52A95E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4281A0" w14:textId="77777777" w:rsidR="00597EDF" w:rsidRDefault="00597EDF">
      <w:r>
        <w:separator/>
      </w:r>
    </w:p>
  </w:endnote>
  <w:endnote w:type="continuationSeparator" w:id="0">
    <w:p w14:paraId="39B390D8" w14:textId="77777777" w:rsidR="00597EDF" w:rsidRDefault="00597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ABC0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8BD4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E4161A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4BDA8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7AF0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FB3CA2" w14:textId="77777777" w:rsidR="00597EDF" w:rsidRDefault="00597EDF">
      <w:r>
        <w:separator/>
      </w:r>
    </w:p>
  </w:footnote>
  <w:footnote w:type="continuationSeparator" w:id="0">
    <w:p w14:paraId="391746DB" w14:textId="77777777" w:rsidR="00597EDF" w:rsidRDefault="00597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3B10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50C2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8E7B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ED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411E2"/>
    <w:rsid w:val="004657DA"/>
    <w:rsid w:val="004B2665"/>
    <w:rsid w:val="004C3459"/>
    <w:rsid w:val="004E324A"/>
    <w:rsid w:val="004E7234"/>
    <w:rsid w:val="0054734E"/>
    <w:rsid w:val="00596FD7"/>
    <w:rsid w:val="00597EDF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CD6B40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585B51"/>
  <w15:chartTrackingRefBased/>
  <w15:docId w15:val="{121B81E1-DF7C-4344-AB96-ABA81DEA0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2024-07-25T09:17:00Z</dcterms:created>
  <dcterms:modified xsi:type="dcterms:W3CDTF">2024-07-25T09:18:00Z</dcterms:modified>
</cp:coreProperties>
</file>